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612pt;height:310.401322pt;mso-position-horizontal-relative:page;mso-position-vertical-relative:page;z-index:-1699" coordorigin="0,0" coordsize="12240,6208">
            <v:group style="position:absolute;left:0;top:1;width:12240;height:5028" coordorigin="0,1" coordsize="12240,5028">
              <v:shape style="position:absolute;left:0;top:1;width:12240;height:5028" coordorigin="0,1" coordsize="12240,5028" path="m0,5029l12240,5029,12240,1,0,1,0,5029xe" filled="t" fillcolor="#D1D4D6" stroked="f">
                <v:path arrowok="t"/>
                <v:fill/>
              </v:shape>
            </v:group>
            <v:group style="position:absolute;left:0;top:5029;width:12240;height:1169" coordorigin="0,5029" coordsize="12240,1169">
              <v:shape style="position:absolute;left:0;top:5029;width:12240;height:1169" coordorigin="0,5029" coordsize="12240,1169" path="m0,5029l0,6198,12240,6198,12240,5029,0,5029e" filled="t" fillcolor="#737375" stroked="f">
                <v:path arrowok="t"/>
                <v:fill/>
              </v:shape>
            </v:group>
            <v:group style="position:absolute;left:3107;top:5434;width:338;height:404" coordorigin="3107,5434" coordsize="338,404">
              <v:shape style="position:absolute;left:3107;top:5434;width:338;height:404" coordorigin="3107,5434" coordsize="338,404" path="m3308,5434l3245,5434,3107,5838,3161,5838,3203,5711,3402,5711,3389,5670,3214,5670,3259,5538,3264,5518,3269,5499,3274,5480,3324,5480,3308,5434e" filled="t" fillcolor="#FFFFFF" stroked="f">
                <v:path arrowok="t"/>
                <v:fill/>
              </v:shape>
              <v:shape style="position:absolute;left:3107;top:5434;width:338;height:404" coordorigin="3107,5434" coordsize="338,404" path="m3402,5711l3347,5711,3390,5838,3446,5838,3402,5711e" filled="t" fillcolor="#FFFFFF" stroked="f">
                <v:path arrowok="t"/>
                <v:fill/>
              </v:shape>
              <v:shape style="position:absolute;left:3107;top:5434;width:338;height:404" coordorigin="3107,5434" coordsize="338,404" path="m3324,5480l3274,5480,3279,5495,3284,5514,3290,5533,3296,5554,3336,5670,3389,5670,3324,5480e" filled="t" fillcolor="#FFFFFF" stroked="f">
                <v:path arrowok="t"/>
                <v:fill/>
              </v:shape>
            </v:group>
            <v:group style="position:absolute;left:3458;top:5548;width:422;height:290" coordorigin="3458,5548" coordsize="422,290">
              <v:shape style="position:absolute;left:3458;top:5548;width:422;height:290" coordorigin="3458,5548" coordsize="422,290" path="m3512,5548l3458,5548,3545,5838,3593,5838,3610,5788,3574,5788,3569,5774,3565,5754,3560,5735,3555,5715,3550,5695,3512,5548e" filled="t" fillcolor="#FFFFFF" stroked="f">
                <v:path arrowok="t"/>
                <v:fill/>
              </v:shape>
              <v:shape style="position:absolute;left:3458;top:5548;width:422;height:290" coordorigin="3458,5548" coordsize="422,290" path="m3709,5604l3667,5604,3672,5623,3677,5642,3682,5661,3688,5680,3694,5699,3738,5838,3786,5838,3802,5788,3764,5788,3758,5771,3753,5753,3748,5733,3743,5714,3736,5693,3709,5604e" filled="t" fillcolor="#FFFFFF" stroked="f">
                <v:path arrowok="t"/>
                <v:fill/>
              </v:shape>
              <v:shape style="position:absolute;left:3458;top:5548;width:422;height:290" coordorigin="3458,5548" coordsize="422,290" path="m3691,5548l3647,5548,3595,5711,3589,5731,3583,5750,3578,5769,3574,5788,3610,5788,3646,5682,3667,5604,3709,5604,3691,5548e" filled="t" fillcolor="#FFFFFF" stroked="f">
                <v:path arrowok="t"/>
                <v:fill/>
              </v:shape>
              <v:shape style="position:absolute;left:3458;top:5548;width:422;height:290" coordorigin="3458,5548" coordsize="422,290" path="m3880,5548l3827,5548,3781,5711,3776,5731,3771,5750,3767,5769,3764,5788,3802,5788,3880,5548e" filled="t" fillcolor="#FFFFFF" stroked="f">
                <v:path arrowok="t"/>
                <v:fill/>
              </v:shape>
            </v:group>
            <v:group style="position:absolute;left:3907;top:5542;width:230;height:300" coordorigin="3907,5542" coordsize="230,300">
              <v:shape style="position:absolute;left:3907;top:5542;width:230;height:300" coordorigin="3907,5542" coordsize="230,300" path="m4112,5582l4012,5582,4039,5583,4062,5594,4075,5611,4080,5630,4082,5647,4072,5653,4042,5655,4014,5659,3950,5682,3909,5742,3907,5762,3909,5779,3961,5835,4018,5843,4040,5836,4058,5827,4073,5815,4082,5804,3998,5804,3978,5796,3965,5780,3960,5755,3964,5733,4034,5692,4083,5690,4134,5690,4133,5643,4130,5623,4125,5605,4116,5588,4112,5582e" filled="t" fillcolor="#FFFFFF" stroked="f">
                <v:path arrowok="t"/>
                <v:fill/>
              </v:shape>
              <v:shape style="position:absolute;left:3907;top:5542;width:230;height:300" coordorigin="3907,5542" coordsize="230,300" path="m4135,5801l4087,5801,4091,5838,4137,5829,4135,5810,4135,5801e" filled="t" fillcolor="#FFFFFF" stroked="f">
                <v:path arrowok="t"/>
                <v:fill/>
              </v:shape>
              <v:shape style="position:absolute;left:3907;top:5542;width:230;height:300" coordorigin="3907,5542" coordsize="230,300" path="m4134,5690l4083,5690,4083,5746,4082,5752,4025,5802,3998,5804,4082,5804,4085,5801,4135,5801,4134,5790,4134,5768,4134,5690e" filled="t" fillcolor="#FFFFFF" stroked="f">
                <v:path arrowok="t"/>
                <v:fill/>
              </v:shape>
              <v:shape style="position:absolute;left:3907;top:5542;width:230;height:300" coordorigin="3907,5542" coordsize="230,300" path="m4003,5542l3982,5545,3962,5551,3944,5558,3928,5567,3941,5601,3955,5594,3970,5588,3989,5584,4012,5582,4112,5582,4103,5572,4086,5560,4064,5550,4037,5544,4003,5542e" filled="t" fillcolor="#FFFFFF" stroked="f">
                <v:path arrowok="t"/>
                <v:fill/>
              </v:shape>
            </v:group>
            <v:group style="position:absolute;left:4217;top:5541;width:145;height:297" coordorigin="4217,5541" coordsize="145,297">
              <v:shape style="position:absolute;left:4217;top:5541;width:145;height:297" coordorigin="4217,5541" coordsize="145,297" path="m4263,5548l4217,5557,4218,5576,4219,5594,4219,5616,4219,5838,4271,5838,4272,5680,4290,5619,4304,5605,4265,5605,4263,5548e" filled="t" fillcolor="#FFFFFF" stroked="f">
                <v:path arrowok="t"/>
                <v:fill/>
              </v:shape>
              <v:shape style="position:absolute;left:4217;top:5541;width:145;height:297" coordorigin="4217,5541" coordsize="145,297" path="m4354,5541l4290,5566,4267,5605,4304,5605,4305,5604,4323,5594,4345,5591,4363,5591,4363,5543,4358,5542,4354,5541e" filled="t" fillcolor="#FFFFFF" stroked="f">
                <v:path arrowok="t"/>
                <v:fill/>
              </v:shape>
              <v:shape style="position:absolute;left:4217;top:5541;width:145;height:297" coordorigin="4217,5541" coordsize="145,297" path="m4363,5591l4352,5591,4357,5591,4363,5593,4363,5591e" filled="t" fillcolor="#FFFFFF" stroked="f">
                <v:path arrowok="t"/>
                <v:fill/>
              </v:shape>
            </v:group>
            <v:group style="position:absolute;left:4389;top:5541;width:219;height:302" coordorigin="4389,5541" coordsize="219,302">
              <v:shape style="position:absolute;left:4389;top:5541;width:219;height:302" coordorigin="4389,5541" coordsize="219,302" path="m4509,5541l4438,5572,4402,5626,4389,5704,4391,5728,4415,5790,4462,5830,4530,5844,4552,5838,4571,5830,4588,5818,4601,5804,4603,5801,4512,5801,4494,5795,4448,5729,4443,5674,4447,5652,4481,5602,4549,5585,4607,5585,4604,5581,4593,5569,4579,5558,4560,5549,4537,5543,4509,5541e" filled="t" fillcolor="#FFFFFF" stroked="f">
                <v:path arrowok="t"/>
                <v:fill/>
              </v:shape>
            </v:group>
            <v:group style="position:absolute;left:4613;top:5788;width:49;height:50" coordorigin="4613,5788" coordsize="49,50">
              <v:shape style="position:absolute;left:4613;top:5788;width:49;height:50" coordorigin="4613,5788" coordsize="49,50" path="m4660,5788l4613,5788,4615,5838,4662,5825,4661,5806,4660,5788e" filled="t" fillcolor="#FFFFFF" stroked="f">
                <v:path arrowok="t"/>
                <v:fill/>
              </v:shape>
            </v:group>
            <v:group style="position:absolute;left:4512;top:5585;width:148;height:216" coordorigin="4512,5585" coordsize="148,216">
              <v:shape style="position:absolute;left:4512;top:5585;width:148;height:216" coordorigin="4512,5585" coordsize="148,216" path="m4607,5585l4549,5585,4569,5594,4586,5607,4598,5624,4605,5644,4607,5650,4607,5659,4607,5725,4577,5783,4512,5801,4603,5801,4612,5788,4660,5788,4660,5585,4607,5585,4607,5585e" filled="t" fillcolor="#FFFFFF" stroked="f">
                <v:path arrowok="t"/>
                <v:fill/>
              </v:shape>
            </v:group>
            <v:group style="position:absolute;left:4634;top:5412;width:2;height:173" coordorigin="4634,5412" coordsize="2,173">
              <v:shape style="position:absolute;left:4634;top:5412;width:2;height:173" coordorigin="4634,5412" coordsize="0,173" path="m4634,5412l4634,5585e" filled="f" stroked="t" strokeweight="2.742417pt" strokecolor="#FFFFFF">
                <v:path arrowok="t"/>
              </v:shape>
            </v:group>
            <v:group style="position:absolute;left:4846;top:5434;width:338;height:404" coordorigin="4846,5434" coordsize="338,404">
              <v:shape style="position:absolute;left:4846;top:5434;width:338;height:404" coordorigin="4846,5434" coordsize="338,404" path="m5047,5434l4984,5434,4846,5838,4900,5838,4942,5711,5141,5711,5127,5670,4953,5670,4997,5538,5003,5518,5008,5499,5013,5480,5062,5480,5047,5434e" filled="t" fillcolor="#FFFFFF" stroked="f">
                <v:path arrowok="t"/>
                <v:fill/>
              </v:shape>
              <v:shape style="position:absolute;left:4846;top:5434;width:338;height:404" coordorigin="4846,5434" coordsize="338,404" path="m5141,5711l5086,5711,5129,5838,5185,5838,5141,5711e" filled="t" fillcolor="#FFFFFF" stroked="f">
                <v:path arrowok="t"/>
                <v:fill/>
              </v:shape>
              <v:shape style="position:absolute;left:4846;top:5434;width:338;height:404" coordorigin="4846,5434" coordsize="338,404" path="m5062,5480l5013,5480,5018,5495,5023,5514,5029,5533,5035,5554,5075,5670,5127,5670,5062,5480e" filled="t" fillcolor="#FFFFFF" stroked="f">
                <v:path arrowok="t"/>
                <v:fill/>
              </v:shape>
            </v:group>
            <v:group style="position:absolute;left:5239;top:5548;width:111;height:409" coordorigin="5239,5548" coordsize="111,409">
              <v:shape style="position:absolute;left:5239;top:5548;width:111;height:409" coordorigin="5239,5548" coordsize="111,409" path="m5285,5548l5239,5561,5239,5581,5240,5597,5240,5620,5240,5957,5293,5957,5293,5799,5349,5799,5333,5792,5295,5741,5293,5728,5293,5663,5321,5606,5332,5597,5288,5597,5285,5548e" filled="t" fillcolor="#FFFFFF" stroked="f">
                <v:path arrowok="t"/>
                <v:fill/>
              </v:shape>
            </v:group>
            <v:group style="position:absolute;left:5293;top:5799;width:183;height:45" coordorigin="5293,5799" coordsize="183,45">
              <v:shape style="position:absolute;left:5293;top:5799;width:183;height:45" coordorigin="5293,5799" coordsize="183,45" path="m5349,5799l5293,5799,5299,5807,5369,5843,5394,5844,5413,5841,5431,5835,5448,5827,5464,5815,5476,5803,5374,5803,5352,5800,5349,5799e" filled="t" fillcolor="#FFFFFF" stroked="f">
                <v:path arrowok="t"/>
                <v:fill/>
              </v:shape>
            </v:group>
            <v:group style="position:absolute;left:5374;top:5583;width:141;height:220" coordorigin="5374,5583" coordsize="141,220">
              <v:shape style="position:absolute;left:5374;top:5583;width:141;height:220" coordorigin="5374,5583" coordsize="141,220" path="m5478,5583l5378,5583,5400,5586,5419,5595,5455,5646,5462,5695,5460,5722,5431,5781,5374,5803,5476,5803,5509,5738,5515,5680,5513,5656,5507,5634,5499,5613,5488,5595,5478,5583e" filled="t" fillcolor="#FFFFFF" stroked="f">
                <v:path arrowok="t"/>
                <v:fill/>
              </v:shape>
            </v:group>
            <v:group style="position:absolute;left:5289;top:5542;width:189;height:55" coordorigin="5289,5542" coordsize="189,55">
              <v:shape style="position:absolute;left:5289;top:5542;width:189;height:55" coordorigin="5289,5542" coordsize="189,55" path="m5372,5542l5315,5567,5289,5597,5332,5597,5337,5594,5357,5586,5378,5583,5478,5583,5475,5579,5459,5566,5441,5556,5420,5548,5397,5544,5372,5542e" filled="t" fillcolor="#FFFFFF" stroked="f">
                <v:path arrowok="t"/>
                <v:fill/>
              </v:shape>
            </v:group>
            <v:group style="position:absolute;left:5580;top:5548;width:111;height:409" coordorigin="5580,5548" coordsize="111,409">
              <v:shape style="position:absolute;left:5580;top:5548;width:111;height:409" coordorigin="5580,5548" coordsize="111,409" path="m5627,5548l5580,5561,5581,5581,5581,5597,5582,5620,5582,5957,5634,5957,5634,5799,5691,5799,5674,5792,5636,5741,5634,5728,5634,5663,5662,5606,5674,5597,5629,5597,5627,5548e" filled="t" fillcolor="#FFFFFF" stroked="f">
                <v:path arrowok="t"/>
                <v:fill/>
              </v:shape>
            </v:group>
            <v:group style="position:absolute;left:5634;top:5799;width:183;height:45" coordorigin="5634,5799" coordsize="183,45">
              <v:shape style="position:absolute;left:5634;top:5799;width:183;height:45" coordorigin="5634,5799" coordsize="183,45" path="m5691,5799l5634,5799,5640,5807,5710,5843,5735,5844,5754,5841,5773,5835,5790,5827,5806,5815,5817,5803,5715,5803,5693,5800,5691,5799e" filled="t" fillcolor="#FFFFFF" stroked="f">
                <v:path arrowok="t"/>
                <v:fill/>
              </v:shape>
            </v:group>
            <v:group style="position:absolute;left:5715;top:5583;width:141;height:220" coordorigin="5715,5583" coordsize="141,220">
              <v:shape style="position:absolute;left:5715;top:5583;width:141;height:220" coordorigin="5715,5583" coordsize="141,220" path="m5820,5583l5719,5583,5741,5586,5760,5595,5797,5646,5804,5695,5801,5722,5773,5781,5715,5803,5817,5803,5850,5738,5856,5680,5854,5656,5849,5634,5841,5613,5830,5595,5820,5583e" filled="t" fillcolor="#FFFFFF" stroked="f">
                <v:path arrowok="t"/>
                <v:fill/>
              </v:shape>
            </v:group>
            <v:group style="position:absolute;left:5630;top:5542;width:189;height:55" coordorigin="5630,5542" coordsize="189,55">
              <v:shape style="position:absolute;left:5630;top:5542;width:189;height:55" coordorigin="5630,5542" coordsize="189,55" path="m5713,5542l5657,5567,5630,5597,5674,5597,5679,5594,5698,5586,5719,5583,5820,5583,5816,5579,5801,5566,5782,5556,5761,5548,5738,5544,5713,5542e" filled="t" fillcolor="#FFFFFF" stroked="f">
                <v:path arrowok="t"/>
                <v:fill/>
              </v:shape>
            </v:group>
            <v:group style="position:absolute;left:5950;top:5412;width:2;height:426" coordorigin="5950,5412" coordsize="2,426">
              <v:shape style="position:absolute;left:5950;top:5412;width:2;height:426" coordorigin="5950,5412" coordsize="0,426" path="m5950,5412l5950,5838e" filled="f" stroked="t" strokeweight="2.7399pt" strokecolor="#FFFFFF">
                <v:path arrowok="t"/>
              </v:shape>
            </v:group>
            <v:group style="position:absolute;left:6091;top:5548;width:2;height:290" coordorigin="6091,5548" coordsize="2,290">
              <v:shape style="position:absolute;left:6091;top:5548;width:2;height:290" coordorigin="6091,5548" coordsize="0,290" path="m6091,5548l6091,5838e" filled="f" stroked="t" strokeweight="2.7391pt" strokecolor="#FFFFFF">
                <v:path arrowok="t"/>
              </v:shape>
            </v:group>
            <v:group style="position:absolute;left:6061;top:5437;width:63;height:60" coordorigin="6061,5437" coordsize="63,60">
              <v:shape style="position:absolute;left:6061;top:5437;width:63;height:60" coordorigin="6061,5437" coordsize="63,60" path="m6075,5437l6064,5452,6061,5479,6074,5493,6099,5497,6117,5486,6124,5466,6124,5465,6119,5449,6103,5439,6075,5437e" filled="t" fillcolor="#FFFFFF" stroked="f">
                <v:path arrowok="t"/>
                <v:fill/>
              </v:shape>
            </v:group>
            <v:group style="position:absolute;left:6185;top:5542;width:227;height:302" coordorigin="6185,5542" coordsize="227,302">
              <v:shape style="position:absolute;left:6185;top:5542;width:227;height:302" coordorigin="6185,5542" coordsize="227,302" path="m6327,5542l6263,5559,6217,5600,6190,5660,6185,5711,6188,5734,6215,5793,6265,5831,6336,5845,6361,5842,6383,5838,6400,5833,6412,5827,6403,5802,6338,5802,6318,5800,6255,5754,6238,5678,6243,5656,6277,5604,6344,5584,6404,5584,6409,5555,6396,5550,6378,5546,6355,5543,6327,5542e" filled="t" fillcolor="#FFFFFF" stroked="f">
                <v:path arrowok="t"/>
                <v:fill/>
              </v:shape>
              <v:shape style="position:absolute;left:6185;top:5542;width:227;height:302" coordorigin="6185,5542" coordsize="227,302" path="m6399,5790l6383,5796,6363,5800,6338,5802,6403,5802,6399,5790e" filled="t" fillcolor="#FFFFFF" stroked="f">
                <v:path arrowok="t"/>
                <v:fill/>
              </v:shape>
              <v:shape style="position:absolute;left:6185;top:5542;width:227;height:302" coordorigin="6185,5542" coordsize="227,302" path="m6404,5584l6344,5584,6368,5586,6387,5591,6401,5598,6404,5584e" filled="t" fillcolor="#FFFFFF" stroked="f">
                <v:path arrowok="t"/>
                <v:fill/>
              </v:shape>
            </v:group>
            <v:group style="position:absolute;left:6451;top:5542;width:230;height:300" coordorigin="6451,5542" coordsize="230,300">
              <v:shape style="position:absolute;left:6451;top:5542;width:230;height:300" coordorigin="6451,5542" coordsize="230,300" path="m6656,5582l6556,5582,6583,5583,6606,5594,6619,5611,6624,5630,6626,5647,6616,5653,6586,5655,6558,5659,6494,5682,6453,5742,6451,5762,6453,5779,6505,5835,6562,5843,6584,5836,6602,5827,6617,5815,6626,5804,6541,5804,6522,5796,6509,5780,6504,5755,6508,5733,6578,5692,6627,5690,6678,5690,6677,5643,6674,5623,6669,5605,6660,5588,6656,5582e" filled="t" fillcolor="#FFFFFF" stroked="f">
                <v:path arrowok="t"/>
                <v:fill/>
              </v:shape>
              <v:shape style="position:absolute;left:6451;top:5542;width:230;height:300" coordorigin="6451,5542" coordsize="230,300" path="m6679,5801l6631,5801,6635,5838,6681,5830,6679,5810,6679,5801e" filled="t" fillcolor="#FFFFFF" stroked="f">
                <v:path arrowok="t"/>
                <v:fill/>
              </v:shape>
              <v:shape style="position:absolute;left:6451;top:5542;width:230;height:300" coordorigin="6451,5542" coordsize="230,300" path="m6678,5690l6627,5690,6627,5746,6626,5752,6569,5802,6541,5804,6626,5804,6629,5801,6679,5801,6678,5790,6678,5779,6678,5762,6678,5690e" filled="t" fillcolor="#FFFFFF" stroked="f">
                <v:path arrowok="t"/>
                <v:fill/>
              </v:shape>
              <v:shape style="position:absolute;left:6451;top:5542;width:230;height:300" coordorigin="6451,5542" coordsize="230,300" path="m6547,5542l6526,5545,6506,5551,6488,5558,6472,5567,6485,5601,6499,5594,6514,5588,6533,5584,6556,5582,6656,5582,6647,5572,6630,5560,6608,5550,6581,5544,6547,5542e" filled="t" fillcolor="#FFFFFF" stroked="f">
                <v:path arrowok="t"/>
                <v:fill/>
              </v:shape>
            </v:group>
            <v:group style="position:absolute;left:6728;top:5478;width:169;height:366" coordorigin="6728,5478" coordsize="169,366">
              <v:shape style="position:absolute;left:6728;top:5478;width:169;height:366" coordorigin="6728,5478" coordsize="169,366" path="m6824,5588l6773,5588,6773,5753,6787,5812,6860,5844,6881,5842,6897,5837,6894,5800,6854,5800,6836,5790,6827,5772,6824,5744,6824,5588e" filled="t" fillcolor="#FFFFFF" stroked="f">
                <v:path arrowok="t"/>
                <v:fill/>
              </v:shape>
              <v:shape style="position:absolute;left:6728;top:5478;width:169;height:366" coordorigin="6728,5478" coordsize="169,366" path="m6894,5797l6880,5800,6894,5800,6894,5797e" filled="t" fillcolor="#FFFFFF" stroked="f">
                <v:path arrowok="t"/>
                <v:fill/>
              </v:shape>
              <v:shape style="position:absolute;left:6728;top:5478;width:169;height:366" coordorigin="6728,5478" coordsize="169,366" path="m6900,5548l6728,5548,6728,5588,6900,5588,6900,5548e" filled="t" fillcolor="#FFFFFF" stroked="f">
                <v:path arrowok="t"/>
                <v:fill/>
              </v:shape>
              <v:shape style="position:absolute;left:6728;top:5478;width:169;height:366" coordorigin="6728,5478" coordsize="169,366" path="m6824,5478l6773,5494,6773,5548,6824,5548,6824,5478e" filled="t" fillcolor="#FFFFFF" stroked="f">
                <v:path arrowok="t"/>
                <v:fill/>
              </v:shape>
            </v:group>
            <v:group style="position:absolute;left:6986;top:5548;width:2;height:290" coordorigin="6986,5548" coordsize="2,290">
              <v:shape style="position:absolute;left:6986;top:5548;width:2;height:290" coordorigin="6986,5548" coordsize="0,290" path="m6986,5548l6986,5838e" filled="f" stroked="t" strokeweight="2.7399pt" strokecolor="#FFFFFF">
                <v:path arrowok="t"/>
              </v:shape>
            </v:group>
            <v:group style="position:absolute;left:6955;top:5437;width:63;height:60" coordorigin="6955,5437" coordsize="63,60">
              <v:shape style="position:absolute;left:6955;top:5437;width:63;height:60" coordorigin="6955,5437" coordsize="63,60" path="m6970,5437l6958,5452,6955,5479,6969,5493,6994,5497,7012,5486,7018,5466,7018,5465,7013,5449,6998,5439,6970,5437e" filled="t" fillcolor="#FFFFFF" stroked="f">
                <v:path arrowok="t"/>
                <v:fill/>
              </v:shape>
            </v:group>
            <v:group style="position:absolute;left:7079;top:5541;width:283;height:303" coordorigin="7079,5541" coordsize="283,303">
              <v:shape style="position:absolute;left:7079;top:5541;width:283;height:303" coordorigin="7079,5541" coordsize="283,303" path="m7219,5541l7160,5555,7113,5593,7085,5656,7079,5711,7083,5735,7111,5794,7161,5831,7229,5844,7249,5842,7269,5836,7288,5828,7305,5817,7319,5805,7218,5805,7197,5802,7150,5763,7132,5693,7133,5683,7151,5621,7204,5584,7230,5581,7322,5581,7321,5580,7305,5566,7287,5556,7266,5548,7244,5543,7219,5541e" filled="t" fillcolor="#FFFFFF" stroked="f">
                <v:path arrowok="t"/>
                <v:fill/>
              </v:shape>
              <v:shape style="position:absolute;left:7079;top:5541;width:283;height:303" coordorigin="7079,5541" coordsize="283,303" path="m7322,5581l7230,5581,7252,5586,7270,5597,7303,5653,7308,5699,7305,5724,7274,5783,7218,5805,7319,5805,7355,5745,7363,5690,7362,5682,7360,5657,7354,5635,7346,5614,7335,5596,7322,5581e" filled="t" fillcolor="#FFFFFF" stroked="f">
                <v:path arrowok="t"/>
                <v:fill/>
              </v:shape>
            </v:group>
            <v:group style="position:absolute;left:7428;top:5542;width:248;height:296" coordorigin="7428,5542" coordsize="248,296">
              <v:shape style="position:absolute;left:7428;top:5542;width:248;height:296" coordorigin="7428,5542" coordsize="248,296" path="m7474,5548l7428,5565,7429,5581,7429,5586,7429,5604,7429,5838,7482,5838,7482,5662,7521,5596,7521,5596,7477,5596,7474,5548e" filled="t" fillcolor="#FFFFFF" stroked="f">
                <v:path arrowok="t"/>
                <v:fill/>
              </v:shape>
              <v:shape style="position:absolute;left:7428;top:5542;width:248;height:296" coordorigin="7428,5542" coordsize="248,296" path="m7656,5586l7568,5586,7590,5593,7605,5606,7616,5624,7622,5646,7624,5671,7624,5838,7676,5838,7676,5648,7671,5619,7662,5595,7656,5586e" filled="t" fillcolor="#FFFFFF" stroked="f">
                <v:path arrowok="t"/>
                <v:fill/>
              </v:shape>
              <v:shape style="position:absolute;left:7428;top:5542;width:248;height:296" coordorigin="7428,5542" coordsize="248,296" path="m7561,5542l7501,5567,7478,5596,7521,5596,7542,5588,7568,5586,7656,5586,7650,5577,7635,5563,7617,5552,7599,5546,7580,5543,7561,5542e" filled="t" fillcolor="#FFFFFF" stroked="f">
                <v:path arrowok="t"/>
                <v:fill/>
              </v:shape>
            </v:group>
            <v:group style="position:absolute;left:7891;top:5434;width:218;height:404" coordorigin="7891,5434" coordsize="218,404">
              <v:shape style="position:absolute;left:7891;top:5434;width:218;height:404" coordorigin="7891,5434" coordsize="218,404" path="m8109,5434l7891,5434,7891,5838,7943,5838,7943,5655,8096,5655,8096,5612,7943,5612,7943,5477,8109,5477,8109,5434e" filled="t" fillcolor="#FFFFFF" stroked="f">
                <v:path arrowok="t"/>
                <v:fill/>
              </v:shape>
            </v:group>
            <v:group style="position:absolute;left:8143;top:5541;width:283;height:303" coordorigin="8143,5541" coordsize="283,303">
              <v:shape style="position:absolute;left:8143;top:5541;width:283;height:303" coordorigin="8143,5541" coordsize="283,303" path="m8283,5541l8223,5555,8176,5593,8148,5656,8143,5711,8146,5735,8174,5794,8224,5831,8293,5844,8312,5842,8332,5836,8351,5828,8368,5817,8383,5805,8281,5805,8261,5802,8213,5763,8195,5693,8196,5683,8215,5621,8267,5584,8293,5581,8385,5581,8384,5580,8368,5566,8350,5556,8329,5548,8307,5543,8283,5541e" filled="t" fillcolor="#FFFFFF" stroked="f">
                <v:path arrowok="t"/>
                <v:fill/>
              </v:shape>
              <v:shape style="position:absolute;left:8143;top:5541;width:283;height:303" coordorigin="8143,5541" coordsize="283,303" path="m8385,5581l8293,5581,8315,5586,8333,5597,8366,5653,8372,5699,8369,5724,8337,5783,8281,5805,8383,5805,8418,5745,8426,5690,8426,5682,8423,5657,8417,5635,8409,5614,8398,5596,8385,5581e" filled="t" fillcolor="#FFFFFF" stroked="f">
                <v:path arrowok="t"/>
                <v:fill/>
              </v:shape>
            </v:group>
            <v:group style="position:absolute;left:8491;top:5541;width:145;height:297" coordorigin="8491,5541" coordsize="145,297">
              <v:shape style="position:absolute;left:8491;top:5541;width:145;height:297" coordorigin="8491,5541" coordsize="145,297" path="m8536,5548l8491,5557,8491,5576,8492,5594,8492,5616,8492,5838,8545,5838,8545,5680,8564,5619,8577,5605,8538,5605,8536,5548e" filled="t" fillcolor="#FFFFFF" stroked="f">
                <v:path arrowok="t"/>
                <v:fill/>
              </v:shape>
              <v:shape style="position:absolute;left:8491;top:5541;width:145;height:297" coordorigin="8491,5541" coordsize="145,297" path="m8627,5541l8563,5566,8540,5605,8577,5605,8578,5604,8596,5594,8618,5591,8636,5591,8636,5543,8631,5542,8627,5541e" filled="t" fillcolor="#FFFFFF" stroked="f">
                <v:path arrowok="t"/>
                <v:fill/>
              </v:shape>
              <v:shape style="position:absolute;left:8491;top:5541;width:145;height:297" coordorigin="8491,5541" coordsize="145,297" path="m8636,5591l8625,5591,8630,5591,8636,5593,8636,5591e" filled="t" fillcolor="#FFFFFF" stroked="f">
                <v:path arrowok="t"/>
                <v:fill/>
              </v:shape>
            </v:group>
            <v:group style="position:absolute;left:8690;top:5548;width:90;height:290" coordorigin="8690,5548" coordsize="90,290">
              <v:shape style="position:absolute;left:8690;top:5548;width:90;height:290" coordorigin="8690,5548" coordsize="90,290" path="m8735,5548l8690,5565,8690,5585,8691,5604,8691,5838,8743,5838,8743,5654,8744,5645,8748,5633,8758,5615,8772,5599,8780,5594,8737,5594,8735,5548e" filled="t" fillcolor="#FFFFFF" stroked="f">
                <v:path arrowok="t"/>
                <v:fill/>
              </v:shape>
            </v:group>
            <v:group style="position:absolute;left:8812;top:5584;width:141;height:254" coordorigin="8812,5584" coordsize="141,254">
              <v:shape style="position:absolute;left:8812;top:5584;width:141;height:254" coordorigin="8812,5584" coordsize="141,254" path="m8905,5584l8812,5584,8834,5588,8851,5599,8863,5616,8870,5638,8873,5664,8873,5838,8924,5838,8924,5649,8926,5639,8931,5626,8941,5610,8953,5599,8914,5599,8905,5584e" filled="t" fillcolor="#FFFFFF" stroked="f">
                <v:path arrowok="t"/>
                <v:fill/>
              </v:shape>
            </v:group>
            <v:group style="position:absolute;left:9001;top:5585;width:104;height:253" coordorigin="9001,5585" coordsize="104,253">
              <v:shape style="position:absolute;left:9001;top:5585;width:104;height:253" coordorigin="9001,5585" coordsize="104,253" path="m9085,5585l9001,5585,9021,5591,9035,5604,9046,5622,9052,5645,9054,5674,9054,5838,9106,5838,9105,5651,9101,5621,9093,5597,9085,5585e" filled="t" fillcolor="#FFFFFF" stroked="f">
                <v:path arrowok="t"/>
                <v:fill/>
              </v:shape>
            </v:group>
            <v:group style="position:absolute;left:8914;top:5542;width:172;height:57" coordorigin="8914,5542" coordsize="172,57">
              <v:shape style="position:absolute;left:8914;top:5542;width:172;height:57" coordorigin="8914,5542" coordsize="172,57" path="m8994,5542l8939,5567,8914,5599,8953,5599,8956,5596,8976,5588,9001,5585,9085,5585,9081,5578,9067,5563,9050,5553,9032,5546,9013,5543,8994,5542e" filled="t" fillcolor="#FFFFFF" stroked="f">
                <v:path arrowok="t"/>
                <v:fill/>
              </v:shape>
            </v:group>
            <v:group style="position:absolute;left:8739;top:5541;width:166;height:53" coordorigin="8739,5541" coordsize="166,53">
              <v:shape style="position:absolute;left:8739;top:5541;width:166;height:53" coordorigin="8739,5541" coordsize="166,53" path="m8823,5541l8763,5565,8739,5594,8780,5594,8790,5588,8812,5584,8905,5584,8899,5575,8886,5561,8868,5550,8847,5544,8823,5541e" filled="t" fillcolor="#FFFFFF" stroked="f">
                <v:path arrowok="t"/>
                <v:fill/>
              </v:shape>
              <v:shape style="position:absolute;left:4441;top:635;width:1039;height:877" type="#_x0000_t75">
                <v:imagedata r:id="rId8" o:title=""/>
              </v:shape>
            </v:group>
            <v:group style="position:absolute;left:5631;top:639;width:2;height:869" coordorigin="5631,639" coordsize="2,869">
              <v:shape style="position:absolute;left:5631;top:639;width:2;height:869" coordorigin="5631,639" coordsize="0,869" path="m5631,639l5631,1507e" filled="f" stroked="t" strokeweight=".5493pt" strokecolor="#383336">
                <v:path arrowok="t"/>
              </v:shape>
              <v:shape style="position:absolute;left:5757;top:770;width:2042;height:606" type="#_x0000_t75">
                <v:imagedata r:id="rId9" o:title=""/>
              </v:shape>
            </v:group>
            <w10:wrap type="none"/>
          </v:group>
        </w:pict>
      </w:r>
      <w:r>
        <w:rPr/>
        <w:pict>
          <v:group style="position:absolute;margin-left:583.990295pt;margin-top:825.3479pt;width:1.9531pt;height:5.851pt;mso-position-horizontal-relative:page;mso-position-vertical-relative:page;z-index:-1693" coordorigin="11680,16507" coordsize="39,117">
            <v:shape style="position:absolute;left:11680;top:16507;width:39;height:117" coordorigin="11680,16507" coordsize="39,117" path="m11719,16522l11704,16522,11704,16624,11719,16624,11719,16522e" filled="t" fillcolor="#383336" stroked="f">
              <v:path arrowok="t"/>
              <v:fill/>
            </v:shape>
            <v:shape style="position:absolute;left:11680;top:16507;width:39;height:117" coordorigin="11680,16507" coordsize="39,117" path="m11719,16507l11705,16507,11680,16521,11683,16533,11703,16522,11719,16522,11719,16507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8.475052pt;margin-top:474.832977pt;width:470.73935pt;height:10.9027pt;mso-position-horizontal-relative:page;mso-position-vertical-relative:page;z-index:-1692" coordorigin="1570,9497" coordsize="9415,218">
            <v:shape style="position:absolute;left:1570;top:9497;width:4893;height:218" type="#_x0000_t75">
              <v:imagedata r:id="rId10" o:title=""/>
            </v:shape>
            <v:group style="position:absolute;left:6468;top:9686;width:4510;height:2" coordorigin="6468,9686" coordsize="4510,2">
              <v:shape style="position:absolute;left:6468;top:9686;width:4510;height:2" coordorigin="6468,9686" coordsize="4510,0" path="m6468,9686l10978,9686e" filled="f" stroked="t" strokeweight=".6488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8.475052pt;margin-top:491.032715pt;width:474.7454pt;height:10.90215pt;mso-position-horizontal-relative:page;mso-position-vertical-relative:page;z-index:-1691" coordorigin="1570,9821" coordsize="9495,218">
            <v:shape style="position:absolute;left:1570;top:9821;width:1783;height:218" type="#_x0000_t75">
              <v:imagedata r:id="rId11" o:title=""/>
            </v:shape>
            <v:group style="position:absolute;left:3358;top:10010;width:7700;height:2" coordorigin="3358,10010" coordsize="7700,2">
              <v:shape style="position:absolute;left:3358;top:10010;width:7700;height:2" coordorigin="3358,10010" coordsize="7700,0" path="m3358,10010l11058,10010e" filled="f" stroked="t" strokeweight=".6491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113998pt;margin-top:362.416321pt;width:2.821pt;height:8.450pt;mso-position-horizontal-relative:page;mso-position-vertical-relative:page;z-index:-1679" coordorigin="1182,7248" coordsize="56,169">
            <v:shape style="position:absolute;left:1182;top:7248;width:56;height:169" coordorigin="1182,7248" coordsize="56,169" path="m1239,7270l1217,7270,1217,7417,1239,7417,1239,7270e" filled="t" fillcolor="#383336" stroked="f">
              <v:path arrowok="t"/>
              <v:fill/>
            </v:shape>
            <v:shape style="position:absolute;left:1182;top:7248;width:56;height:169" coordorigin="1182,7248" coordsize="56,169" path="m1239,7248l1219,7248,1182,7268,1187,7286,1216,7270,1239,7270,1239,7248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6.568298pt;margin-top:350.062622pt;width:2.2799pt;height:2.3689pt;mso-position-horizontal-relative:page;mso-position-vertical-relative:page;z-index:-1678" coordorigin="1331,7001" coordsize="46,47">
            <v:shape style="position:absolute;left:1331;top:7001;width:46;height:47" coordorigin="1331,7001" coordsize="46,47" path="m1368,7001l1341,7001,1331,7011,1331,7038,1341,7049,1368,7049,1377,7038,1377,7011,1368,7001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4.983849pt;margin-top:362.292877pt;width:6.4349pt;height:8.8401pt;mso-position-horizontal-relative:page;mso-position-vertical-relative:page;z-index:-1676" coordorigin="1300,7246" coordsize="129,177">
            <v:group style="position:absolute;left:1302;top:7387;width:31;height:33" coordorigin="1302,7387" coordsize="31,33">
              <v:shape style="position:absolute;left:1302;top:7387;width:31;height:33" coordorigin="1302,7387" coordsize="31,33" path="m1327,7387l1309,7387,1302,7394,1302,7413,1308,7420,1327,7420,1333,7413,1333,7394,1327,7387e" filled="t" fillcolor="#383336" stroked="f">
                <v:path arrowok="t"/>
                <v:fill/>
              </v:shape>
            </v:group>
            <v:group style="position:absolute;left:1370;top:7248;width:56;height:169" coordorigin="1370,7248" coordsize="56,169">
              <v:shape style="position:absolute;left:1370;top:7248;width:56;height:169" coordorigin="1370,7248" coordsize="56,169" path="m1426,7270l1404,7270,1404,7417,1426,7417,1426,7270e" filled="t" fillcolor="#383336" stroked="f">
                <v:path arrowok="t"/>
                <v:fill/>
              </v:shape>
              <v:shape style="position:absolute;left:1370;top:7248;width:56;height:169" coordorigin="1370,7248" coordsize="56,169" path="m1426,7248l1406,7248,1370,7268,1374,7286,1403,7270,1426,7270,1426,724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8.475052pt;margin-top:379.009857pt;width:475.56935pt;height:10.358600pt;mso-position-horizontal-relative:page;mso-position-vertical-relative:page;z-index:-1675" coordorigin="1570,7580" coordsize="9511,207">
            <v:shape style="position:absolute;left:1570;top:7580;width:5099;height:207" type="#_x0000_t75">
              <v:imagedata r:id="rId12" o:title=""/>
            </v:shape>
            <v:group style="position:absolute;left:6674;top:7763;width:4400;height:2" coordorigin="6674,7763" coordsize="4400,2">
              <v:shape style="position:absolute;left:6674;top:7763;width:4400;height:2" coordorigin="6674,7763" coordsize="4400,0" path="m6674,7763l11074,7763e" filled="f" stroked="t" strokeweight=".6488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8.475052pt;margin-top:395.21048pt;width:472.1594pt;height:10.459670pt;mso-position-horizontal-relative:page;mso-position-vertical-relative:page;z-index:-1674" coordorigin="1570,7904" coordsize="9443,209">
            <v:shape style="position:absolute;left:1570;top:7904;width:2391;height:209" type="#_x0000_t75">
              <v:imagedata r:id="rId13" o:title=""/>
            </v:shape>
            <v:group style="position:absolute;left:3966;top:8087;width:7040;height:2" coordorigin="3966,8087" coordsize="7040,2">
              <v:shape style="position:absolute;left:3966;top:8087;width:7040;height:2" coordorigin="3966,8087" coordsize="7040,0" path="m3966,8087l11006,8087e" filled="f" stroked="t" strokeweight=".6491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7.913750pt;margin-top:411.531464pt;width:38.5722pt;height:8.180200pt;mso-position-horizontal-relative:page;mso-position-vertical-relative:page;z-index:-1673" coordorigin="1558,8231" coordsize="771,164">
            <v:group style="position:absolute;left:1561;top:8241;width:124;height:148" coordorigin="1561,8241" coordsize="124,148">
              <v:shape style="position:absolute;left:1561;top:8241;width:124;height:148" coordorigin="1561,8241" coordsize="124,148" path="m1634,8241l1611,8241,1561,8389,1581,8389,1596,8343,1669,8343,1664,8328,1600,8328,1614,8285,1617,8275,1620,8267,1622,8258,1640,8258,1634,8241e" filled="t" fillcolor="#383336" stroked="f">
                <v:path arrowok="t"/>
                <v:fill/>
              </v:shape>
              <v:shape style="position:absolute;left:1561;top:8241;width:124;height:148" coordorigin="1561,8241" coordsize="124,148" path="m1669,8343l1649,8343,1664,8389,1685,8389,1669,8343e" filled="t" fillcolor="#383336" stroked="f">
                <v:path arrowok="t"/>
                <v:fill/>
              </v:shape>
              <v:shape style="position:absolute;left:1561;top:8241;width:124;height:148" coordorigin="1561,8241" coordsize="124,148" path="m1640,8258l1622,8258,1625,8267,1627,8275,1645,8328,1664,8328,1640,8258e" filled="t" fillcolor="#383336" stroked="f">
                <v:path arrowok="t"/>
                <v:fill/>
              </v:shape>
            </v:group>
            <v:group style="position:absolute;left:1697;top:8233;width:99;height:159" coordorigin="1697,8233" coordsize="99,159">
              <v:shape style="position:absolute;left:1697;top:8233;width:99;height:159" coordorigin="1697,8233" coordsize="99,159" path="m1736,8281l1720,8287,1708,8301,1699,8323,1697,8353,1706,8374,1722,8387,1744,8392,1764,8385,1773,8376,1760,8376,1743,8376,1728,8369,1719,8350,1717,8321,1728,8303,1747,8296,1775,8296,1774,8295,1762,8285,1736,8281e" filled="t" fillcolor="#383336" stroked="f">
                <v:path arrowok="t"/>
                <v:fill/>
              </v:shape>
              <v:shape style="position:absolute;left:1697;top:8233;width:99;height:159" coordorigin="1697,8233" coordsize="99,159" path="m1795,8371l1778,8371,1779,8389,1796,8389,1795,8382,1795,8371e" filled="t" fillcolor="#383336" stroked="f">
                <v:path arrowok="t"/>
                <v:fill/>
              </v:shape>
              <v:shape style="position:absolute;left:1697;top:8233;width:99;height:159" coordorigin="1697,8233" coordsize="99,159" path="m1775,8296l1762,8296,1772,8306,1775,8318,1776,8320,1776,8321,1776,8348,1776,8350,1772,8368,1760,8376,1773,8376,1777,8371,1795,8371,1795,8297,1776,8297,1775,8296e" filled="t" fillcolor="#383336" stroked="f">
                <v:path arrowok="t"/>
                <v:fill/>
              </v:shape>
              <v:shape style="position:absolute;left:1697;top:8233;width:99;height:159" coordorigin="1697,8233" coordsize="99,159" path="m1795,8233l1776,8233,1776,8297,1795,8297,1795,8233e" filled="t" fillcolor="#383336" stroked="f">
                <v:path arrowok="t"/>
                <v:fill/>
              </v:shape>
            </v:group>
            <v:group style="position:absolute;left:1821;top:8233;width:99;height:159" coordorigin="1821,8233" coordsize="99,159">
              <v:shape style="position:absolute;left:1821;top:8233;width:99;height:159" coordorigin="1821,8233" coordsize="99,159" path="m1860,8281l1844,8287,1832,8301,1824,8323,1821,8353,1831,8374,1846,8387,1868,8392,1889,8385,1897,8376,1884,8376,1867,8376,1852,8369,1843,8350,1841,8321,1852,8303,1871,8296,1899,8296,1899,8295,1886,8285,1860,8281e" filled="t" fillcolor="#383336" stroked="f">
                <v:path arrowok="t"/>
                <v:fill/>
              </v:shape>
              <v:shape style="position:absolute;left:1821;top:8233;width:99;height:159" coordorigin="1821,8233" coordsize="99,159" path="m1919,8371l1902,8371,1903,8389,1920,8389,1920,8382,1919,8371e" filled="t" fillcolor="#383336" stroked="f">
                <v:path arrowok="t"/>
                <v:fill/>
              </v:shape>
              <v:shape style="position:absolute;left:1821;top:8233;width:99;height:159" coordorigin="1821,8233" coordsize="99,159" path="m1899,8296l1886,8296,1896,8306,1899,8318,1900,8320,1900,8321,1900,8348,1900,8350,1899,8353,1896,8368,1884,8376,1897,8376,1902,8371,1919,8371,1919,8297,1900,8297,1899,8296e" filled="t" fillcolor="#383336" stroked="f">
                <v:path arrowok="t"/>
                <v:fill/>
              </v:shape>
              <v:shape style="position:absolute;left:1821;top:8233;width:99;height:159" coordorigin="1821,8233" coordsize="99,159" path="m1919,8233l1900,8233,1900,8297,1919,8297,1919,8233e" filled="t" fillcolor="#383336" stroked="f">
                <v:path arrowok="t"/>
                <v:fill/>
              </v:shape>
            </v:group>
            <v:group style="position:absolute;left:1951;top:8280;width:53;height:109" coordorigin="1951,8280" coordsize="53,109">
              <v:shape style="position:absolute;left:1951;top:8280;width:53;height:109" coordorigin="1951,8280" coordsize="53,109" path="m1968,8283l1951,8283,1951,8293,1951,8299,1951,8389,1971,8389,1971,8329,1971,8326,1972,8324,1974,8309,1979,8304,1968,8304,1968,8283e" filled="t" fillcolor="#383336" stroked="f">
                <v:path arrowok="t"/>
                <v:fill/>
              </v:shape>
              <v:shape style="position:absolute;left:1951;top:8280;width:53;height:109" coordorigin="1951,8280" coordsize="53,109" path="m2001,8280l1986,8280,1974,8289,1969,8304,1979,8304,1984,8299,2004,8299,2004,8281,2002,8281,2001,8280e" filled="t" fillcolor="#383336" stroked="f">
                <v:path arrowok="t"/>
                <v:fill/>
              </v:shape>
              <v:shape style="position:absolute;left:1951;top:8280;width:53;height:109" coordorigin="1951,8280" coordsize="53,109" path="m2004,8299l1984,8299,2002,8299,2004,8299,2004,8299e" filled="t" fillcolor="#383336" stroked="f">
                <v:path arrowok="t"/>
                <v:fill/>
              </v:shape>
            </v:group>
            <v:group style="position:absolute;left:2016;top:8282;width:92;height:110" coordorigin="2016,8282" coordsize="92,110">
              <v:shape style="position:absolute;left:2016;top:8282;width:92;height:110" coordorigin="2016,8282" coordsize="92,110" path="m2052,8282l2036,8290,2024,8305,2017,8327,2016,8356,2026,8375,2043,8387,2066,8392,2083,8392,2095,8388,2101,8385,2098,8375,2083,8375,2056,8375,2039,8363,2032,8340,2107,8340,2107,8335,2107,8326,2089,8326,2033,8321,2042,8303,2064,8294,2091,8294,2081,8287,2052,8282e" filled="t" fillcolor="#383336" stroked="f">
                <v:path arrowok="t"/>
                <v:fill/>
              </v:shape>
              <v:shape style="position:absolute;left:2016;top:8282;width:92;height:110" coordorigin="2016,8282" coordsize="92,110" path="m2097,8372l2083,8375,2098,8375,2097,8372e" filled="t" fillcolor="#383336" stroked="f">
                <v:path arrowok="t"/>
                <v:fill/>
              </v:shape>
              <v:shape style="position:absolute;left:2016;top:8282;width:92;height:110" coordorigin="2016,8282" coordsize="92,110" path="m2091,8294l2064,8294,2084,8306,2089,8326,2107,8326,2106,8317,2098,8300,2091,8294e" filled="t" fillcolor="#383336" stroked="f">
                <v:path arrowok="t"/>
                <v:fill/>
              </v:shape>
            </v:group>
            <v:group style="position:absolute;left:2127;top:8280;width:61;height:109" coordorigin="2127,8280" coordsize="61,109">
              <v:shape style="position:absolute;left:2127;top:8280;width:61;height:109" coordorigin="2127,8280" coordsize="61,109" path="m2129,8369l2128,8386,2143,8390,2171,8389,2188,8377,2188,8377,2145,8377,2135,8373,2129,8369e" filled="t" fillcolor="#383336" stroked="f">
                <v:path arrowok="t"/>
                <v:fill/>
              </v:shape>
              <v:shape style="position:absolute;left:2127;top:8280;width:61;height:109" coordorigin="2127,8280" coordsize="61,109" path="m2175,8280l2152,8282,2134,8293,2127,8313,2134,8329,2155,8342,2170,8347,2175,8352,2175,8370,2168,8377,2188,8377,2194,8357,2186,8339,2166,8327,2152,8322,2146,8318,2146,8302,2152,8295,2187,8295,2190,8287,2184,8283,2175,8280e" filled="t" fillcolor="#383336" stroked="f">
                <v:path arrowok="t"/>
                <v:fill/>
              </v:shape>
              <v:shape style="position:absolute;left:2127;top:8280;width:61;height:109" coordorigin="2127,8280" coordsize="61,109" path="m2187,8295l2173,8295,2181,8298,2185,8301,2187,8295e" filled="t" fillcolor="#383336" stroked="f">
                <v:path arrowok="t"/>
                <v:fill/>
              </v:shape>
            </v:group>
            <v:group style="position:absolute;left:2214;top:8280;width:61;height:109" coordorigin="2214,8280" coordsize="61,109">
              <v:shape style="position:absolute;left:2214;top:8280;width:61;height:109" coordorigin="2214,8280" coordsize="61,109" path="m2216,8369l2215,8386,2230,8390,2258,8389,2275,8377,2275,8377,2232,8377,2222,8373,2216,8369e" filled="t" fillcolor="#383336" stroked="f">
                <v:path arrowok="t"/>
                <v:fill/>
              </v:shape>
              <v:shape style="position:absolute;left:2214;top:8280;width:61;height:109" coordorigin="2214,8280" coordsize="61,109" path="m2262,8280l2239,8282,2221,8293,2214,8313,2221,8329,2242,8342,2257,8347,2262,8352,2262,8370,2256,8377,2275,8377,2281,8357,2273,8339,2253,8327,2239,8322,2233,8318,2233,8302,2239,8295,2274,8295,2277,8287,2271,8283,2262,8280e" filled="t" fillcolor="#383336" stroked="f">
                <v:path arrowok="t"/>
                <v:fill/>
              </v:shape>
              <v:shape style="position:absolute;left:2214;top:8280;width:61;height:109" coordorigin="2214,8280" coordsize="61,109" path="m2274,8295l2260,8295,2268,8298,2272,8301,2274,8295e" filled="t" fillcolor="#383336" stroked="f">
                <v:path arrowok="t"/>
                <v:fill/>
              </v:shape>
            </v:group>
            <v:group style="position:absolute;left:2301;top:8286;width:26;height:105" coordorigin="2301,8286" coordsize="26,105">
              <v:shape style="position:absolute;left:2301;top:8286;width:26;height:105" coordorigin="2301,8286" coordsize="26,105" path="m2322,8364l2307,8364,2301,8370,2301,8386,2306,8392,2322,8392,2327,8386,2327,8378,2327,8370,2322,8364e" filled="t" fillcolor="#383336" stroked="f">
                <v:path arrowok="t"/>
                <v:fill/>
              </v:shape>
              <v:shape style="position:absolute;left:2301;top:8286;width:26;height:105" coordorigin="2301,8286" coordsize="26,105" path="m2322,8286l2307,8286,2301,8292,2301,8308,2306,8314,2322,8314,2327,8308,2327,8300,2327,8292,2322,828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6.756203pt;margin-top:420.566162pt;width:434.5019pt;height:.1pt;mso-position-horizontal-relative:page;mso-position-vertical-relative:page;z-index:-1672" coordorigin="2335,8411" coordsize="8690,2">
            <v:shape style="position:absolute;left:2335;top:8411;width:8690;height:2" coordorigin="2335,8411" coordsize="8690,0" path="m2335,8411l11025,8411e" filled="f" stroked="t" strokeweight=".6511pt" strokecolor="#383336">
              <v:path arrowok="t"/>
            </v:shape>
          </v:group>
          <w10:wrap type="none"/>
        </w:pict>
      </w:r>
      <w:r>
        <w:rPr/>
        <w:pict>
          <v:group style="position:absolute;margin-left:77.627151pt;margin-top:427.317627pt;width:320.3023pt;height:10.65005pt;mso-position-horizontal-relative:page;mso-position-vertical-relative:page;z-index:-1671" coordorigin="1553,8546" coordsize="6406,213">
            <v:shape style="position:absolute;left:1553;top:8546;width:5734;height:213" type="#_x0000_t75">
              <v:imagedata r:id="rId14" o:title=""/>
            </v:shape>
            <v:group style="position:absolute;left:7339;top:8565;width:151;height:148" coordorigin="7339,8565" coordsize="151,148">
              <v:shape style="position:absolute;left:7339;top:8565;width:151;height:148" coordorigin="7339,8565" coordsize="151,148" path="m7374,8565l7349,8565,7339,8713,7357,8713,7362,8642,7363,8621,7363,8602,7364,8584,7381,8584,7374,8565e" filled="t" fillcolor="#383336" stroked="f">
                <v:path arrowok="t"/>
                <v:fill/>
              </v:shape>
              <v:shape style="position:absolute;left:7339;top:8565;width:151;height:148" coordorigin="7339,8565" coordsize="151,148" path="m7482,8584l7465,8584,7466,8588,7466,8607,7467,8628,7468,8650,7472,8713,7490,8713,7482,8584e" filled="t" fillcolor="#383336" stroked="f">
                <v:path arrowok="t"/>
                <v:fill/>
              </v:shape>
              <v:shape style="position:absolute;left:7339;top:8565;width:151;height:148" coordorigin="7339,8565" coordsize="151,148" path="m7381,8584l7364,8584,7365,8584,7369,8603,7375,8622,7382,8642,7406,8712,7420,8712,7430,8687,7415,8687,7411,8676,7406,8657,7399,8637,7381,8584e" filled="t" fillcolor="#383336" stroked="f">
                <v:path arrowok="t"/>
                <v:fill/>
              </v:shape>
              <v:shape style="position:absolute;left:7339;top:8565;width:151;height:148" coordorigin="7339,8565" coordsize="151,148" path="m7481,8565l7457,8565,7426,8650,7420,8669,7415,8687,7430,8687,7453,8621,7460,8602,7465,8584,7482,8584,7481,8565e" filled="t" fillcolor="#383336" stroked="f">
                <v:path arrowok="t"/>
                <v:fill/>
              </v:shape>
            </v:group>
            <v:group style="position:absolute;left:7513;top:8605;width:103;height:108" coordorigin="7513,8605" coordsize="103,108">
              <v:shape style="position:absolute;left:7513;top:8605;width:103;height:108" coordorigin="7513,8605" coordsize="103,108" path="m7560,8605l7541,8610,7526,8623,7517,8643,7513,8671,7520,8690,7533,8703,7554,8711,7581,8713,7599,8703,7602,8698,7552,8698,7538,8684,7532,8660,7533,8654,7538,8637,7553,8626,7580,8623,7604,8623,7602,8620,7584,8609,7560,8605e" filled="t" fillcolor="#383336" stroked="f">
                <v:path arrowok="t"/>
                <v:fill/>
              </v:shape>
              <v:shape style="position:absolute;left:7513;top:8605;width:103;height:108" coordorigin="7513,8605" coordsize="103,108" path="m7604,8623l7580,8623,7593,8640,7597,8663,7591,8683,7577,8695,7552,8698,7602,8698,7612,8685,7617,8659,7613,8638,7604,8623e" filled="t" fillcolor="#383336" stroked="f">
                <v:path arrowok="t"/>
                <v:fill/>
              </v:shape>
            </v:group>
            <v:group style="position:absolute;left:7640;top:8557;width:100;height:158" coordorigin="7640,8557" coordsize="100,158">
              <v:shape style="position:absolute;left:7640;top:8557;width:100;height:158" coordorigin="7640,8557" coordsize="100,158" path="m7671,8696l7658,8696,7662,8701,7677,8712,7700,8715,7716,8710,7725,8700,7676,8700,7671,8696e" filled="t" fillcolor="#383336" stroked="f">
                <v:path arrowok="t"/>
                <v:fill/>
              </v:shape>
              <v:shape style="position:absolute;left:7640;top:8557;width:100;height:158" coordorigin="7640,8557" coordsize="100,158" path="m7660,8557l7641,8557,7641,8697,7641,8706,7640,8713,7657,8713,7658,8696,7671,8696,7665,8691,7661,8678,7661,8675,7660,8673,7660,8648,7662,8642,7674,8626,7681,8624,7660,8624,7660,8557e" filled="t" fillcolor="#383336" stroked="f">
                <v:path arrowok="t"/>
                <v:fill/>
              </v:shape>
              <v:shape style="position:absolute;left:7640;top:8557;width:100;height:158" coordorigin="7640,8557" coordsize="100,158" path="m7729,8620l7695,8620,7710,8628,7719,8646,7721,8675,7710,8694,7690,8700,7725,8700,7729,8697,7738,8675,7741,8644,7732,8623,7729,8620e" filled="t" fillcolor="#383336" stroked="f">
                <v:path arrowok="t"/>
                <v:fill/>
              </v:shape>
              <v:shape style="position:absolute;left:7640;top:8557;width:100;height:158" coordorigin="7640,8557" coordsize="100,158" path="m7696,8604l7675,8610,7661,8624,7681,8624,7695,8620,7729,8620,7717,8609,7696,8604e" filled="t" fillcolor="#383336" stroked="f">
                <v:path arrowok="t"/>
                <v:fill/>
              </v:shape>
            </v:group>
            <v:group style="position:absolute;left:7764;top:8565;width:22;height:149" coordorigin="7764,8565" coordsize="22,149">
              <v:shape style="position:absolute;left:7764;top:8565;width:22;height:149" coordorigin="7764,8565" coordsize="22,149" path="m7786,8607l7766,8607,7766,8713,7786,8713,7786,8607e" filled="t" fillcolor="#383336" stroked="f">
                <v:path arrowok="t"/>
                <v:fill/>
              </v:shape>
              <v:shape style="position:absolute;left:7764;top:8565;width:22;height:149" coordorigin="7764,8565" coordsize="22,149" path="m7783,8565l7769,8565,7764,8570,7764,8583,7769,8589,7783,8589,7788,8583,7788,8577,7788,8570,7783,8565e" filled="t" fillcolor="#383336" stroked="f">
                <v:path arrowok="t"/>
                <v:fill/>
              </v:shape>
            </v:group>
            <v:group style="position:absolute;left:7828;top:8557;width:2;height:156" coordorigin="7828,8557" coordsize="2,156">
              <v:shape style="position:absolute;left:7828;top:8557;width:2;height:156" coordorigin="7828,8557" coordsize="0,156" path="m7828,8557l7828,8713e" filled="f" stroked="t" strokeweight="1.07pt" strokecolor="#383336">
                <v:path arrowok="t"/>
              </v:shape>
            </v:group>
            <v:group style="position:absolute;left:7864;top:8606;width:92;height:110" coordorigin="7864,8606" coordsize="92,110">
              <v:shape style="position:absolute;left:7864;top:8606;width:92;height:110" coordorigin="7864,8606" coordsize="92,110" path="m7901,8606l7885,8614,7873,8629,7866,8651,7864,8680,7874,8699,7891,8711,7914,8716,7931,8716,7943,8712,7950,8709,7946,8699,7931,8699,7904,8699,7888,8687,7881,8664,7955,8664,7956,8662,7956,8659,7955,8650,7937,8650,7882,8645,7891,8627,7913,8618,7940,8618,7930,8611,7901,8606e" filled="t" fillcolor="#383336" stroked="f">
                <v:path arrowok="t"/>
                <v:fill/>
              </v:shape>
              <v:shape style="position:absolute;left:7864;top:8606;width:92;height:110" coordorigin="7864,8606" coordsize="92,110" path="m7945,8696l7931,8699,7946,8699,7945,8696e" filled="t" fillcolor="#383336" stroked="f">
                <v:path arrowok="t"/>
                <v:fill/>
              </v:shape>
              <v:shape style="position:absolute;left:7864;top:8606;width:92;height:110" coordorigin="7864,8606" coordsize="92,110" path="m7940,8618l7913,8618,7933,8630,7937,8650,7955,8650,7955,8641,7947,8624,7940,861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1.242859pt;margin-top:428.126587pt;width:14.5712pt;height:7.784pt;mso-position-horizontal-relative:page;mso-position-vertical-relative:page;z-index:-1670" coordorigin="8025,8563" coordsize="291,156">
            <v:group style="position:absolute;left:8027;top:8565;width:111;height:148" coordorigin="8027,8565" coordsize="111,148">
              <v:shape style="position:absolute;left:8027;top:8565;width:111;height:148" coordorigin="8027,8565" coordsize="111,148" path="m8048,8565l8027,8565,8027,8713,8045,8713,8045,8626,8045,8607,8044,8589,8063,8589,8048,8565e" filled="t" fillcolor="#383336" stroked="f">
                <v:path arrowok="t"/>
                <v:fill/>
              </v:shape>
              <v:shape style="position:absolute;left:8027;top:8565;width:111;height:148" coordorigin="8027,8565" coordsize="111,148" path="m8063,8589l8044,8589,8052,8603,8062,8620,8072,8638,8119,8713,8139,8713,8139,8688,8123,8688,8116,8676,8107,8658,8096,8640,8063,8589e" filled="t" fillcolor="#383336" stroked="f">
                <v:path arrowok="t"/>
                <v:fill/>
              </v:shape>
              <v:shape style="position:absolute;left:8027;top:8565;width:111;height:148" coordorigin="8027,8565" coordsize="111,148" path="m8139,8565l8121,8565,8121,8649,8121,8669,8123,8688,8139,8688,8139,8565e" filled="t" fillcolor="#383336" stroked="f">
                <v:path arrowok="t"/>
                <v:fill/>
              </v:shape>
            </v:group>
            <v:group style="position:absolute;left:8164;top:8605;width:103;height:108" coordorigin="8164,8605" coordsize="103,108">
              <v:shape style="position:absolute;left:8164;top:8605;width:103;height:108" coordorigin="8164,8605" coordsize="103,108" path="m8211,8605l8192,8610,8177,8623,8168,8643,8164,8671,8171,8690,8184,8703,8205,8711,8232,8713,8250,8703,8253,8698,8203,8698,8189,8684,8183,8660,8184,8654,8189,8637,8204,8626,8231,8623,8255,8623,8253,8620,8235,8609,8211,8605e" filled="t" fillcolor="#383336" stroked="f">
                <v:path arrowok="t"/>
                <v:fill/>
              </v:shape>
              <v:shape style="position:absolute;left:8164;top:8605;width:103;height:108" coordorigin="8164,8605" coordsize="103,108" path="m8255,8623l8231,8623,8244,8640,8248,8663,8242,8683,8228,8695,8203,8698,8253,8698,8263,8685,8268,8659,8264,8638,8255,8623e" filled="t" fillcolor="#383336" stroked="f">
                <v:path arrowok="t"/>
                <v:fill/>
              </v:shape>
            </v:group>
            <v:group style="position:absolute;left:8288;top:8610;width:26;height:105" coordorigin="8288,8610" coordsize="26,105">
              <v:shape style="position:absolute;left:8288;top:8610;width:26;height:105" coordorigin="8288,8610" coordsize="26,105" path="m8308,8688l8293,8688,8288,8694,8288,8710,8293,8716,8309,8716,8314,8710,8314,8702,8314,8694,8308,8688e" filled="t" fillcolor="#383336" stroked="f">
                <v:path arrowok="t"/>
                <v:fill/>
              </v:shape>
              <v:shape style="position:absolute;left:8288;top:8610;width:26;height:105" coordorigin="8288,8610" coordsize="26,105" path="m8308,8610l8293,8610,8288,8616,8288,8632,8293,8638,8309,8638,8314,8632,8314,8624,8314,8616,8308,861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6.085205pt;margin-top:436.763672pt;width:137.5007pt;height:.1pt;mso-position-horizontal-relative:page;mso-position-vertical-relative:page;z-index:-1669" coordorigin="8322,8735" coordsize="2750,2">
            <v:shape style="position:absolute;left:8322;top:8735;width:2750;height:2" coordorigin="8322,8735" coordsize="2750,0" path="m8322,8735l11072,8735e" filled="f" stroked="t" strokeweight=".6539pt" strokecolor="#383336">
              <v:path arrowok="t"/>
            </v:shape>
          </v:group>
          <w10:wrap type="none"/>
        </w:pict>
      </w:r>
      <w:r>
        <w:rPr/>
        <w:pict>
          <v:group style="position:absolute;margin-left:78.475052pt;margin-top:443.52002pt;width:273.24735pt;height:9.800650pt;mso-position-horizontal-relative:page;mso-position-vertical-relative:page;z-index:-1668" coordorigin="1570,8870" coordsize="5465,196">
            <v:shape style="position:absolute;left:1570;top:8876;width:4986;height:190" type="#_x0000_t75">
              <v:imagedata r:id="rId15" o:title=""/>
            </v:shape>
            <v:group style="position:absolute;left:6565;top:8889;width:83;height:148" coordorigin="6565,8889" coordsize="83,148">
              <v:shape style="position:absolute;left:6565;top:8889;width:83;height:148" coordorigin="6565,8889" coordsize="83,148" path="m6646,8889l6565,8889,6565,9037,6649,9037,6649,9021,6585,9021,6585,8968,6642,8968,6642,8952,6585,8952,6585,8905,6646,8905,6646,8889e" filled="t" fillcolor="#383336" stroked="f">
                <v:path arrowok="t"/>
                <v:fill/>
              </v:shape>
            </v:group>
            <v:group style="position:absolute;left:6672;top:8928;width:153;height:109" coordorigin="6672,8928" coordsize="153,109">
              <v:shape style="position:absolute;left:6672;top:8928;width:153;height:109" coordorigin="6672,8928" coordsize="153,109" path="m6689,8931l6672,8931,6673,8939,6673,8944,6673,9037,6692,9037,6692,8970,6692,8966,6694,8964,6697,8954,6702,8948,6690,8948,6689,8931e" filled="t" fillcolor="#383336" stroked="f">
                <v:path arrowok="t"/>
                <v:fill/>
              </v:shape>
              <v:shape style="position:absolute;left:6672;top:8928;width:153;height:109" coordorigin="6672,8928" coordsize="153,109" path="m6752,8944l6732,8944,6740,8957,6740,9037,6759,9037,6759,8968,6759,8964,6760,8962,6764,8952,6766,8950,6754,8950,6752,8944e" filled="t" fillcolor="#383336" stroked="f">
                <v:path arrowok="t"/>
                <v:fill/>
              </v:shape>
              <v:shape style="position:absolute;left:6672;top:8928;width:153;height:109" coordorigin="6672,8928" coordsize="153,109" path="m6817,8944l6772,8944,6783,8944,6801,8953,6806,8977,6806,9037,6825,9037,6820,8948,6817,8944e" filled="t" fillcolor="#383336" stroked="f">
                <v:path arrowok="t"/>
                <v:fill/>
              </v:shape>
              <v:shape style="position:absolute;left:6672;top:8928;width:153;height:109" coordorigin="6672,8928" coordsize="153,109" path="m6790,8928l6780,8928,6773,8931,6767,8936,6762,8939,6758,8944,6755,8950,6766,8950,6772,8944,6817,8944,6806,8932,6790,8928e" filled="t" fillcolor="#383336" stroked="f">
                <v:path arrowok="t"/>
                <v:fill/>
              </v:shape>
              <v:shape style="position:absolute;left:6672;top:8928;width:153;height:109" coordorigin="6672,8928" coordsize="153,109" path="m6739,8928l6707,8928,6697,8938,6691,8948,6702,8948,6705,8944,6752,8944,6750,8937,6739,8928e" filled="t" fillcolor="#383336" stroked="f">
                <v:path arrowok="t"/>
                <v:fill/>
              </v:shape>
            </v:group>
            <v:group style="position:absolute;left:6849;top:8928;width:85;height:111" coordorigin="6849,8928" coordsize="85,111">
              <v:shape style="position:absolute;left:6849;top:8928;width:85;height:111" coordorigin="6849,8928" coordsize="85,111" path="m6922,8943l6910,8943,6912,8959,6912,8967,6886,8972,6865,8980,6853,8994,6849,9014,6858,9032,6881,9040,6896,9040,6907,9032,6912,9025,6876,9025,6868,9019,6871,8995,6888,8985,6913,8983,6930,8983,6928,8952,6922,8943e" filled="t" fillcolor="#383336" stroked="f">
                <v:path arrowok="t"/>
                <v:fill/>
              </v:shape>
              <v:shape style="position:absolute;left:6849;top:8928;width:85;height:111" coordorigin="6849,8928" coordsize="85,111" path="m6931,9024l6914,9024,6916,9037,6933,9037,6932,9030,6931,9024e" filled="t" fillcolor="#383336" stroked="f">
                <v:path arrowok="t"/>
                <v:fill/>
              </v:shape>
              <v:shape style="position:absolute;left:6849;top:8928;width:85;height:111" coordorigin="6849,8928" coordsize="85,111" path="m6930,8983l6913,8983,6913,9003,6912,9006,6912,9008,6908,9017,6900,9025,6912,9025,6913,9024,6931,9024,6931,9012,6930,8983e" filled="t" fillcolor="#383336" stroked="f">
                <v:path arrowok="t"/>
                <v:fill/>
              </v:shape>
              <v:shape style="position:absolute;left:6849;top:8928;width:85;height:111" coordorigin="6849,8928" coordsize="85,111" path="m6891,8928l6877,8928,6865,8932,6856,8938,6860,8951,6868,8946,6878,8943,6922,8943,6916,8935,6891,8928e" filled="t" fillcolor="#383336" stroked="f">
                <v:path arrowok="t"/>
                <v:fill/>
              </v:shape>
            </v:group>
            <v:group style="position:absolute;left:6960;top:8889;width:22;height:149" coordorigin="6960,8889" coordsize="22,149">
              <v:shape style="position:absolute;left:6960;top:8889;width:22;height:149" coordorigin="6960,8889" coordsize="22,149" path="m6982,8931l6963,8931,6963,9037,6982,9037,6982,8931e" filled="t" fillcolor="#383336" stroked="f">
                <v:path arrowok="t"/>
                <v:fill/>
              </v:shape>
              <v:shape style="position:absolute;left:6960;top:8889;width:22;height:149" coordorigin="6960,8889" coordsize="22,149" path="m6980,8889l6965,8889,6960,8894,6960,8907,6965,8913,6980,8913,6984,8907,6984,8901,6984,8894,6980,8889e" filled="t" fillcolor="#383336" stroked="f">
                <v:path arrowok="t"/>
                <v:fill/>
              </v:shape>
            </v:group>
            <v:group style="position:absolute;left:7024;top:8881;width:2;height:156" coordorigin="7024,8881" coordsize="2,156">
              <v:shape style="position:absolute;left:7024;top:8881;width:2;height:156" coordorigin="7024,8881" coordsize="0,156" path="m7024,8881l7024,9037e" filled="f" stroked="t" strokeweight="1.0692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4.98056pt;margin-top:443.931458pt;width:38.571600pt;height:8.1785pt;mso-position-horizontal-relative:page;mso-position-vertical-relative:page;z-index:-1667" coordorigin="7100,8879" coordsize="771,164">
            <v:group style="position:absolute;left:7102;top:8889;width:124;height:148" coordorigin="7102,8889" coordsize="124,148">
              <v:shape style="position:absolute;left:7102;top:8889;width:124;height:148" coordorigin="7102,8889" coordsize="124,148" path="m7176,8889l7152,8889,7102,9037,7122,9037,7137,8991,7210,8991,7205,8976,7141,8976,7156,8933,7159,8924,7161,8915,7163,8906,7181,8906,7176,8889e" filled="t" fillcolor="#383336" stroked="f">
                <v:path arrowok="t"/>
                <v:fill/>
              </v:shape>
              <v:shape style="position:absolute;left:7102;top:8889;width:124;height:148" coordorigin="7102,8889" coordsize="124,148" path="m7210,8991l7190,8991,7206,9037,7226,9037,7210,8991e" filled="t" fillcolor="#383336" stroked="f">
                <v:path arrowok="t"/>
                <v:fill/>
              </v:shape>
              <v:shape style="position:absolute;left:7102;top:8889;width:124;height:148" coordorigin="7102,8889" coordsize="124,148" path="m7181,8906l7164,8906,7168,8923,7186,8976,7205,8976,7181,8906e" filled="t" fillcolor="#383336" stroked="f">
                <v:path arrowok="t"/>
                <v:fill/>
              </v:shape>
            </v:group>
            <v:group style="position:absolute;left:7239;top:8881;width:99;height:159" coordorigin="7239,8881" coordsize="99,159">
              <v:shape style="position:absolute;left:7239;top:8881;width:99;height:159" coordorigin="7239,8881" coordsize="99,159" path="m7278,8929l7262,8935,7249,8949,7241,8971,7239,9001,7248,9022,7264,9035,7285,9040,7306,9033,7314,9024,7301,9024,7284,9024,7269,9017,7260,8998,7258,8969,7269,8951,7288,8944,7316,8944,7316,8943,7303,8933,7278,8929e" filled="t" fillcolor="#383336" stroked="f">
                <v:path arrowok="t"/>
                <v:fill/>
              </v:shape>
              <v:shape style="position:absolute;left:7239;top:8881;width:99;height:159" coordorigin="7239,8881" coordsize="99,159" path="m7337,9019l7319,9019,7320,9037,7337,9037,7337,9030,7337,9019e" filled="t" fillcolor="#383336" stroked="f">
                <v:path arrowok="t"/>
                <v:fill/>
              </v:shape>
              <v:shape style="position:absolute;left:7239;top:8881;width:99;height:159" coordorigin="7239,8881" coordsize="99,159" path="m7316,8944l7303,8944,7313,8954,7316,8966,7317,8968,7317,8969,7317,8996,7317,8998,7313,9016,7301,9024,7314,9024,7319,9019,7337,9019,7337,8945,7317,8945,7316,8944e" filled="t" fillcolor="#383336" stroked="f">
                <v:path arrowok="t"/>
                <v:fill/>
              </v:shape>
              <v:shape style="position:absolute;left:7239;top:8881;width:99;height:159" coordorigin="7239,8881" coordsize="99,159" path="m7337,8881l7317,8881,7317,8945,7337,8945,7337,8881e" filled="t" fillcolor="#383336" stroked="f">
                <v:path arrowok="t"/>
                <v:fill/>
              </v:shape>
            </v:group>
            <v:group style="position:absolute;left:7363;top:8881;width:99;height:159" coordorigin="7363,8881" coordsize="99,159">
              <v:shape style="position:absolute;left:7363;top:8881;width:99;height:159" coordorigin="7363,8881" coordsize="99,159" path="m7402,8929l7386,8935,7373,8949,7365,8971,7363,9001,7372,9022,7388,9035,7409,9040,7430,9033,7438,9024,7425,9024,7408,9024,7393,9017,7384,8998,7382,8969,7393,8951,7413,8944,7440,8944,7440,8943,7427,8933,7402,8929e" filled="t" fillcolor="#383336" stroked="f">
                <v:path arrowok="t"/>
                <v:fill/>
              </v:shape>
              <v:shape style="position:absolute;left:7363;top:8881;width:99;height:159" coordorigin="7363,8881" coordsize="99,159" path="m7461,9019l7443,9019,7444,9037,7462,9037,7461,9030,7461,9019e" filled="t" fillcolor="#383336" stroked="f">
                <v:path arrowok="t"/>
                <v:fill/>
              </v:shape>
              <v:shape style="position:absolute;left:7363;top:8881;width:99;height:159" coordorigin="7363,8881" coordsize="99,159" path="m7440,8944l7427,8944,7438,8954,7440,8966,7441,8968,7441,8969,7441,8996,7441,8998,7437,9016,7425,9024,7438,9024,7443,9019,7461,9019,7461,8945,7441,8945,7440,8944e" filled="t" fillcolor="#383336" stroked="f">
                <v:path arrowok="t"/>
                <v:fill/>
              </v:shape>
              <v:shape style="position:absolute;left:7363;top:8881;width:99;height:159" coordorigin="7363,8881" coordsize="99,159" path="m7461,8881l7441,8881,7441,8945,7461,8945,7461,8881e" filled="t" fillcolor="#383336" stroked="f">
                <v:path arrowok="t"/>
                <v:fill/>
              </v:shape>
            </v:group>
            <v:group style="position:absolute;left:7492;top:8928;width:54;height:109" coordorigin="7492,8928" coordsize="54,109">
              <v:shape style="position:absolute;left:7492;top:8928;width:54;height:109" coordorigin="7492,8928" coordsize="54,109" path="m7509,8931l7492,8931,7493,8941,7493,8947,7493,9037,7512,9037,7512,8977,7512,8974,7515,8957,7520,8952,7510,8952,7509,8931e" filled="t" fillcolor="#383336" stroked="f">
                <v:path arrowok="t"/>
                <v:fill/>
              </v:shape>
              <v:shape style="position:absolute;left:7492;top:8928;width:54;height:109" coordorigin="7492,8928" coordsize="54,109" path="m7542,8928l7527,8928,7515,8937,7510,8952,7520,8952,7525,8947,7545,8947,7545,8929,7544,8929,7542,8928e" filled="t" fillcolor="#383336" stroked="f">
                <v:path arrowok="t"/>
                <v:fill/>
              </v:shape>
              <v:shape style="position:absolute;left:7492;top:8928;width:54;height:109" coordorigin="7492,8928" coordsize="54,109" path="m7545,8947l7525,8947,7543,8947,7545,8947,7545,8947e" filled="t" fillcolor="#383336" stroked="f">
                <v:path arrowok="t"/>
                <v:fill/>
              </v:shape>
            </v:group>
            <v:group style="position:absolute;left:7557;top:8930;width:92;height:110" coordorigin="7557,8930" coordsize="92,110">
              <v:shape style="position:absolute;left:7557;top:8930;width:92;height:110" coordorigin="7557,8930" coordsize="92,110" path="m7593,8930l7577,8938,7565,8953,7559,8975,7557,9004,7567,9023,7584,9035,7607,9040,7624,9040,7636,9036,7643,9033,7639,9023,7624,9023,7597,9023,7580,9011,7573,8988,7648,8988,7648,8986,7649,8983,7648,8974,7630,8974,7574,8969,7584,8951,7606,8942,7633,8942,7623,8935,7593,8930e" filled="t" fillcolor="#383336" stroked="f">
                <v:path arrowok="t"/>
                <v:fill/>
              </v:shape>
              <v:shape style="position:absolute;left:7557;top:8930;width:92;height:110" coordorigin="7557,8930" coordsize="92,110" path="m7638,9020l7624,9023,7639,9023,7638,9020e" filled="t" fillcolor="#383336" stroked="f">
                <v:path arrowok="t"/>
                <v:fill/>
              </v:shape>
              <v:shape style="position:absolute;left:7557;top:8930;width:92;height:110" coordorigin="7557,8930" coordsize="92,110" path="m7633,8942l7606,8942,7625,8954,7630,8974,7648,8974,7647,8965,7640,8948,7633,8942e" filled="t" fillcolor="#383336" stroked="f">
                <v:path arrowok="t"/>
                <v:fill/>
              </v:shape>
            </v:group>
            <v:group style="position:absolute;left:7668;top:8928;width:61;height:109" coordorigin="7668,8928" coordsize="61,109">
              <v:shape style="position:absolute;left:7668;top:8928;width:61;height:109" coordorigin="7668,8928" coordsize="61,109" path="m7670,9018l7669,9034,7684,9038,7712,9037,7729,9025,7686,9025,7676,9021,7670,9018e" filled="t" fillcolor="#383336" stroked="f">
                <v:path arrowok="t"/>
                <v:fill/>
              </v:shape>
              <v:shape style="position:absolute;left:7668;top:8928;width:61;height:109" coordorigin="7668,8928" coordsize="61,109" path="m7716,8928l7693,8930,7675,8941,7668,8961,7676,8977,7696,8990,7711,8995,7716,9000,7716,9018,7710,9025,7729,9025,7735,9005,7727,8987,7707,8975,7693,8970,7687,8966,7687,8950,7693,8943,7729,8943,7731,8935,7725,8931,7716,8928e" filled="t" fillcolor="#383336" stroked="f">
                <v:path arrowok="t"/>
                <v:fill/>
              </v:shape>
              <v:shape style="position:absolute;left:7668;top:8928;width:61;height:109" coordorigin="7668,8928" coordsize="61,109" path="m7729,8943l7715,8943,7722,8946,7726,8949,7729,8943e" filled="t" fillcolor="#383336" stroked="f">
                <v:path arrowok="t"/>
                <v:fill/>
              </v:shape>
            </v:group>
            <v:group style="position:absolute;left:7755;top:8928;width:61;height:109" coordorigin="7755,8928" coordsize="61,109">
              <v:shape style="position:absolute;left:7755;top:8928;width:61;height:109" coordorigin="7755,8928" coordsize="61,109" path="m7757,9018l7756,9034,7771,9038,7799,9037,7816,9025,7773,9025,7763,9021,7757,9018e" filled="t" fillcolor="#383336" stroked="f">
                <v:path arrowok="t"/>
                <v:fill/>
              </v:shape>
              <v:shape style="position:absolute;left:7755;top:8928;width:61;height:109" coordorigin="7755,8928" coordsize="61,109" path="m7803,8928l7781,8930,7762,8941,7755,8961,7763,8977,7784,8990,7798,8995,7803,9000,7803,9018,7797,9025,7816,9025,7822,9005,7814,8987,7794,8975,7780,8970,7774,8966,7774,8950,7780,8943,7816,8943,7818,8935,7812,8931,7803,8928e" filled="t" fillcolor="#383336" stroked="f">
                <v:path arrowok="t"/>
                <v:fill/>
              </v:shape>
              <v:shape style="position:absolute;left:7755;top:8928;width:61;height:109" coordorigin="7755,8928" coordsize="61,109" path="m7816,8943l7802,8943,7809,8946,7814,8949,7816,8943e" filled="t" fillcolor="#383336" stroked="f">
                <v:path arrowok="t"/>
                <v:fill/>
              </v:shape>
            </v:group>
            <v:group style="position:absolute;left:7842;top:8934;width:26;height:105" coordorigin="7842,8934" coordsize="26,105">
              <v:shape style="position:absolute;left:7842;top:8934;width:26;height:105" coordorigin="7842,8934" coordsize="26,105" path="m7863,9012l7848,9012,7842,9018,7842,9034,7848,9040,7864,9040,7869,9034,7869,9026,7868,9018,7863,9012e" filled="t" fillcolor="#383336" stroked="f">
                <v:path arrowok="t"/>
                <v:fill/>
              </v:shape>
              <v:shape style="position:absolute;left:7842;top:8934;width:26;height:105" coordorigin="7842,8934" coordsize="26,105" path="m7863,8934l7848,8934,7842,8940,7842,8956,7848,8962,7864,8962,7869,8956,7869,8948,7868,8940,7863,893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93.822113pt;margin-top:452.966064pt;width:159.501pt;height:.1pt;mso-position-horizontal-relative:page;mso-position-vertical-relative:page;z-index:-1666" coordorigin="7876,9059" coordsize="3190,2">
            <v:shape style="position:absolute;left:7876;top:9059;width:3190;height:2" coordorigin="7876,9059" coordsize="3190,0" path="m7876,9059l11066,9059e" filled="f" stroked="t" strokeweight=".6491pt" strokecolor="#383336">
              <v:path arrowok="t"/>
            </v:shape>
          </v:group>
          <w10:wrap type="none"/>
        </w:pict>
      </w:r>
      <w:r>
        <w:rPr/>
        <w:pict>
          <v:group style="position:absolute;margin-left:59.711498pt;margin-top:736.105652pt;width:7.9492pt;height:7.9492pt;mso-position-horizontal-relative:page;mso-position-vertical-relative:page;z-index:-1657" coordorigin="1194,14722" coordsize="159,159">
            <v:shape style="position:absolute;left:1194;top:14722;width:159;height:159" coordorigin="1194,14722" coordsize="159,159" path="m1353,14722l1194,14722,1194,14881,1353,14881,1353,14860,1215,14860,1215,14743,1353,14743,1353,14722e" filled="t" fillcolor="#383336" stroked="f">
              <v:path arrowok="t"/>
              <v:fill/>
            </v:shape>
            <v:shape style="position:absolute;left:1194;top:14722;width:159;height:159" coordorigin="1194,14722" coordsize="159,159" path="m1353,14743l1332,14743,1332,14860,1353,14860,1353,14743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8.933151pt;margin-top:736.1203pt;width:46.6021pt;height:10.4887pt;mso-position-horizontal-relative:page;mso-position-vertical-relative:page;z-index:-1656" coordorigin="1579,14722" coordsize="932,210">
            <v:group style="position:absolute;left:1581;top:14733;width:124;height:148" coordorigin="1581,14733" coordsize="124,148">
              <v:shape style="position:absolute;left:1581;top:14733;width:124;height:148" coordorigin="1581,14733" coordsize="124,148" path="m1655,14733l1632,14733,1581,14881,1601,14881,1616,14834,1689,14834,1684,14819,1620,14819,1635,14777,1638,14768,1640,14758,1642,14750,1660,14750,1655,14733e" filled="t" fillcolor="#383336" stroked="f">
                <v:path arrowok="t"/>
                <v:fill/>
              </v:shape>
              <v:shape style="position:absolute;left:1581;top:14733;width:124;height:148" coordorigin="1581,14733" coordsize="124,148" path="m1689,14834l1669,14834,1685,14881,1705,14881,1689,14834e" filled="t" fillcolor="#383336" stroked="f">
                <v:path arrowok="t"/>
                <v:fill/>
              </v:shape>
              <v:shape style="position:absolute;left:1581;top:14733;width:124;height:148" coordorigin="1581,14733" coordsize="124,148" path="m1660,14750l1643,14750,1645,14759,1647,14767,1665,14819,1684,14819,1660,14750e" filled="t" fillcolor="#383336" stroked="f">
                <v:path arrowok="t"/>
                <v:fill/>
              </v:shape>
            </v:group>
            <v:group style="position:absolute;left:1725;top:14772;width:92;height:109" coordorigin="1725,14772" coordsize="92,109">
              <v:shape style="position:absolute;left:1725;top:14772;width:92;height:109" coordorigin="1725,14772" coordsize="92,109" path="m1742,14775l1725,14775,1725,14783,1726,14881,1745,14881,1745,14814,1745,14810,1746,14808,1750,14797,1755,14792,1743,14792,1742,14775e" filled="t" fillcolor="#383336" stroked="f">
                <v:path arrowok="t"/>
                <v:fill/>
              </v:shape>
              <v:shape style="position:absolute;left:1725;top:14772;width:92;height:109" coordorigin="1725,14772" coordsize="92,109" path="m1808,14788l1791,14788,1797,14803,1797,14881,1816,14881,1810,14790,1808,14788e" filled="t" fillcolor="#383336" stroked="f">
                <v:path arrowok="t"/>
                <v:fill/>
              </v:shape>
              <v:shape style="position:absolute;left:1725;top:14772;width:92;height:109" coordorigin="1725,14772" coordsize="92,109" path="m1778,14772l1756,14779,1744,14792,1755,14792,1760,14788,1808,14788,1795,14776,1778,14772e" filled="t" fillcolor="#383336" stroked="f">
                <v:path arrowok="t"/>
                <v:fill/>
              </v:shape>
            </v:group>
            <v:group style="position:absolute;left:1831;top:14775;width:100;height:155" coordorigin="1831,14775" coordsize="100,155">
              <v:shape style="position:absolute;left:1831;top:14775;width:100;height:155" coordorigin="1831,14775" coordsize="100,155" path="m1852,14775l1831,14775,1870,14873,1871,14875,1872,14877,1872,14879,1871,14880,1866,14892,1859,14900,1854,14904,1848,14909,1842,14912,1837,14913,1842,14930,1892,14876,1898,14859,1882,14859,1880,14853,1878,14845,1875,14837,1852,14775e" filled="t" fillcolor="#383336" stroked="f">
                <v:path arrowok="t"/>
                <v:fill/>
              </v:shape>
              <v:shape style="position:absolute;left:1831;top:14775;width:100;height:155" coordorigin="1831,14775" coordsize="100,155" path="m1931,14775l1910,14775,1889,14838,1887,14845,1885,14853,1883,14859,1898,14859,1902,14850,1931,14775e" filled="t" fillcolor="#383336" stroked="f">
                <v:path arrowok="t"/>
                <v:fill/>
              </v:shape>
            </v:group>
            <v:group style="position:absolute;left:1987;top:14731;width:135;height:153" coordorigin="1987,14731" coordsize="135,153">
              <v:shape style="position:absolute;left:1987;top:14731;width:135;height:153" coordorigin="1987,14731" coordsize="135,153" path="m2048,14731l1990,14786,1987,14813,1991,14837,2001,14856,2016,14871,2035,14880,2058,14883,2079,14879,2096,14869,2101,14864,2037,14864,2021,14851,2011,14832,2008,14808,2008,14804,2012,14782,2022,14763,2039,14751,2063,14747,2097,14747,2093,14743,2073,14734,2048,14731e" filled="t" fillcolor="#383336" stroked="f">
                <v:path arrowok="t"/>
                <v:fill/>
              </v:shape>
              <v:shape style="position:absolute;left:1987;top:14731;width:135;height:153" coordorigin="1987,14731" coordsize="135,153" path="m2097,14747l2063,14747,2080,14755,2092,14770,2100,14792,2101,14819,2095,14838,2083,14853,2064,14862,2037,14864,2101,14864,2110,14853,2119,14832,2123,14805,2122,14798,2118,14775,2108,14757,2097,14747e" filled="t" fillcolor="#383336" stroked="f">
                <v:path arrowok="t"/>
                <v:fill/>
              </v:shape>
            </v:group>
            <v:group style="position:absolute;left:2138;top:14749;width:62;height:134" coordorigin="2138,14749" coordsize="62,134">
              <v:shape style="position:absolute;left:2138;top:14749;width:62;height:134" coordorigin="2138,14749" coordsize="62,134" path="m2174,14789l2155,14789,2155,14860,2157,14869,2162,14875,2167,14880,2174,14884,2191,14884,2197,14882,2200,14881,2200,14867,2178,14867,2174,14860,2174,14789e" filled="t" fillcolor="#383336" stroked="f">
                <v:path arrowok="t"/>
                <v:fill/>
              </v:shape>
              <v:shape style="position:absolute;left:2138;top:14749;width:62;height:134" coordorigin="2138,14749" coordsize="62,134" path="m2200,14866l2197,14867,2194,14867,2200,14867,2200,14866e" filled="t" fillcolor="#383336" stroked="f">
                <v:path arrowok="t"/>
                <v:fill/>
              </v:shape>
              <v:shape style="position:absolute;left:2138;top:14749;width:62;height:134" coordorigin="2138,14749" coordsize="62,134" path="m2202,14775l2138,14775,2138,14789,2202,14789,2202,14775e" filled="t" fillcolor="#383336" stroked="f">
                <v:path arrowok="t"/>
                <v:fill/>
              </v:shape>
              <v:shape style="position:absolute;left:2138;top:14749;width:62;height:134" coordorigin="2138,14749" coordsize="62,134" path="m2174,14749l2155,14755,2155,14775,2174,14775,2174,14749e" filled="t" fillcolor="#383336" stroked="f">
                <v:path arrowok="t"/>
                <v:fill/>
              </v:shape>
            </v:group>
            <v:group style="position:absolute;left:2223;top:14725;width:91;height:156" coordorigin="2223,14725" coordsize="91,156">
              <v:shape style="position:absolute;left:2223;top:14725;width:91;height:156" coordorigin="2223,14725" coordsize="91,156" path="m2243,14725l2223,14725,2223,14881,2243,14881,2243,14813,2243,14810,2244,14808,2248,14797,2254,14791,2243,14791,2243,14725e" filled="t" fillcolor="#383336" stroked="f">
                <v:path arrowok="t"/>
                <v:fill/>
              </v:shape>
              <v:shape style="position:absolute;left:2223;top:14725;width:91;height:156" coordorigin="2223,14725" coordsize="91,156" path="m2306,14788l2257,14788,2270,14788,2289,14798,2295,14820,2295,14881,2314,14881,2308,14790,2306,14788e" filled="t" fillcolor="#383336" stroked="f">
                <v:path arrowok="t"/>
                <v:fill/>
              </v:shape>
              <v:shape style="position:absolute;left:2223;top:14725;width:91;height:156" coordorigin="2223,14725" coordsize="91,156" path="m2277,14772l2270,14772,2263,14774,2257,14778,2251,14781,2246,14786,2243,14791,2254,14791,2257,14788,2306,14788,2293,14776,2277,14772e" filled="t" fillcolor="#383336" stroked="f">
                <v:path arrowok="t"/>
                <v:fill/>
              </v:shape>
            </v:group>
            <v:group style="position:absolute;left:2340;top:14773;width:92;height:110" coordorigin="2340,14773" coordsize="92,110">
              <v:shape style="position:absolute;left:2340;top:14773;width:92;height:110" coordorigin="2340,14773" coordsize="92,110" path="m2376,14773l2360,14781,2348,14796,2341,14818,2340,14848,2350,14867,2367,14879,2390,14884,2407,14884,2419,14880,2426,14877,2422,14867,2407,14867,2380,14867,2363,14855,2356,14831,2431,14831,2431,14829,2432,14826,2431,14817,2413,14817,2357,14813,2367,14795,2389,14786,2415,14786,2406,14778,2376,14773e" filled="t" fillcolor="#383336" stroked="f">
                <v:path arrowok="t"/>
                <v:fill/>
              </v:shape>
              <v:shape style="position:absolute;left:2340;top:14773;width:92;height:110" coordorigin="2340,14773" coordsize="92,110" path="m2421,14863l2407,14867,2422,14867,2421,14863e" filled="t" fillcolor="#383336" stroked="f">
                <v:path arrowok="t"/>
                <v:fill/>
              </v:shape>
              <v:shape style="position:absolute;left:2340;top:14773;width:92;height:110" coordorigin="2340,14773" coordsize="92,110" path="m2415,14786l2389,14786,2408,14798,2413,14817,2431,14817,2430,14809,2423,14792,2415,14786e" filled="t" fillcolor="#383336" stroked="f">
                <v:path arrowok="t"/>
                <v:fill/>
              </v:shape>
            </v:group>
            <v:group style="position:absolute;left:2455;top:14772;width:53;height:109" coordorigin="2455,14772" coordsize="53,109">
              <v:shape style="position:absolute;left:2455;top:14772;width:53;height:109" coordorigin="2455,14772" coordsize="53,109" path="m2472,14775l2455,14775,2455,14784,2456,14881,2475,14881,2475,14821,2475,14818,2478,14801,2483,14795,2472,14795,2472,14775e" filled="t" fillcolor="#383336" stroked="f">
                <v:path arrowok="t"/>
                <v:fill/>
              </v:shape>
              <v:shape style="position:absolute;left:2455;top:14772;width:53;height:109" coordorigin="2455,14772" coordsize="53,109" path="m2505,14772l2490,14772,2478,14781,2473,14795,2483,14795,2488,14790,2508,14790,2508,14773,2506,14772,2505,14772e" filled="t" fillcolor="#383336" stroked="f">
                <v:path arrowok="t"/>
                <v:fill/>
              </v:shape>
              <v:shape style="position:absolute;left:2455;top:14772;width:53;height:109" coordorigin="2455,14772" coordsize="53,109" path="m2508,14790l2504,14790,2506,14791,2508,14791,2508,1479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9.711498pt;margin-top:778.953308pt;width:7.9492pt;height:7.9489pt;mso-position-horizontal-relative:page;mso-position-vertical-relative:page;z-index:-1655" coordorigin="1194,15579" coordsize="159,159">
            <v:shape style="position:absolute;left:1194;top:15579;width:159;height:159" coordorigin="1194,15579" coordsize="159,159" path="m1353,15579l1194,15579,1194,15738,1353,15738,1353,15717,1215,15717,1215,15600,1353,15600,1353,15579e" filled="t" fillcolor="#383336" stroked="f">
              <v:path arrowok="t"/>
              <v:fill/>
            </v:shape>
            <v:shape style="position:absolute;left:1194;top:15579;width:159;height:159" coordorigin="1194,15579" coordsize="159,159" path="m1353,15600l1332,15600,1332,15717,1353,15717,1353,15600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9.296547pt;margin-top:779.352844pt;width:25.1952pt;height:7.7938pt;mso-position-horizontal-relative:page;mso-position-vertical-relative:page;z-index:-1654" coordorigin="1586,15587" coordsize="504,156">
            <v:group style="position:absolute;left:1588;top:15590;width:151;height:148" coordorigin="1588,15590" coordsize="151,148">
              <v:shape style="position:absolute;left:1588;top:15590;width:151;height:148" coordorigin="1588,15590" coordsize="151,148" path="m1623,15590l1599,15590,1588,15738,1607,15738,1611,15669,1612,15646,1613,15627,1613,15609,1630,15609,1623,15590e" filled="t" fillcolor="#383336" stroked="f">
                <v:path arrowok="t"/>
                <v:fill/>
              </v:shape>
              <v:shape style="position:absolute;left:1588;top:15590;width:151;height:148" coordorigin="1588,15590" coordsize="151,148" path="m1732,15609l1714,15609,1715,15613,1715,15632,1716,15653,1717,15674,1721,15738,1740,15738,1732,15609e" filled="t" fillcolor="#383336" stroked="f">
                <v:path arrowok="t"/>
                <v:fill/>
              </v:shape>
              <v:shape style="position:absolute;left:1588;top:15590;width:151;height:148" coordorigin="1588,15590" coordsize="151,148" path="m1630,15609l1613,15609,1614,15609,1619,15627,1624,15646,1631,15667,1655,15737,1670,15737,1679,15711,1664,15711,1661,15701,1655,15682,1648,15661,1630,15609e" filled="t" fillcolor="#383336" stroked="f">
                <v:path arrowok="t"/>
                <v:fill/>
              </v:shape>
              <v:shape style="position:absolute;left:1588;top:15590;width:151;height:148" coordorigin="1588,15590" coordsize="151,148" path="m1731,15590l1706,15590,1675,15674,1669,15694,1664,15711,1679,15711,1703,15646,1709,15627,1714,15609,1732,15609,1731,15590e" filled="t" fillcolor="#383336" stroked="f">
                <v:path arrowok="t"/>
                <v:fill/>
              </v:shape>
            </v:group>
            <v:group style="position:absolute;left:1769;top:15590;width:22;height:149" coordorigin="1769,15590" coordsize="22,149">
              <v:shape style="position:absolute;left:1769;top:15590;width:22;height:149" coordorigin="1769,15590" coordsize="22,149" path="m1791,15632l1771,15632,1771,15738,1791,15738,1791,15632e" filled="t" fillcolor="#383336" stroked="f">
                <v:path arrowok="t"/>
                <v:fill/>
              </v:shape>
              <v:shape style="position:absolute;left:1769;top:15590;width:22;height:149" coordorigin="1769,15590" coordsize="22,149" path="m1788,15590l1774,15590,1769,15595,1769,15608,1774,15614,1788,15614,1793,15608,1793,15602,1793,15595,1788,15590e" filled="t" fillcolor="#383336" stroked="f">
                <v:path arrowok="t"/>
                <v:fill/>
              </v:shape>
            </v:group>
            <v:group style="position:absolute;left:1818;top:15631;width:81;height:109" coordorigin="1818,15631" coordsize="81,109">
              <v:shape style="position:absolute;left:1818;top:15631;width:81;height:109" coordorigin="1818,15631" coordsize="81,109" path="m1884,15631l1826,15655,1818,15705,1828,15724,1845,15736,1868,15740,1882,15740,1894,15737,1899,15734,1896,15725,1883,15725,1863,15724,1849,15716,1839,15698,1837,15668,1850,15651,1872,15645,1896,15645,1897,15634,1884,15631e" filled="t" fillcolor="#383336" stroked="f">
                <v:path arrowok="t"/>
                <v:fill/>
              </v:shape>
              <v:shape style="position:absolute;left:1818;top:15631;width:81;height:109" coordorigin="1818,15631" coordsize="81,109" path="m1895,15720l1890,15722,1883,15725,1896,15725,1895,15720e" filled="t" fillcolor="#383336" stroked="f">
                <v:path arrowok="t"/>
                <v:fill/>
              </v:shape>
              <v:shape style="position:absolute;left:1818;top:15631;width:81;height:109" coordorigin="1818,15631" coordsize="81,109" path="m1896,15645l1883,15645,1890,15647,1895,15650,1896,15645e" filled="t" fillcolor="#383336" stroked="f">
                <v:path arrowok="t"/>
                <v:fill/>
              </v:shape>
            </v:group>
            <v:group style="position:absolute;left:1920;top:15629;width:53;height:109" coordorigin="1920,15629" coordsize="53,109">
              <v:shape style="position:absolute;left:1920;top:15629;width:53;height:109" coordorigin="1920,15629" coordsize="53,109" path="m1937,15632l1920,15632,1921,15641,1921,15647,1921,15738,1940,15738,1940,15678,1941,15675,1941,15672,1944,15658,1949,15652,1938,15652,1937,15632e" filled="t" fillcolor="#383336" stroked="f">
                <v:path arrowok="t"/>
                <v:fill/>
              </v:shape>
              <v:shape style="position:absolute;left:1920;top:15629;width:53;height:109" coordorigin="1920,15629" coordsize="53,109" path="m1971,15629l1955,15629,1944,15638,1939,15652,1949,15652,1954,15647,1974,15647,1974,15630,1972,15629,1971,15629e" filled="t" fillcolor="#383336" stroked="f">
                <v:path arrowok="t"/>
                <v:fill/>
              </v:shape>
              <v:shape style="position:absolute;left:1920;top:15629;width:53;height:109" coordorigin="1920,15629" coordsize="53,109" path="m1974,15647l1970,15647,1972,15648,1974,15648,1974,15647e" filled="t" fillcolor="#383336" stroked="f">
                <v:path arrowok="t"/>
                <v:fill/>
              </v:shape>
            </v:group>
            <v:group style="position:absolute;left:1984;top:15629;width:103;height:108" coordorigin="1984,15629" coordsize="103,108">
              <v:shape style="position:absolute;left:1984;top:15629;width:103;height:108" coordorigin="1984,15629" coordsize="103,108" path="m2030,15629l2012,15635,1997,15647,1987,15668,1984,15696,1991,15714,2004,15728,2024,15736,2052,15738,2070,15728,2073,15723,2023,15723,2008,15709,2003,15685,2003,15679,2009,15662,2024,15650,2051,15648,2075,15648,2073,15645,2055,15633,2030,15629e" filled="t" fillcolor="#383336" stroked="f">
                <v:path arrowok="t"/>
                <v:fill/>
              </v:shape>
              <v:shape style="position:absolute;left:1984;top:15629;width:103;height:108" coordorigin="1984,15629" coordsize="103,108" path="m2075,15648l2051,15648,2064,15665,2067,15688,2062,15707,2047,15720,2023,15723,2073,15723,2082,15710,2087,15684,2084,15662,2075,1564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9.711498pt;margin-top:792.153442pt;width:7.9492pt;height:7.9489pt;mso-position-horizontal-relative:page;mso-position-vertical-relative:page;z-index:-1653" coordorigin="1194,15843" coordsize="159,159">
            <v:shape style="position:absolute;left:1194;top:15843;width:159;height:159" coordorigin="1194,15843" coordsize="159,159" path="m1353,15843l1194,15843,1194,16002,1353,16002,1353,15981,1215,15981,1215,15864,1353,15864,1353,15843e" filled="t" fillcolor="#383336" stroked="f">
              <v:path arrowok="t"/>
              <v:fill/>
            </v:shape>
            <v:shape style="position:absolute;left:1194;top:15843;width:159;height:159" coordorigin="1194,15843" coordsize="159,159" path="m1353,15864l1332,15864,1332,15981,1353,15981,1353,15864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9.20182pt;margin-top:791.756958pt;width:23.895781pt;height:8.8798pt;mso-position-horizontal-relative:page;mso-position-vertical-relative:page;z-index:-1652" coordorigin="1584,15835" coordsize="478,178">
            <v:group style="position:absolute;left:1587;top:15853;width:84;height:151" coordorigin="1587,15853" coordsize="84,151">
              <v:shape style="position:absolute;left:1587;top:15853;width:84;height:151" coordorigin="1587,15853" coordsize="84,151" path="m1590,15979l1587,15996,1603,16002,1627,16004,1648,16000,1662,15988,1611,15988,1598,15984,1590,15979e" filled="t" fillcolor="#383336" stroked="f">
                <v:path arrowok="t"/>
                <v:fill/>
              </v:shape>
              <v:shape style="position:absolute;left:1587;top:15853;width:84;height:151" coordorigin="1587,15853" coordsize="84,151" path="m1647,15853l1618,15854,1602,15864,1593,15882,1592,15909,1606,15923,1628,15934,1649,15946,1655,15963,1647,15981,1624,15988,1662,15988,1662,15988,1670,15969,1671,15943,1658,15929,1635,15917,1614,15906,1607,15889,1607,15879,1615,15867,1663,15867,1663,15856,1647,15853e" filled="t" fillcolor="#383336" stroked="f">
                <v:path arrowok="t"/>
                <v:fill/>
              </v:shape>
              <v:shape style="position:absolute;left:1587;top:15853;width:84;height:151" coordorigin="1587,15853" coordsize="84,151" path="m1663,15867l1649,15867,1659,15872,1663,15874,1663,15867e" filled="t" fillcolor="#383336" stroked="f">
                <v:path arrowok="t"/>
                <v:fill/>
              </v:shape>
            </v:group>
            <v:group style="position:absolute;left:1699;top:15893;width:153;height:109" coordorigin="1699,15893" coordsize="153,109">
              <v:shape style="position:absolute;left:1699;top:15893;width:153;height:109" coordorigin="1699,15893" coordsize="153,109" path="m1716,15896l1699,15896,1700,15904,1700,15909,1700,16002,1719,16002,1719,15934,1720,15931,1721,15928,1724,15919,1729,15913,1717,15913,1716,15896e" filled="t" fillcolor="#383336" stroked="f">
                <v:path arrowok="t"/>
                <v:fill/>
              </v:shape>
              <v:shape style="position:absolute;left:1699;top:15893;width:153;height:109" coordorigin="1699,15893" coordsize="153,109" path="m1779,15909l1759,15909,1767,15921,1767,16002,1786,16002,1786,15933,1786,15929,1787,15927,1791,15917,1793,15914,1781,15914,1779,15909e" filled="t" fillcolor="#383336" stroked="f">
                <v:path arrowok="t"/>
                <v:fill/>
              </v:shape>
              <v:shape style="position:absolute;left:1699;top:15893;width:153;height:109" coordorigin="1699,15893" coordsize="153,109" path="m1844,15909l1799,15909,1810,15909,1828,15918,1833,15942,1833,16002,1852,16002,1847,15912,1844,15909e" filled="t" fillcolor="#383336" stroked="f">
                <v:path arrowok="t"/>
                <v:fill/>
              </v:shape>
              <v:shape style="position:absolute;left:1699;top:15893;width:153;height:109" coordorigin="1699,15893" coordsize="153,109" path="m1817,15893l1807,15893,1800,15896,1794,15901,1789,15904,1785,15909,1782,15914,1793,15914,1799,15909,1844,15909,1833,15897,1817,15893e" filled="t" fillcolor="#383336" stroked="f">
                <v:path arrowok="t"/>
                <v:fill/>
              </v:shape>
              <v:shape style="position:absolute;left:1699;top:15893;width:153;height:109" coordorigin="1699,15893" coordsize="153,109" path="m1766,15893l1734,15893,1724,15903,1718,15913,1729,15913,1732,15909,1779,15909,1777,15902,1766,15893e" filled="t" fillcolor="#383336" stroked="f">
                <v:path arrowok="t"/>
                <v:fill/>
              </v:shape>
            </v:group>
            <v:group style="position:absolute;left:1876;top:15893;width:85;height:111" coordorigin="1876,15893" coordsize="85,111">
              <v:shape style="position:absolute;left:1876;top:15893;width:85;height:111" coordorigin="1876,15893" coordsize="85,111" path="m1949,15907l1937,15907,1939,15923,1939,15932,1913,15937,1893,15945,1880,15959,1876,15979,1885,15997,1908,16004,1923,16004,1934,15997,1939,15990,1903,15990,1895,15984,1898,15960,1915,15950,1940,15948,1957,15948,1955,15916,1949,15907e" filled="t" fillcolor="#383336" stroked="f">
                <v:path arrowok="t"/>
                <v:fill/>
              </v:shape>
              <v:shape style="position:absolute;left:1876;top:15893;width:85;height:111" coordorigin="1876,15893" coordsize="85,111" path="m1959,15989l1941,15989,1943,16002,1960,16002,1959,15995,1959,15989e" filled="t" fillcolor="#383336" stroked="f">
                <v:path arrowok="t"/>
                <v:fill/>
              </v:shape>
              <v:shape style="position:absolute;left:1876;top:15893;width:85;height:111" coordorigin="1876,15893" coordsize="85,111" path="m1957,15948l1940,15948,1940,15968,1939,15970,1936,15981,1927,15990,1939,15990,1940,15989,1959,15989,1958,15977,1957,15948e" filled="t" fillcolor="#383336" stroked="f">
                <v:path arrowok="t"/>
                <v:fill/>
              </v:shape>
              <v:shape style="position:absolute;left:1876;top:15893;width:85;height:111" coordorigin="1876,15893" coordsize="85,111" path="m1918,15893l1905,15893,1892,15897,1883,15903,1887,15915,1895,15911,1905,15907,1949,15907,1943,15900,1918,15893e" filled="t" fillcolor="#383336" stroked="f">
                <v:path arrowok="t"/>
                <v:fill/>
              </v:shape>
            </v:group>
            <v:group style="position:absolute;left:1999;top:15846;width:2;height:156" coordorigin="1999,15846" coordsize="2,156">
              <v:shape style="position:absolute;left:1999;top:15846;width:2;height:156" coordorigin="1999,15846" coordsize="0,156" path="m1999,15846l1999,16002e" filled="f" stroked="t" strokeweight="1.0689pt" strokecolor="#383336">
                <v:path arrowok="t"/>
              </v:shape>
            </v:group>
            <v:group style="position:absolute;left:2051;top:15846;width:2;height:156" coordorigin="2051,15846" coordsize="2,156">
              <v:shape style="position:absolute;left:2051;top:15846;width:2;height:156" coordorigin="2051,15846" coordsize="0,156" path="m2051,15846l2051,16002e" filled="f" stroked="t" strokeweight="1.068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711498pt;margin-top:805.35321pt;width:7.9492pt;height:7.9492pt;mso-position-horizontal-relative:page;mso-position-vertical-relative:page;z-index:-1651" coordorigin="1194,16107" coordsize="159,159">
            <v:shape style="position:absolute;left:1194;top:16107;width:159;height:159" coordorigin="1194,16107" coordsize="159,159" path="m1353,16107l1194,16107,1194,16266,1353,16266,1353,16245,1215,16245,1215,16128,1353,16128,1353,16107e" filled="t" fillcolor="#383336" stroked="f">
              <v:path arrowok="t"/>
              <v:fill/>
            </v:shape>
            <v:shape style="position:absolute;left:1194;top:16107;width:159;height:159" coordorigin="1194,16107" coordsize="159,159" path="m1353,16128l1332,16128,1332,16245,1353,16245,1353,16128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9.296547pt;margin-top:805.367798pt;width:37.2733pt;height:8.1791pt;mso-position-horizontal-relative:page;mso-position-vertical-relative:page;z-index:-1650" coordorigin="1586,16107" coordsize="745,164">
            <v:group style="position:absolute;left:1588;top:16118;width:151;height:148" coordorigin="1588,16118" coordsize="151,148">
              <v:shape style="position:absolute;left:1588;top:16118;width:151;height:148" coordorigin="1588,16118" coordsize="151,148" path="m1623,16118l1599,16118,1588,16266,1607,16266,1611,16197,1612,16174,1613,16155,1613,16137,1630,16137,1623,16118e" filled="t" fillcolor="#383336" stroked="f">
                <v:path arrowok="t"/>
                <v:fill/>
              </v:shape>
              <v:shape style="position:absolute;left:1588;top:16118;width:151;height:148" coordorigin="1588,16118" coordsize="151,148" path="m1732,16137l1714,16137,1715,16141,1715,16160,1716,16181,1717,16202,1721,16266,1740,16266,1732,16137e" filled="t" fillcolor="#383336" stroked="f">
                <v:path arrowok="t"/>
                <v:fill/>
              </v:shape>
              <v:shape style="position:absolute;left:1588;top:16118;width:151;height:148" coordorigin="1588,16118" coordsize="151,148" path="m1630,16137l1613,16137,1614,16137,1619,16155,1624,16174,1631,16195,1655,16265,1670,16265,1679,16239,1664,16239,1661,16229,1655,16210,1648,16189,1630,16137e" filled="t" fillcolor="#383336" stroked="f">
                <v:path arrowok="t"/>
                <v:fill/>
              </v:shape>
              <v:shape style="position:absolute;left:1588;top:16118;width:151;height:148" coordorigin="1588,16118" coordsize="151,148" path="m1731,16118l1706,16118,1675,16202,1669,16222,1664,16239,1679,16239,1703,16174,1709,16155,1714,16137,1732,16137,1731,16118e" filled="t" fillcolor="#383336" stroked="f">
                <v:path arrowok="t"/>
                <v:fill/>
              </v:shape>
            </v:group>
            <v:group style="position:absolute;left:1765;top:16158;width:92;height:110" coordorigin="1765,16158" coordsize="92,110">
              <v:shape style="position:absolute;left:1765;top:16158;width:92;height:110" coordorigin="1765,16158" coordsize="92,110" path="m1801,16158l1785,16166,1773,16181,1766,16203,1765,16233,1774,16252,1791,16264,1815,16268,1831,16268,1843,16265,1850,16262,1846,16252,1832,16252,1804,16252,1788,16240,1781,16216,1855,16216,1856,16214,1856,16211,1855,16202,1837,16202,1782,16198,1791,16180,1813,16171,1840,16171,1830,16163,1801,16158e" filled="t" fillcolor="#383336" stroked="f">
                <v:path arrowok="t"/>
                <v:fill/>
              </v:shape>
              <v:shape style="position:absolute;left:1765;top:16158;width:92;height:110" coordorigin="1765,16158" coordsize="92,110" path="m1845,16248l1832,16252,1846,16252,1845,16248e" filled="t" fillcolor="#383336" stroked="f">
                <v:path arrowok="t"/>
                <v:fill/>
              </v:shape>
              <v:shape style="position:absolute;left:1765;top:16158;width:92;height:110" coordorigin="1765,16158" coordsize="92,110" path="m1840,16171l1813,16171,1833,16183,1837,16202,1855,16202,1855,16194,1847,16177,1840,16171e" filled="t" fillcolor="#383336" stroked="f">
                <v:path arrowok="t"/>
                <v:fill/>
              </v:shape>
            </v:group>
            <v:group style="position:absolute;left:1874;top:16110;width:99;height:159" coordorigin="1874,16110" coordsize="99,159">
              <v:shape style="position:absolute;left:1874;top:16110;width:99;height:159" coordorigin="1874,16110" coordsize="99,159" path="m1913,16158l1897,16164,1884,16178,1876,16200,1874,16230,1883,16250,1899,16264,1920,16268,1941,16262,1949,16253,1936,16253,1920,16253,1904,16245,1896,16227,1894,16198,1905,16179,1924,16172,1952,16172,1951,16172,1938,16162,1913,16158e" filled="t" fillcolor="#383336" stroked="f">
                <v:path arrowok="t"/>
                <v:fill/>
              </v:shape>
              <v:shape style="position:absolute;left:1874;top:16110;width:99;height:159" coordorigin="1874,16110" coordsize="99,159" path="m1972,16248l1955,16248,1956,16266,1973,16266,1972,16259,1972,16248e" filled="t" fillcolor="#383336" stroked="f">
                <v:path arrowok="t"/>
                <v:fill/>
              </v:shape>
              <v:shape style="position:absolute;left:1874;top:16110;width:99;height:159" coordorigin="1874,16110" coordsize="99,159" path="m1952,16172l1938,16172,1949,16182,1952,16195,1952,16197,1953,16198,1953,16224,1952,16227,1948,16244,1936,16253,1949,16253,1954,16248,1972,16248,1972,16173,1953,16173,1952,16172e" filled="t" fillcolor="#383336" stroked="f">
                <v:path arrowok="t"/>
                <v:fill/>
              </v:shape>
              <v:shape style="position:absolute;left:1874;top:16110;width:99;height:159" coordorigin="1874,16110" coordsize="99,159" path="m1972,16110l1953,16110,1953,16173,1972,16173,1972,16110e" filled="t" fillcolor="#383336" stroked="f">
                <v:path arrowok="t"/>
                <v:fill/>
              </v:shape>
            </v:group>
            <v:group style="position:absolute;left:2002;top:16118;width:22;height:149" coordorigin="2002,16118" coordsize="22,149">
              <v:shape style="position:absolute;left:2002;top:16118;width:22;height:149" coordorigin="2002,16118" coordsize="22,149" path="m2024,16160l2004,16160,2004,16266,2024,16266,2024,16160e" filled="t" fillcolor="#383336" stroked="f">
                <v:path arrowok="t"/>
                <v:fill/>
              </v:shape>
              <v:shape style="position:absolute;left:2002;top:16118;width:22;height:149" coordorigin="2002,16118" coordsize="22,149" path="m2021,16118l2007,16118,2002,16123,2002,16136,2007,16142,2021,16142,2026,16136,2026,16130,2026,16123,2021,16118e" filled="t" fillcolor="#383336" stroked="f">
                <v:path arrowok="t"/>
                <v:fill/>
              </v:shape>
            </v:group>
            <v:group style="position:absolute;left:2055;top:16160;width:91;height:109" coordorigin="2055,16160" coordsize="91,109">
              <v:shape style="position:absolute;left:2055;top:16160;width:91;height:109" coordorigin="2055,16160" coordsize="91,109" path="m2074,16160l2055,16160,2061,16250,2075,16265,2092,16268,2115,16262,2123,16252,2111,16252,2096,16252,2079,16242,2074,16219,2074,16160e" filled="t" fillcolor="#383336" stroked="f">
                <v:path arrowok="t"/>
                <v:fill/>
              </v:shape>
              <v:shape style="position:absolute;left:2055;top:16160;width:91;height:109" coordorigin="2055,16160" coordsize="91,109" path="m2145,16249l2127,16249,2129,16266,2146,16266,2145,16258,2145,16249e" filled="t" fillcolor="#383336" stroked="f">
                <v:path arrowok="t"/>
                <v:fill/>
              </v:shape>
              <v:shape style="position:absolute;left:2055;top:16160;width:91;height:109" coordorigin="2055,16160" coordsize="91,109" path="m2145,16160l2125,16160,2125,16228,2125,16232,2124,16235,2120,16243,2111,16252,2123,16252,2127,16249,2145,16249,2145,16160e" filled="t" fillcolor="#383336" stroked="f">
                <v:path arrowok="t"/>
                <v:fill/>
              </v:shape>
            </v:group>
            <v:group style="position:absolute;left:2176;top:16157;width:153;height:109" coordorigin="2176,16157" coordsize="153,109">
              <v:shape style="position:absolute;left:2176;top:16157;width:153;height:109" coordorigin="2176,16157" coordsize="153,109" path="m2193,16160l2176,16160,2177,16168,2177,16173,2177,16266,2196,16266,2196,16198,2196,16195,2197,16192,2200,16183,2206,16177,2194,16177,2193,16160e" filled="t" fillcolor="#383336" stroked="f">
                <v:path arrowok="t"/>
                <v:fill/>
              </v:shape>
              <v:shape style="position:absolute;left:2176;top:16157;width:153;height:109" coordorigin="2176,16157" coordsize="153,109" path="m2256,16173l2236,16173,2244,16185,2244,16266,2262,16266,2262,16197,2263,16193,2264,16191,2267,16181,2270,16178,2258,16178,2256,16173e" filled="t" fillcolor="#383336" stroked="f">
                <v:path arrowok="t"/>
                <v:fill/>
              </v:shape>
              <v:shape style="position:absolute;left:2176;top:16157;width:153;height:109" coordorigin="2176,16157" coordsize="153,109" path="m2321,16173l2276,16173,2287,16173,2304,16182,2310,16206,2310,16266,2329,16266,2324,16176,2321,16173e" filled="t" fillcolor="#383336" stroked="f">
                <v:path arrowok="t"/>
                <v:fill/>
              </v:shape>
              <v:shape style="position:absolute;left:2176;top:16157;width:153;height:109" coordorigin="2176,16157" coordsize="153,109" path="m2294,16157l2284,16157,2277,16160,2266,16168,2262,16173,2259,16178,2270,16178,2276,16173,2321,16173,2310,16161,2294,16157e" filled="t" fillcolor="#383336" stroked="f">
                <v:path arrowok="t"/>
                <v:fill/>
              </v:shape>
              <v:shape style="position:absolute;left:2176;top:16157;width:153;height:109" coordorigin="2176,16157" coordsize="153,109" path="m2242,16157l2210,16157,2200,16167,2195,16177,2206,16177,2209,16173,2256,16173,2253,16166,2242,1615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2.186302pt;margin-top:468.420258pt;width:430.7096pt;height:.1pt;mso-position-horizontal-relative:page;mso-position-vertical-relative:page;z-index:-1648" coordorigin="2444,9368" coordsize="8614,2">
            <v:shape style="position:absolute;left:2444;top:9368;width:8614;height:2" coordorigin="2444,9368" coordsize="8614,0" path="m2444,9368l11058,9368e" filled="f" stroked="t" strokeweight=".6491pt" strokecolor="#383336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40" w:lineRule="exact"/>
        <w:ind w:left="1652" w:right="1622"/>
        <w:jc w:val="center"/>
        <w:rPr>
          <w:rFonts w:ascii="Times New Roman" w:hAnsi="Times New Roman" w:cs="Times New Roman" w:eastAsia="Times New Roman"/>
          <w:sz w:val="67"/>
          <w:szCs w:val="67"/>
        </w:rPr>
      </w:pPr>
      <w:rPr/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84"/>
        </w:rPr>
        <w:t>AI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6"/>
          <w:w w:val="84"/>
        </w:rPr>
        <w:t>M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84"/>
        </w:rPr>
        <w:t>A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20"/>
          <w:w w:val="84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32"/>
          <w:w w:val="89"/>
        </w:rPr>
        <w:t>r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22"/>
          <w:w w:val="89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7"/>
          <w:w w:val="89"/>
        </w:rPr>
        <w:t>J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1"/>
          <w:w w:val="89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89"/>
        </w:rPr>
        <w:t>S.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16"/>
          <w:w w:val="89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Juneja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79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14"/>
          <w:w w:val="100"/>
        </w:rPr>
        <w:t>A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9"/>
          <w:w w:val="88"/>
        </w:rPr>
        <w:t>f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6"/>
        </w:rPr>
        <w:t>or</w:t>
      </w:r>
      <w:r>
        <w:rPr>
          <w:rFonts w:ascii="Times New Roman" w:hAnsi="Times New Roman" w:cs="Times New Roman" w:eastAsia="Times New Roman"/>
          <w:sz w:val="67"/>
          <w:szCs w:val="67"/>
          <w:color w:val="000000"/>
          <w:spacing w:val="0"/>
          <w:w w:val="100"/>
        </w:rPr>
      </w:r>
    </w:p>
    <w:p>
      <w:pPr>
        <w:spacing w:before="0" w:after="0" w:line="701" w:lineRule="exact"/>
        <w:ind w:left="2500" w:right="2470"/>
        <w:jc w:val="center"/>
        <w:rPr>
          <w:rFonts w:ascii="Times New Roman" w:hAnsi="Times New Roman" w:cs="Times New Roman" w:eastAsia="Times New Roman"/>
          <w:sz w:val="67"/>
          <w:szCs w:val="67"/>
        </w:rPr>
      </w:pPr>
      <w:rPr/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7"/>
          <w:w w:val="100"/>
        </w:rPr>
        <w:t>r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tivi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6"/>
          <w:w w:val="100"/>
        </w:rPr>
        <w:t>t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36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7"/>
          <w:w w:val="72"/>
        </w:rPr>
        <w:t>I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5"/>
          <w:w w:val="111"/>
        </w:rPr>
        <w:t>o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3"/>
          <w:w w:val="97"/>
        </w:rPr>
        <w:t>v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3"/>
          <w:w w:val="109"/>
        </w:rPr>
        <w:t>a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8"/>
        </w:rPr>
        <w:t>tion</w:t>
      </w:r>
      <w:r>
        <w:rPr>
          <w:rFonts w:ascii="Times New Roman" w:hAnsi="Times New Roman" w:cs="Times New Roman" w:eastAsia="Times New Roman"/>
          <w:sz w:val="67"/>
          <w:szCs w:val="67"/>
          <w:color w:val="000000"/>
          <w:spacing w:val="0"/>
          <w:w w:val="100"/>
        </w:rPr>
      </w:r>
    </w:p>
    <w:p>
      <w:pPr>
        <w:spacing w:before="0" w:after="0" w:line="701" w:lineRule="exact"/>
        <w:ind w:left="2085" w:right="2055"/>
        <w:jc w:val="center"/>
        <w:rPr>
          <w:rFonts w:ascii="Times New Roman" w:hAnsi="Times New Roman" w:cs="Times New Roman" w:eastAsia="Times New Roman"/>
          <w:sz w:val="67"/>
          <w:szCs w:val="67"/>
        </w:rPr>
      </w:pPr>
      <w:rPr/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9"/>
          <w:w w:val="100"/>
        </w:rPr>
        <w:t>f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8"/>
          <w:w w:val="97"/>
        </w:rPr>
        <w:t>M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97"/>
        </w:rPr>
        <w:t>ic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7"/>
          <w:w w:val="97"/>
        </w:rPr>
        <w:t>r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18"/>
          <w:w w:val="97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55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82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4"/>
          <w:w w:val="91"/>
        </w:rPr>
        <w:t>M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8"/>
        </w:rPr>
        <w:t>edium</w:t>
      </w:r>
      <w:r>
        <w:rPr>
          <w:rFonts w:ascii="Times New Roman" w:hAnsi="Times New Roman" w:cs="Times New Roman" w:eastAsia="Times New Roman"/>
          <w:sz w:val="67"/>
          <w:szCs w:val="67"/>
          <w:color w:val="000000"/>
          <w:spacing w:val="0"/>
          <w:w w:val="100"/>
        </w:rPr>
      </w:r>
    </w:p>
    <w:p>
      <w:pPr>
        <w:spacing w:before="0" w:after="0" w:line="697" w:lineRule="exact"/>
        <w:ind w:left="3686" w:right="3656"/>
        <w:jc w:val="center"/>
        <w:rPr>
          <w:rFonts w:ascii="Times New Roman" w:hAnsi="Times New Roman" w:cs="Times New Roman" w:eastAsia="Times New Roman"/>
          <w:sz w:val="67"/>
          <w:szCs w:val="67"/>
        </w:rPr>
      </w:pPr>
      <w:rPr/>
      <w:r>
        <w:rPr/>
        <w:pict>
          <v:group style="position:absolute;margin-left:59.172699pt;margin-top:134.968979pt;width:3.914pt;height:9.748100pt;mso-position-horizontal-relative:page;mso-position-vertical-relative:paragraph;z-index:-1680" coordorigin="1183,2699" coordsize="78,195">
            <v:shape style="position:absolute;left:1183;top:2699;width:78;height:195" coordorigin="1183,2699" coordsize="78,195" path="m1262,2733l1226,2733,1226,2894,1262,2894,1262,2733e" filled="t" fillcolor="#383336" stroked="f">
              <v:path arrowok="t"/>
              <v:fill/>
            </v:shape>
            <v:shape style="position:absolute;left:1183;top:2699;width:78;height:195" coordorigin="1183,2699" coordsize="78,195" path="m1262,2699l1231,2699,1183,2723,1190,2751,1225,2733,1262,2733,1262,2699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3.389153pt;margin-top:134.245132pt;width:31.9563pt;height:10.760214pt;mso-position-horizontal-relative:page;mso-position-vertical-relative:paragraph;z-index:-1677" coordorigin="1468,2685" coordsize="639,215">
            <v:group style="position:absolute;left:1470;top:2691;width:140;height:205" coordorigin="1470,2691" coordsize="140,205">
              <v:shape style="position:absolute;left:1470;top:2691;width:140;height:205" coordorigin="1470,2691" coordsize="140,205" path="m1508,2691l1487,2692,1470,2695,1478,2895,1497,2896,1523,2896,1546,2895,1565,2890,1582,2882,1598,2870,1599,2869,1512,2869,1507,2868,1507,2802,1595,2802,1588,2794,1569,2786,1574,2783,1586,2775,1507,2775,1507,2719,1511,2719,1517,2718,1595,2718,1592,2713,1573,2699,1558,2694,1537,2692,1508,2691e" filled="t" fillcolor="#383336" stroked="f">
                <v:path arrowok="t"/>
                <v:fill/>
              </v:shape>
              <v:shape style="position:absolute;left:1470;top:2691;width:140;height:205" coordorigin="1470,2691" coordsize="140,205" path="m1595,2802l1507,2802,1537,2803,1554,2809,1565,2825,1566,2852,1550,2865,1526,2869,1599,2869,1607,2854,1610,2830,1603,2809,1595,2802e" filled="t" fillcolor="#383336" stroked="f">
                <v:path arrowok="t"/>
                <v:fill/>
              </v:shape>
              <v:shape style="position:absolute;left:1470;top:2691;width:140;height:205" coordorigin="1470,2691" coordsize="140,205" path="m1595,2718l1517,2718,1544,2720,1560,2731,1564,2755,1551,2769,1526,2775,1586,2775,1590,2771,1599,2754,1601,2730,1595,2718e" filled="t" fillcolor="#383336" stroked="f">
                <v:path arrowok="t"/>
                <v:fill/>
              </v:shape>
            </v:group>
            <v:group style="position:absolute;left:1633;top:2746;width:125;height:151" coordorigin="1633,2746" coordsize="125,151">
              <v:shape style="position:absolute;left:1633;top:2746;width:125;height:151" coordorigin="1633,2746" coordsize="125,151" path="m1747,2771l1715,2771,1719,2787,1719,2797,1706,2799,1680,2803,1660,2811,1645,2823,1636,2841,1633,2864,1642,2881,1659,2893,1687,2897,1707,2890,1721,2878,1756,2878,1756,2872,1756,2871,1705,2871,1685,2871,1675,2862,1675,2859,1676,2834,1694,2825,1720,2823,1755,2823,1754,2788,1747,2771,1747,2771e" filled="t" fillcolor="#383336" stroked="f">
                <v:path arrowok="t"/>
                <v:fill/>
              </v:shape>
              <v:shape style="position:absolute;left:1633;top:2746;width:125;height:151" coordorigin="1633,2746" coordsize="125,151" path="m1756,2878l1722,2878,1725,2894,1758,2894,1756,2885,1756,2878e" filled="t" fillcolor="#383336" stroked="f">
                <v:path arrowok="t"/>
                <v:fill/>
              </v:shape>
              <v:shape style="position:absolute;left:1633;top:2746;width:125;height:151" coordorigin="1633,2746" coordsize="125,151" path="m1755,2823l1720,2823,1720,2845,1720,2848,1719,2851,1715,2862,1705,2871,1756,2871,1756,2859,1755,2823e" filled="t" fillcolor="#383336" stroked="f">
                <v:path arrowok="t"/>
                <v:fill/>
              </v:shape>
              <v:shape style="position:absolute;left:1633;top:2746;width:125;height:151" coordorigin="1633,2746" coordsize="125,151" path="m1678,2746l1658,2751,1643,2758,1651,2782,1668,2774,1689,2771,1747,2771,1733,2758,1711,2749,1678,2746e" filled="t" fillcolor="#383336" stroked="f">
                <v:path arrowok="t"/>
                <v:fill/>
              </v:shape>
            </v:group>
            <v:group style="position:absolute;left:1793;top:2745;width:92;height:152" coordorigin="1793,2745" coordsize="92,152">
              <v:shape style="position:absolute;left:1793;top:2745;width:92;height:152" coordorigin="1793,2745" coordsize="92,152" path="m1793,2860l1798,2892,1816,2896,1843,2897,1863,2891,1877,2878,1880,2871,1817,2871,1801,2866,1793,2860e" filled="t" fillcolor="#383336" stroked="f">
                <v:path arrowok="t"/>
                <v:fill/>
              </v:shape>
              <v:shape style="position:absolute;left:1793;top:2745;width:92;height:152" coordorigin="1793,2745" coordsize="92,152" path="m1839,2745l1818,2750,1803,2762,1795,2781,1793,2807,1806,2822,1830,2833,1848,2840,1854,2845,1854,2864,1847,2871,1880,2871,1885,2859,1885,2833,1873,2818,1851,2807,1832,2800,1825,2796,1825,2778,1832,2771,1878,2771,1880,2752,1864,2747,1839,2745e" filled="t" fillcolor="#383336" stroked="f">
                <v:path arrowok="t"/>
                <v:fill/>
              </v:shape>
              <v:shape style="position:absolute;left:1793;top:2745;width:92;height:152" coordorigin="1793,2745" coordsize="92,152" path="m1878,2771l1858,2771,1870,2776,1876,2780,1878,2771e" filled="t" fillcolor="#383336" stroked="f">
                <v:path arrowok="t"/>
                <v:fill/>
              </v:shape>
            </v:group>
            <v:group style="position:absolute;left:1918;top:2687;width:39;height:207" coordorigin="1918,2687" coordsize="39,207">
              <v:shape style="position:absolute;left:1918;top:2687;width:39;height:207" coordorigin="1918,2687" coordsize="39,207" path="m1957,2748l1920,2748,1920,2894,1957,2894,1957,2748e" filled="t" fillcolor="#383336" stroked="f">
                <v:path arrowok="t"/>
                <v:fill/>
              </v:shape>
              <v:shape style="position:absolute;left:1918;top:2687;width:39;height:207" coordorigin="1918,2687" coordsize="39,207" path="m1951,2687l1926,2687,1918,2696,1918,2719,1926,2727,1951,2727,1959,2719,1959,2707,1959,2696,1951,2687e" filled="t" fillcolor="#383336" stroked="f">
                <v:path arrowok="t"/>
                <v:fill/>
              </v:shape>
            </v:group>
            <v:group style="position:absolute;left:1988;top:2745;width:117;height:153" coordorigin="1988,2745" coordsize="117,153">
              <v:shape style="position:absolute;left:1988;top:2745;width:117;height:153" coordorigin="1988,2745" coordsize="117,153" path="m2082,2745l2009,2769,1988,2833,1993,2855,2004,2873,2020,2886,2041,2895,2066,2898,2088,2895,2104,2890,2100,2867,2059,2867,2042,2859,2030,2841,2026,2814,2032,2794,2047,2779,2070,2774,2099,2774,2104,2752,2096,2748,2082,2745e" filled="t" fillcolor="#383336" stroked="f">
                <v:path arrowok="t"/>
                <v:fill/>
              </v:shape>
              <v:shape style="position:absolute;left:1988;top:2745;width:117;height:153" coordorigin="1988,2745" coordsize="117,153" path="m2099,2863l2085,2866,2059,2867,2100,2867,2099,2863e" filled="t" fillcolor="#383336" stroked="f">
                <v:path arrowok="t"/>
                <v:fill/>
              </v:shape>
              <v:shape style="position:absolute;left:1988;top:2745;width:117;height:153" coordorigin="1988,2745" coordsize="117,153" path="m2099,2774l2083,2774,2092,2777,2098,2779,2099,2774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4"/>
          <w:w w:val="100"/>
        </w:rPr>
        <w:t>S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0"/>
        </w:rPr>
        <w:t>cale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95"/>
        </w:rPr>
        <w:t>E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3"/>
          <w:w w:val="95"/>
        </w:rPr>
        <w:t>n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-4"/>
          <w:w w:val="120"/>
        </w:rPr>
        <w:t>t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3"/>
          <w:w w:val="107"/>
        </w:rPr>
        <w:t>r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3"/>
          <w:w w:val="108"/>
        </w:rPr>
        <w:t>r</w:t>
      </w:r>
      <w:r>
        <w:rPr>
          <w:rFonts w:ascii="Times New Roman" w:hAnsi="Times New Roman" w:cs="Times New Roman" w:eastAsia="Times New Roman"/>
          <w:sz w:val="67"/>
          <w:szCs w:val="67"/>
          <w:color w:val="383336"/>
          <w:spacing w:val="0"/>
          <w:w w:val="102"/>
        </w:rPr>
        <w:t>ises</w:t>
      </w:r>
      <w:r>
        <w:rPr>
          <w:rFonts w:ascii="Times New Roman" w:hAnsi="Times New Roman" w:cs="Times New Roman" w:eastAsia="Times New Roman"/>
          <w:sz w:val="67"/>
          <w:szCs w:val="67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3.43112pt;height:14.25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5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7.184275pt;height:12.7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73" w:right="-20"/>
        <w:jc w:val="left"/>
        <w:rPr>
          <w:rFonts w:ascii="Times New Roman" w:hAnsi="Times New Roman" w:cs="Times New Roman" w:eastAsia="Times New Roman"/>
          <w:sz w:val="16.5"/>
          <w:szCs w:val="16.5"/>
        </w:rPr>
      </w:pPr>
      <w:rPr/>
      <w:r>
        <w:rPr/>
        <w:pict>
          <v:shape style="width:39.023427pt;height:8.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16.5"/>
          <w:szCs w:val="16.5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6.791965pt;height:10.87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89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3.205238pt;height:10.5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549" w:right="-20"/>
        <w:jc w:val="left"/>
        <w:tabs>
          <w:tab w:pos="4060" w:val="left"/>
          <w:tab w:pos="5980" w:val="left"/>
          <w:tab w:pos="87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8.360200pt;margin-top:-62.863369pt;width:595.2799pt;height:.1pt;mso-position-horizontal-relative:page;mso-position-vertical-relative:paragraph;z-index:-1698" coordorigin="167,-1257" coordsize="11906,2">
            <v:shape style="position:absolute;left:167;top:-1257;width:11906;height:2" coordorigin="167,-1257" coordsize="11906,0" path="m167,-1257l12073,-1257e" filled="f" stroked="t" strokeweight="1.0001pt" strokecolor="#383336">
              <v:path arrowok="t"/>
              <v:stroke dashstyle="longDash"/>
            </v:shape>
          </v:group>
          <w10:wrap type="none"/>
        </w:pict>
      </w:r>
      <w:r>
        <w:rPr/>
        <w:pict>
          <v:group style="position:absolute;margin-left:59.211449pt;margin-top:-37.518120pt;width:331.3489pt;height:28.5249pt;mso-position-horizontal-relative:page;mso-position-vertical-relative:paragraph;z-index:-1697" coordorigin="1184,-750" coordsize="6627,570">
            <v:shape style="position:absolute;left:1184;top:-750;width:6627;height:265" type="#_x0000_t75">
              <v:imagedata r:id="rId21" o:title=""/>
            </v:shape>
            <v:shape style="position:absolute;left:1574;top:-436;width:3618;height:256" type="#_x0000_t75">
              <v:imagedata r:id="rId22" o:title=""/>
            </v:shape>
            <w10:wrap type="none"/>
          </v:group>
        </w:pict>
      </w:r>
      <w:r>
        <w:rPr/>
        <w:pict>
          <v:group style="position:absolute;margin-left:60.4874pt;margin-top:2.600431pt;width:10.1729pt;height:10.177pt;mso-position-horizontal-relative:page;mso-position-vertical-relative:paragraph;z-index:-1696" coordorigin="1210,52" coordsize="203,204">
            <v:shape style="position:absolute;left:1210;top:52;width:203;height:204" coordorigin="1210,52" coordsize="203,204" path="m1413,52l1210,52,1210,256,1413,256,1413,52xe" filled="f" stroked="t" strokeweight=".2469pt" strokecolor="#292929">
              <v:path arrowok="t"/>
            </v:shape>
          </v:group>
          <w10:wrap type="none"/>
        </w:pict>
      </w:r>
      <w:r>
        <w:rPr/>
        <w:pict>
          <v:group style="position:absolute;margin-left:187.575302pt;margin-top:2.600431pt;width:10.1738pt;height:10.177pt;mso-position-horizontal-relative:page;mso-position-vertical-relative:paragraph;z-index:-1695" coordorigin="3752,52" coordsize="203,204">
            <v:shape style="position:absolute;left:3752;top:52;width:203;height:204" coordorigin="3752,52" coordsize="203,204" path="m3955,52l3752,52,3752,256,3955,256,3955,52xe" filled="f" stroked="t" strokeweight=".2469pt" strokecolor="#292929">
              <v:path arrowok="t"/>
            </v:shape>
          </v:group>
          <w10:wrap type="none"/>
        </w:pict>
      </w:r>
      <w:r>
        <w:rPr/>
        <w:pict>
          <v:group style="position:absolute;margin-left:423.854401pt;margin-top:2.600431pt;width:10.174100pt;height:10.177pt;mso-position-horizontal-relative:page;mso-position-vertical-relative:paragraph;z-index:-1694" coordorigin="8477,52" coordsize="203,204">
            <v:shape style="position:absolute;left:8477;top:52;width:203;height:204" coordorigin="8477,52" coordsize="203,204" path="m8681,52l8477,52,8477,256,8681,256,8681,52xe" filled="f" stroked="t" strokeweight=".2469pt" strokecolor="#292929">
              <v:path arrowok="t"/>
            </v:shape>
          </v:group>
          <w10:wrap type="none"/>
        </w:pict>
      </w:r>
      <w:r>
        <w:rPr/>
        <w:pict>
          <v:group style="position:absolute;margin-left:78.475052pt;margin-top:-95.793617pt;width:49.5927pt;height:7.8392pt;mso-position-horizontal-relative:page;mso-position-vertical-relative:paragraph;z-index:-1690" coordorigin="1570,-1916" coordsize="992,157">
            <v:group style="position:absolute;left:1572;top:-1913;width:91;height:149" coordorigin="1572,-1913" coordsize="91,149">
              <v:shape style="position:absolute;left:1572;top:-1913;width:91;height:149" coordorigin="1572,-1913" coordsize="91,149" path="m1609,-1913l1593,-1913,1581,-1912,1572,-1911,1572,-1764,1591,-1764,1591,-1823,1619,-1823,1636,-1828,1651,-1838,1601,-1838,1595,-1838,1591,-1839,1591,-1897,1594,-1898,1601,-1898,1654,-1898,1648,-1903,1632,-1911,1609,-1913e" filled="t" fillcolor="#383336" stroked="f">
                <v:path arrowok="t"/>
                <v:fill/>
              </v:shape>
              <v:shape style="position:absolute;left:1572;top:-1913;width:91;height:149" coordorigin="1572,-1913" coordsize="91,149" path="m1619,-1823l1591,-1823,1596,-1822,1601,-1822,1616,-1823,1619,-1823e" filled="t" fillcolor="#383336" stroked="f">
                <v:path arrowok="t"/>
                <v:fill/>
              </v:shape>
              <v:shape style="position:absolute;left:1572;top:-1913;width:91;height:149" coordorigin="1572,-1913" coordsize="91,149" path="m1654,-1898l1601,-1898,1624,-1896,1638,-1884,1643,-1859,1630,-1843,1607,-1838,1651,-1838,1652,-1838,1659,-1846,1663,-1857,1663,-1883,1658,-1894,1654,-1898e" filled="t" fillcolor="#383336" stroked="f">
                <v:path arrowok="t"/>
                <v:fill/>
              </v:shape>
            </v:group>
            <v:group style="position:absolute;left:1677;top:-1872;width:92;height:110" coordorigin="1677,-1872" coordsize="92,110">
              <v:shape style="position:absolute;left:1677;top:-1872;width:92;height:110" coordorigin="1677,-1872" coordsize="92,110" path="m1714,-1872l1698,-1864,1686,-1849,1679,-1827,1677,-1797,1687,-1778,1704,-1766,1728,-1762,1744,-1762,1756,-1765,1763,-1768,1759,-1778,1744,-1778,1717,-1779,1701,-1790,1694,-1814,1768,-1814,1769,-1816,1769,-1819,1768,-1828,1750,-1828,1695,-1832,1704,-1850,1726,-1859,1753,-1859,1743,-1867,1714,-1872e" filled="t" fillcolor="#383336" stroked="f">
                <v:path arrowok="t"/>
                <v:fill/>
              </v:shape>
              <v:shape style="position:absolute;left:1677;top:-1872;width:92;height:110" coordorigin="1677,-1872" coordsize="92,110" path="m1758,-1782l1744,-1778,1759,-1778,1758,-1782e" filled="t" fillcolor="#383336" stroked="f">
                <v:path arrowok="t"/>
                <v:fill/>
              </v:shape>
              <v:shape style="position:absolute;left:1677;top:-1872;width:92;height:110" coordorigin="1677,-1872" coordsize="92,110" path="m1753,-1859l1726,-1859,1746,-1847,1750,-1828,1768,-1828,1768,-1836,1760,-1853,1753,-1859e" filled="t" fillcolor="#383336" stroked="f">
                <v:path arrowok="t"/>
                <v:fill/>
              </v:shape>
            </v:group>
            <v:group style="position:absolute;left:1792;top:-1873;width:53;height:109" coordorigin="1792,-1873" coordsize="53,109">
              <v:shape style="position:absolute;left:1792;top:-1873;width:53;height:109" coordorigin="1792,-1873" coordsize="53,109" path="m1809,-1870l1792,-1870,1793,-1861,1793,-1855,1793,-1764,1812,-1764,1812,-1824,1813,-1827,1813,-1830,1816,-1844,1821,-1850,1810,-1850,1809,-1870e" filled="t" fillcolor="#383336" stroked="f">
                <v:path arrowok="t"/>
                <v:fill/>
              </v:shape>
              <v:shape style="position:absolute;left:1792;top:-1873;width:53;height:109" coordorigin="1792,-1873" coordsize="53,109" path="m1827,-1873l1816,-1864,1811,-1850,1821,-1850,1825,-1855,1846,-1855,1846,-1872,1844,-1873,1827,-1873e" filled="t" fillcolor="#383336" stroked="f">
                <v:path arrowok="t"/>
                <v:fill/>
              </v:shape>
              <v:shape style="position:absolute;left:1792;top:-1873;width:53;height:109" coordorigin="1792,-1873" coordsize="53,109" path="m1846,-1855l1842,-1855,1844,-1854,1846,-1854,1846,-1855e" filled="t" fillcolor="#383336" stroked="f">
                <v:path arrowok="t"/>
                <v:fill/>
              </v:shape>
            </v:group>
            <v:group style="position:absolute;left:1865;top:-1873;width:153;height:109" coordorigin="1865,-1873" coordsize="153,109">
              <v:shape style="position:absolute;left:1865;top:-1873;width:153;height:109" coordorigin="1865,-1873" coordsize="153,109" path="m1882,-1870l1865,-1870,1866,-1862,1866,-1857,1866,-1764,1885,-1764,1885,-1832,1885,-1835,1886,-1838,1889,-1847,1895,-1853,1883,-1853,1882,-1870e" filled="t" fillcolor="#383336" stroked="f">
                <v:path arrowok="t"/>
                <v:fill/>
              </v:shape>
              <v:shape style="position:absolute;left:1865;top:-1873;width:153;height:109" coordorigin="1865,-1873" coordsize="153,109" path="m1945,-1857l1925,-1857,1933,-1845,1933,-1764,1951,-1764,1951,-1833,1952,-1837,1953,-1839,1956,-1849,1959,-1852,1947,-1852,1945,-1857e" filled="t" fillcolor="#383336" stroked="f">
                <v:path arrowok="t"/>
                <v:fill/>
              </v:shape>
              <v:shape style="position:absolute;left:1865;top:-1873;width:153;height:109" coordorigin="1865,-1873" coordsize="153,109" path="m2010,-1857l1965,-1857,1976,-1857,1993,-1848,1999,-1824,1999,-1764,2018,-1764,2013,-1854,2010,-1857e" filled="t" fillcolor="#383336" stroked="f">
                <v:path arrowok="t"/>
                <v:fill/>
              </v:shape>
              <v:shape style="position:absolute;left:1865;top:-1873;width:153;height:109" coordorigin="1865,-1873" coordsize="153,109" path="m1983,-1873l1973,-1873,1966,-1870,1959,-1865,1955,-1862,1951,-1857,1948,-1852,1959,-1852,1965,-1857,2010,-1857,1999,-1869,1983,-1873e" filled="t" fillcolor="#383336" stroked="f">
                <v:path arrowok="t"/>
                <v:fill/>
              </v:shape>
              <v:shape style="position:absolute;left:1865;top:-1873;width:153;height:109" coordorigin="1865,-1873" coordsize="153,109" path="m1931,-1873l1899,-1873,1889,-1863,1883,-1853,1895,-1853,1898,-1857,1945,-1857,1942,-1864,1931,-1873e" filled="t" fillcolor="#383336" stroked="f">
                <v:path arrowok="t"/>
                <v:fill/>
              </v:shape>
            </v:group>
            <v:group style="position:absolute;left:2041;top:-1873;width:85;height:111" coordorigin="2041,-1873" coordsize="85,111">
              <v:shape style="position:absolute;left:2041;top:-1873;width:85;height:111" coordorigin="2041,-1873" coordsize="85,111" path="m2115,-1859l2103,-1859,2105,-1843,2105,-1834,2079,-1830,2058,-1822,2046,-1808,2041,-1787,2051,-1769,2074,-1762,2089,-1762,2100,-1769,2105,-1776,2069,-1776,2060,-1782,2064,-1806,2081,-1816,2105,-1818,2123,-1818,2121,-1850,2115,-1859e" filled="t" fillcolor="#383336" stroked="f">
                <v:path arrowok="t"/>
                <v:fill/>
              </v:shape>
              <v:shape style="position:absolute;left:2041;top:-1873;width:85;height:111" coordorigin="2041,-1873" coordsize="85,111" path="m2124,-1777l2107,-1777,2108,-1764,2126,-1764,2125,-1771,2124,-1777e" filled="t" fillcolor="#383336" stroked="f">
                <v:path arrowok="t"/>
                <v:fill/>
              </v:shape>
              <v:shape style="position:absolute;left:2041;top:-1873;width:85;height:111" coordorigin="2041,-1873" coordsize="85,111" path="m2123,-1818l2105,-1818,2105,-1798,2105,-1796,2101,-1785,2093,-1776,2105,-1776,2106,-1777,2124,-1777,2124,-1790,2123,-1818e" filled="t" fillcolor="#383336" stroked="f">
                <v:path arrowok="t"/>
                <v:fill/>
              </v:shape>
              <v:shape style="position:absolute;left:2041;top:-1873;width:85;height:111" coordorigin="2041,-1873" coordsize="85,111" path="m2084,-1873l2070,-1873,2058,-1869,2049,-1863,2053,-1851,2061,-1855,2071,-1859,2115,-1859,2109,-1866,2084,-1873e" filled="t" fillcolor="#383336" stroked="f">
                <v:path arrowok="t"/>
                <v:fill/>
              </v:shape>
            </v:group>
            <v:group style="position:absolute;left:2155;top:-1873;width:92;height:109" coordorigin="2155,-1873" coordsize="92,109">
              <v:shape style="position:absolute;left:2155;top:-1873;width:92;height:109" coordorigin="2155,-1873" coordsize="92,109" path="m2172,-1870l2155,-1870,2155,-1862,2155,-1857,2155,-1764,2175,-1764,2175,-1831,2175,-1835,2176,-1837,2179,-1848,2185,-1853,2173,-1853,2172,-1870e" filled="t" fillcolor="#383336" stroked="f">
                <v:path arrowok="t"/>
                <v:fill/>
              </v:shape>
              <v:shape style="position:absolute;left:2155;top:-1873;width:92;height:109" coordorigin="2155,-1873" coordsize="92,109" path="m2238,-1857l2220,-1857,2227,-1843,2227,-1764,2246,-1764,2240,-1855,2238,-1857e" filled="t" fillcolor="#383336" stroked="f">
                <v:path arrowok="t"/>
                <v:fill/>
              </v:shape>
              <v:shape style="position:absolute;left:2155;top:-1873;width:92;height:109" coordorigin="2155,-1873" coordsize="92,109" path="m2208,-1873l2186,-1867,2173,-1853,2185,-1853,2189,-1857,2238,-1857,2225,-1869,2208,-1873e" filled="t" fillcolor="#383336" stroked="f">
                <v:path arrowok="t"/>
                <v:fill/>
              </v:shape>
            </v:group>
            <v:group style="position:absolute;left:2272;top:-1872;width:92;height:110" coordorigin="2272,-1872" coordsize="92,110">
              <v:shape style="position:absolute;left:2272;top:-1872;width:92;height:110" coordorigin="2272,-1872" coordsize="92,110" path="m2308,-1872l2292,-1864,2280,-1849,2274,-1827,2272,-1797,2282,-1778,2299,-1766,2322,-1762,2339,-1762,2351,-1765,2358,-1768,2354,-1778,2339,-1778,2312,-1779,2295,-1790,2288,-1814,2363,-1814,2363,-1816,2364,-1819,2363,-1828,2345,-1828,2289,-1832,2299,-1850,2321,-1859,2348,-1859,2338,-1867,2308,-1872e" filled="t" fillcolor="#383336" stroked="f">
                <v:path arrowok="t"/>
                <v:fill/>
              </v:shape>
              <v:shape style="position:absolute;left:2272;top:-1872;width:92;height:110" coordorigin="2272,-1872" coordsize="92,110" path="m2353,-1782l2339,-1778,2354,-1778,2353,-1782e" filled="t" fillcolor="#383336" stroked="f">
                <v:path arrowok="t"/>
                <v:fill/>
              </v:shape>
              <v:shape style="position:absolute;left:2272;top:-1872;width:92;height:110" coordorigin="2272,-1872" coordsize="92,110" path="m2348,-1859l2321,-1859,2340,-1847,2345,-1828,2363,-1828,2362,-1836,2355,-1853,2348,-1859e" filled="t" fillcolor="#383336" stroked="f">
                <v:path arrowok="t"/>
                <v:fill/>
              </v:shape>
            </v:group>
            <v:group style="position:absolute;left:2387;top:-1873;width:92;height:109" coordorigin="2387,-1873" coordsize="92,109">
              <v:shape style="position:absolute;left:2387;top:-1873;width:92;height:109" coordorigin="2387,-1873" coordsize="92,109" path="m2404,-1870l2387,-1870,2388,-1862,2388,-1764,2407,-1764,2407,-1831,2408,-1835,2408,-1837,2412,-1848,2417,-1853,2405,-1853,2404,-1870e" filled="t" fillcolor="#383336" stroked="f">
                <v:path arrowok="t"/>
                <v:fill/>
              </v:shape>
              <v:shape style="position:absolute;left:2387;top:-1873;width:92;height:109" coordorigin="2387,-1873" coordsize="92,109" path="m2470,-1857l2453,-1857,2459,-1843,2459,-1764,2478,-1764,2472,-1855,2470,-1857e" filled="t" fillcolor="#383336" stroked="f">
                <v:path arrowok="t"/>
                <v:fill/>
              </v:shape>
              <v:shape style="position:absolute;left:2387;top:-1873;width:92;height:109" coordorigin="2387,-1873" coordsize="92,109" path="m2440,-1873l2418,-1867,2406,-1853,2417,-1853,2422,-1857,2470,-1857,2457,-1869,2440,-1873e" filled="t" fillcolor="#383336" stroked="f">
                <v:path arrowok="t"/>
                <v:fill/>
              </v:shape>
            </v:group>
            <v:group style="position:absolute;left:2497;top:-1896;width:62;height:134" coordorigin="2497,-1896" coordsize="62,134">
              <v:shape style="position:absolute;left:2497;top:-1896;width:62;height:134" coordorigin="2497,-1896" coordsize="62,134" path="m2532,-1856l2513,-1856,2513,-1785,2515,-1776,2521,-1770,2525,-1765,2533,-1762,2549,-1762,2555,-1763,2559,-1764,2558,-1778,2536,-1778,2532,-1785,2532,-1856e" filled="t" fillcolor="#383336" stroked="f">
                <v:path arrowok="t"/>
                <v:fill/>
              </v:shape>
              <v:shape style="position:absolute;left:2497;top:-1896;width:62;height:134" coordorigin="2497,-1896" coordsize="62,134" path="m2558,-1779l2555,-1778,2552,-1778,2558,-1778,2558,-1779e" filled="t" fillcolor="#383336" stroked="f">
                <v:path arrowok="t"/>
                <v:fill/>
              </v:shape>
              <v:shape style="position:absolute;left:2497;top:-1896;width:62;height:134" coordorigin="2497,-1896" coordsize="62,134" path="m2560,-1871l2497,-1871,2497,-1856,2560,-1856,2560,-1871e" filled="t" fillcolor="#383336" stroked="f">
                <v:path arrowok="t"/>
                <v:fill/>
              </v:shape>
              <v:shape style="position:absolute;left:2497;top:-1896;width:62;height:134" coordorigin="2497,-1896" coordsize="62,134" path="m2532,-1896l2513,-1890,2513,-1871,2532,-1871,2532,-189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1.036972pt;margin-top:-96.144821pt;width:12.268323pt;height:8.4741pt;mso-position-horizontal-relative:page;mso-position-vertical-relative:paragraph;z-index:-1689" coordorigin="2621,-1923" coordsize="245,169">
            <v:group style="position:absolute;left:2623;top:-1913;width:84;height:151" coordorigin="2623,-1913" coordsize="84,151">
              <v:shape style="position:absolute;left:2623;top:-1913;width:84;height:151" coordorigin="2623,-1913" coordsize="84,151" path="m2626,-1787l2623,-1770,2640,-1764,2663,-1762,2684,-1766,2699,-1778,2648,-1778,2635,-1782,2626,-1787e" filled="t" fillcolor="#383336" stroked="f">
                <v:path arrowok="t"/>
                <v:fill/>
              </v:shape>
              <v:shape style="position:absolute;left:2623;top:-1913;width:84;height:151" coordorigin="2623,-1913" coordsize="84,151" path="m2684,-1913l2655,-1912,2639,-1902,2630,-1884,2629,-1857,2643,-1843,2665,-1832,2686,-1820,2692,-1803,2684,-1785,2661,-1778,2699,-1778,2699,-1778,2707,-1797,2707,-1823,2694,-1837,2672,-1849,2651,-1860,2644,-1877,2644,-1887,2652,-1899,2700,-1899,2700,-1910,2684,-1913e" filled="t" fillcolor="#383336" stroked="f">
                <v:path arrowok="t"/>
                <v:fill/>
              </v:shape>
              <v:shape style="position:absolute;left:2623;top:-1913;width:84;height:151" coordorigin="2623,-1913" coordsize="84,151" path="m2700,-1899l2685,-1899,2695,-1894,2700,-1892,2700,-1899e" filled="t" fillcolor="#383336" stroked="f">
                <v:path arrowok="t"/>
                <v:fill/>
              </v:shape>
            </v:group>
            <v:group style="position:absolute;left:2732;top:-1913;width:84;height:151" coordorigin="2732,-1913" coordsize="84,151">
              <v:shape style="position:absolute;left:2732;top:-1913;width:84;height:151" coordorigin="2732,-1913" coordsize="84,151" path="m2735,-1787l2732,-1770,2748,-1764,2772,-1762,2793,-1766,2807,-1778,2756,-1778,2743,-1782,2735,-1787e" filled="t" fillcolor="#383336" stroked="f">
                <v:path arrowok="t"/>
                <v:fill/>
              </v:shape>
              <v:shape style="position:absolute;left:2732;top:-1913;width:84;height:151" coordorigin="2732,-1913" coordsize="84,151" path="m2793,-1913l2763,-1912,2747,-1902,2739,-1884,2737,-1857,2751,-1843,2773,-1832,2794,-1820,2800,-1803,2792,-1785,2769,-1778,2807,-1778,2807,-1778,2815,-1797,2816,-1823,2803,-1837,2780,-1849,2759,-1860,2752,-1877,2752,-1887,2760,-1899,2809,-1899,2808,-1910,2793,-1913e" filled="t" fillcolor="#383336" stroked="f">
                <v:path arrowok="t"/>
                <v:fill/>
              </v:shape>
              <v:shape style="position:absolute;left:2732;top:-1913;width:84;height:151" coordorigin="2732,-1913" coordsize="84,151" path="m2809,-1899l2794,-1899,2804,-1894,2809,-1892,2809,-1899e" filled="t" fillcolor="#383336" stroked="f">
                <v:path arrowok="t"/>
                <v:fill/>
              </v:shape>
            </v:group>
            <v:group style="position:absolute;left:2856;top:-1912;width:2;height:148" coordorigin="2856,-1912" coordsize="2,148">
              <v:shape style="position:absolute;left:2856;top:-1912;width:2;height:148" coordorigin="2856,-1912" coordsize="0,148" path="m2856,-1912l2856,-1764e" filled="f" stroked="t" strokeweight="1.0581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7.135254pt;margin-top:-95.738617pt;width:14.5692pt;height:7.7839pt;mso-position-horizontal-relative:page;mso-position-vertical-relative:paragraph;z-index:-1688" coordorigin="2943,-1915" coordsize="291,156">
            <v:group style="position:absolute;left:2945;top:-1912;width:111;height:148" coordorigin="2945,-1912" coordsize="111,148">
              <v:shape style="position:absolute;left:2945;top:-1912;width:111;height:148" coordorigin="2945,-1912" coordsize="111,148" path="m2966,-1912l2945,-1912,2945,-1764,2963,-1764,2963,-1851,2963,-1870,2962,-1889,2981,-1889,2966,-1912e" filled="t" fillcolor="#383336" stroked="f">
                <v:path arrowok="t"/>
                <v:fill/>
              </v:shape>
              <v:shape style="position:absolute;left:2945;top:-1912;width:111;height:148" coordorigin="2945,-1912" coordsize="111,148" path="m2981,-1889l2962,-1889,2970,-1874,2979,-1857,2990,-1839,3037,-1764,3057,-1764,3057,-1789,3041,-1789,3034,-1802,3025,-1819,3014,-1837,2981,-1889e" filled="t" fillcolor="#383336" stroked="f">
                <v:path arrowok="t"/>
                <v:fill/>
              </v:shape>
              <v:shape style="position:absolute;left:2945;top:-1912;width:111;height:148" coordorigin="2945,-1912" coordsize="111,148" path="m3057,-1912l3038,-1912,3039,-1828,3039,-1808,3041,-1789,3057,-1789,3057,-1912e" filled="t" fillcolor="#383336" stroked="f">
                <v:path arrowok="t"/>
                <v:fill/>
              </v:shape>
            </v:group>
            <v:group style="position:absolute;left:3082;top:-1873;width:103;height:108" coordorigin="3082,-1873" coordsize="103,108">
              <v:shape style="position:absolute;left:3082;top:-1873;width:103;height:108" coordorigin="3082,-1873" coordsize="103,108" path="m3129,-1873l3110,-1867,3095,-1855,3086,-1834,3082,-1806,3089,-1788,3102,-1774,3123,-1766,3150,-1764,3168,-1774,3171,-1779,3121,-1779,3107,-1793,3101,-1817,3101,-1823,3107,-1840,3122,-1852,3149,-1854,3173,-1854,3171,-1857,3153,-1869,3129,-1873e" filled="t" fillcolor="#383336" stroked="f">
                <v:path arrowok="t"/>
                <v:fill/>
              </v:shape>
              <v:shape style="position:absolute;left:3082;top:-1873;width:103;height:108" coordorigin="3082,-1873" coordsize="103,108" path="m3173,-1854l3149,-1854,3162,-1837,3166,-1814,3160,-1795,3146,-1782,3121,-1779,3171,-1779,3181,-1792,3186,-1818,3182,-1840,3173,-1854e" filled="t" fillcolor="#383336" stroked="f">
                <v:path arrowok="t"/>
                <v:fill/>
              </v:shape>
            </v:group>
            <v:group style="position:absolute;left:3205;top:-1867;width:26;height:105" coordorigin="3205,-1867" coordsize="26,105">
              <v:shape style="position:absolute;left:3205;top:-1867;width:26;height:105" coordorigin="3205,-1867" coordsize="26,105" path="m3226,-1789l3211,-1789,3205,-1783,3205,-1768,3211,-1762,3227,-1762,3232,-1768,3232,-1775,3231,-1783,3226,-1789e" filled="t" fillcolor="#383336" stroked="f">
                <v:path arrowok="t"/>
                <v:fill/>
              </v:shape>
              <v:shape style="position:absolute;left:3205;top:-1867;width:26;height:105" coordorigin="3205,-1867" coordsize="26,105" path="m3226,-1867l3211,-1867,3205,-1861,3205,-1845,3211,-1839,3227,-1839,3232,-1845,3232,-1853,3231,-1861,3226,-186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1.977295pt;margin-top:-87.101616pt;width:121.0008pt;height:.1pt;mso-position-horizontal-relative:page;mso-position-vertical-relative:paragraph;z-index:-1687" coordorigin="3240,-1742" coordsize="2420,2">
            <v:shape style="position:absolute;left:3240;top:-1742;width:2420;height:2" coordorigin="3240,-1742" coordsize="2420,0" path="m3240,-1742l5660,-1742e" filled="f" stroked="t" strokeweight=".6539pt" strokecolor="#383336">
              <v:path arrowok="t"/>
            </v:shape>
          </v:group>
          <w10:wrap type="none"/>
        </w:pict>
      </w:r>
      <w:r>
        <w:rPr/>
        <w:pict>
          <v:group style="position:absolute;margin-left:283.689758pt;margin-top:-95.793236pt;width:20.687pt;height:7.83882pt;mso-position-horizontal-relative:page;mso-position-vertical-relative:paragraph;z-index:-1686" coordorigin="5674,-1916" coordsize="414,157">
            <v:group style="position:absolute;left:5676;top:-1913;width:119;height:150" coordorigin="5676,-1913" coordsize="119,150">
              <v:shape style="position:absolute;left:5676;top:-1913;width:119;height:150" coordorigin="5676,-1913" coordsize="119,150" path="m5716,-1913l5695,-1912,5676,-1910,5681,-1764,5697,-1763,5724,-1763,5745,-1767,5763,-1774,5768,-1778,5707,-1778,5700,-1778,5695,-1779,5695,-1896,5700,-1897,5708,-1898,5773,-1898,5760,-1906,5740,-1912,5716,-1913e" filled="t" fillcolor="#383336" stroked="f">
                <v:path arrowok="t"/>
                <v:fill/>
              </v:shape>
              <v:shape style="position:absolute;left:5676;top:-1913;width:119;height:150" coordorigin="5676,-1913" coordsize="119,150" path="m5773,-1898l5708,-1898,5733,-1897,5753,-1890,5767,-1876,5775,-1856,5777,-1829,5771,-1807,5758,-1791,5739,-1781,5715,-1778,5768,-1778,5778,-1786,5787,-1797,5793,-1813,5796,-1835,5795,-1864,5788,-1882,5775,-1897,5773,-1898e" filled="t" fillcolor="#383336" stroked="f">
                <v:path arrowok="t"/>
                <v:fill/>
              </v:shape>
            </v:group>
            <v:group style="position:absolute;left:5814;top:-1873;width:85;height:111" coordorigin="5814,-1873" coordsize="85,111">
              <v:shape style="position:absolute;left:5814;top:-1873;width:85;height:111" coordorigin="5814,-1873" coordsize="85,111" path="m5887,-1859l5875,-1859,5878,-1843,5878,-1834,5852,-1830,5831,-1822,5818,-1808,5814,-1787,5824,-1769,5846,-1762,5862,-1762,5873,-1769,5878,-1776,5841,-1776,5833,-1782,5836,-1806,5854,-1816,5878,-1818,5895,-1818,5894,-1850,5887,-1859e" filled="t" fillcolor="#383336" stroked="f">
                <v:path arrowok="t"/>
                <v:fill/>
              </v:shape>
              <v:shape style="position:absolute;left:5814;top:-1873;width:85;height:111" coordorigin="5814,-1873" coordsize="85,111" path="m5897,-1777l5880,-1777,5881,-1764,5899,-1764,5897,-1771,5897,-1777e" filled="t" fillcolor="#383336" stroked="f">
                <v:path arrowok="t"/>
                <v:fill/>
              </v:shape>
              <v:shape style="position:absolute;left:5814;top:-1873;width:85;height:111" coordorigin="5814,-1873" coordsize="85,111" path="m5895,-1818l5878,-1818,5878,-1798,5878,-1796,5874,-1785,5865,-1776,5878,-1776,5879,-1777,5897,-1777,5897,-1790,5895,-1818e" filled="t" fillcolor="#383336" stroked="f">
                <v:path arrowok="t"/>
                <v:fill/>
              </v:shape>
              <v:shape style="position:absolute;left:5814;top:-1873;width:85;height:111" coordorigin="5814,-1873" coordsize="85,111" path="m5856,-1873l5843,-1873,5830,-1869,5821,-1863,5826,-1851,5833,-1855,5844,-1859,5887,-1859,5882,-1866,5856,-1873e" filled="t" fillcolor="#383336" stroked="f">
                <v:path arrowok="t"/>
                <v:fill/>
              </v:shape>
            </v:group>
            <v:group style="position:absolute;left:5915;top:-1896;width:62;height:134" coordorigin="5915,-1896" coordsize="62,134">
              <v:shape style="position:absolute;left:5915;top:-1896;width:62;height:134" coordorigin="5915,-1896" coordsize="62,134" path="m5951,-1856l5932,-1856,5932,-1785,5934,-1776,5939,-1770,5944,-1765,5951,-1762,5968,-1762,5974,-1763,5977,-1764,5976,-1778,5954,-1778,5951,-1785,5951,-1856e" filled="t" fillcolor="#383336" stroked="f">
                <v:path arrowok="t"/>
                <v:fill/>
              </v:shape>
              <v:shape style="position:absolute;left:5915;top:-1896;width:62;height:134" coordorigin="5915,-1896" coordsize="62,134" path="m5976,-1779l5974,-1778,5970,-1778,5976,-1778,5976,-1779e" filled="t" fillcolor="#383336" stroked="f">
                <v:path arrowok="t"/>
                <v:fill/>
              </v:shape>
              <v:shape style="position:absolute;left:5915;top:-1896;width:62;height:134" coordorigin="5915,-1896" coordsize="62,134" path="m5978,-1871l5915,-1871,5915,-1856,5978,-1856,5978,-1871e" filled="t" fillcolor="#383336" stroked="f">
                <v:path arrowok="t"/>
                <v:fill/>
              </v:shape>
              <v:shape style="position:absolute;left:5915;top:-1896;width:62;height:134" coordorigin="5915,-1896" coordsize="62,134" path="m5951,-1896l5932,-1890,5932,-1871,5951,-1871,5951,-1896e" filled="t" fillcolor="#383336" stroked="f">
                <v:path arrowok="t"/>
                <v:fill/>
              </v:shape>
            </v:group>
            <v:group style="position:absolute;left:5993;top:-1872;width:92;height:110" coordorigin="5993,-1872" coordsize="92,110">
              <v:shape style="position:absolute;left:5993;top:-1872;width:92;height:110" coordorigin="5993,-1872" coordsize="92,110" path="m6030,-1872l6013,-1864,6002,-1849,5995,-1827,5993,-1797,6003,-1778,6020,-1766,6043,-1762,6060,-1762,6072,-1765,6079,-1768,6075,-1778,6060,-1778,6033,-1779,6017,-1790,6010,-1814,6084,-1814,6085,-1816,6085,-1819,6084,-1828,6066,-1828,6011,-1832,6020,-1850,6042,-1859,6069,-1859,6059,-1867,6030,-1872e" filled="t" fillcolor="#383336" stroked="f">
                <v:path arrowok="t"/>
                <v:fill/>
              </v:shape>
              <v:shape style="position:absolute;left:5993;top:-1872;width:92;height:110" coordorigin="5993,-1872" coordsize="92,110" path="m6074,-1782l6060,-1778,6075,-1778,6074,-1782e" filled="t" fillcolor="#383336" stroked="f">
                <v:path arrowok="t"/>
                <v:fill/>
              </v:shape>
              <v:shape style="position:absolute;left:5993;top:-1872;width:92;height:110" coordorigin="5993,-1872" coordsize="92,110" path="m6069,-1859l6042,-1859,6062,-1847,6066,-1828,6084,-1828,6084,-1836,6076,-1853,6069,-185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7.309052pt;margin-top:-96.256821pt;width:9.472084pt;height:8.1811pt;mso-position-horizontal-relative:page;mso-position-vertical-relative:paragraph;z-index:-1685" coordorigin="6146,-1925" coordsize="189,164">
            <v:group style="position:absolute;left:6149;top:-1873;width:103;height:108" coordorigin="6149,-1873" coordsize="103,108">
              <v:shape style="position:absolute;left:6149;top:-1873;width:103;height:108" coordorigin="6149,-1873" coordsize="103,108" path="m6195,-1873l6176,-1867,6162,-1855,6152,-1834,6149,-1806,6155,-1788,6169,-1774,6189,-1766,6216,-1764,6234,-1774,6238,-1779,6188,-1779,6173,-1793,6167,-1817,6168,-1823,6173,-1840,6188,-1852,6216,-1854,6240,-1854,6237,-1857,6220,-1869,6195,-1873e" filled="t" fillcolor="#383336" stroked="f">
                <v:path arrowok="t"/>
                <v:fill/>
              </v:shape>
              <v:shape style="position:absolute;left:6149;top:-1873;width:103;height:108" coordorigin="6149,-1873" coordsize="103,108" path="m6240,-1854l6216,-1854,6228,-1837,6232,-1814,6227,-1795,6212,-1782,6188,-1779,6238,-1779,6247,-1792,6252,-1818,6248,-1840,6240,-1854e" filled="t" fillcolor="#383336" stroked="f">
                <v:path arrowok="t"/>
                <v:fill/>
              </v:shape>
            </v:group>
            <v:group style="position:absolute;left:6263;top:-1923;width:70;height:159" coordorigin="6263,-1923" coordsize="70,159">
              <v:shape style="position:absolute;left:6263;top:-1923;width:70;height:159" coordorigin="6263,-1923" coordsize="70,159" path="m6298,-1856l6278,-1856,6278,-1764,6298,-1764,6298,-1856e" filled="t" fillcolor="#383336" stroked="f">
                <v:path arrowok="t"/>
                <v:fill/>
              </v:shape>
              <v:shape style="position:absolute;left:6263;top:-1923;width:70;height:159" coordorigin="6263,-1923" coordsize="70,159" path="m6323,-1871l6263,-1871,6263,-1856,6323,-1856,6323,-1871e" filled="t" fillcolor="#383336" stroked="f">
                <v:path arrowok="t"/>
                <v:fill/>
              </v:shape>
              <v:shape style="position:absolute;left:6263;top:-1923;width:70;height:159" coordorigin="6263,-1923" coordsize="70,159" path="m6324,-1923l6308,-1923,6298,-1920,6291,-1913,6282,-1904,6278,-1891,6278,-1871,6298,-1871,6298,-1893,6302,-1907,6331,-1907,6333,-1920,6329,-1921,6324,-1923e" filled="t" fillcolor="#383336" stroked="f">
                <v:path arrowok="t"/>
                <v:fill/>
              </v:shape>
              <v:shape style="position:absolute;left:6263;top:-1923;width:70;height:159" coordorigin="6263,-1923" coordsize="70,159" path="m6331,-1907l6324,-1907,6328,-1906,6331,-1905,6331,-190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9.348206pt;margin-top:-96.144272pt;width:24.13165pt;height:8.473pt;mso-position-horizontal-relative:page;mso-position-vertical-relative:paragraph;z-index:-1684" coordorigin="6387,-1923" coordsize="483,169">
            <v:group style="position:absolute;left:6398;top:-1912;width:2;height:148" coordorigin="6398,-1912" coordsize="2,148">
              <v:shape style="position:absolute;left:6398;top:-1912;width:2;height:148" coordorigin="6398,-1912" coordsize="0,148" path="m6398,-1912l6398,-1764e" filled="f" stroked="t" strokeweight="1.057pt" strokecolor="#383336">
                <v:path arrowok="t"/>
              </v:shape>
            </v:group>
            <v:group style="position:absolute;left:6435;top:-1873;width:61;height:109" coordorigin="6435,-1873" coordsize="61,109">
              <v:shape style="position:absolute;left:6435;top:-1873;width:61;height:109" coordorigin="6435,-1873" coordsize="61,109" path="m6437,-1784l6436,-1767,6452,-1764,6479,-1764,6496,-1776,6453,-1776,6443,-1780,6437,-1784e" filled="t" fillcolor="#383336" stroked="f">
                <v:path arrowok="t"/>
                <v:fill/>
              </v:shape>
              <v:shape style="position:absolute;left:6435;top:-1873;width:61;height:109" coordorigin="6435,-1873" coordsize="61,109" path="m6483,-1873l6461,-1872,6442,-1860,6435,-1841,6443,-1824,6464,-1812,6478,-1806,6483,-1801,6483,-1783,6477,-1776,6496,-1776,6502,-1796,6494,-1814,6474,-1826,6460,-1831,6454,-1835,6454,-1852,6460,-1858,6496,-1858,6498,-1866,6492,-1870,6483,-1873e" filled="t" fillcolor="#383336" stroked="f">
                <v:path arrowok="t"/>
                <v:fill/>
              </v:shape>
              <v:shape style="position:absolute;left:6435;top:-1873;width:61;height:109" coordorigin="6435,-1873" coordsize="61,109" path="m6496,-1858l6482,-1858,6489,-1855,6494,-1852,6496,-1858e" filled="t" fillcolor="#383336" stroked="f">
                <v:path arrowok="t"/>
                <v:fill/>
              </v:shape>
            </v:group>
            <v:group style="position:absolute;left:6523;top:-1873;width:61;height:109" coordorigin="6523,-1873" coordsize="61,109">
              <v:shape style="position:absolute;left:6523;top:-1873;width:61;height:109" coordorigin="6523,-1873" coordsize="61,109" path="m6524,-1784l6523,-1767,6539,-1764,6566,-1764,6583,-1776,6540,-1776,6530,-1780,6524,-1784e" filled="t" fillcolor="#383336" stroked="f">
                <v:path arrowok="t"/>
                <v:fill/>
              </v:shape>
              <v:shape style="position:absolute;left:6523;top:-1873;width:61;height:109" coordorigin="6523,-1873" coordsize="61,109" path="m6570,-1873l6548,-1872,6529,-1860,6523,-1841,6530,-1824,6551,-1812,6565,-1806,6571,-1801,6571,-1783,6564,-1776,6583,-1776,6589,-1796,6581,-1814,6561,-1826,6547,-1831,6541,-1835,6541,-1852,6547,-1858,6583,-1858,6586,-1866,6580,-1870,6570,-1873e" filled="t" fillcolor="#383336" stroked="f">
                <v:path arrowok="t"/>
                <v:fill/>
              </v:shape>
              <v:shape style="position:absolute;left:6523;top:-1873;width:61;height:109" coordorigin="6523,-1873" coordsize="61,109" path="m6583,-1858l6569,-1858,6576,-1855,6581,-1852,6583,-1858e" filled="t" fillcolor="#383336" stroked="f">
                <v:path arrowok="t"/>
                <v:fill/>
              </v:shape>
            </v:group>
            <v:group style="position:absolute;left:6613;top:-1871;width:91;height:109" coordorigin="6613,-1871" coordsize="91,109">
              <v:shape style="position:absolute;left:6613;top:-1871;width:91;height:109" coordorigin="6613,-1871" coordsize="91,109" path="m6633,-1871l6613,-1871,6619,-1780,6633,-1765,6651,-1762,6673,-1768,6682,-1778,6670,-1778,6655,-1778,6638,-1788,6633,-1812,6633,-1871e" filled="t" fillcolor="#383336" stroked="f">
                <v:path arrowok="t"/>
                <v:fill/>
              </v:shape>
              <v:shape style="position:absolute;left:6613;top:-1871;width:91;height:109" coordorigin="6613,-1871" coordsize="91,109" path="m6703,-1781l6686,-1781,6687,-1764,6704,-1764,6703,-1772,6703,-1781e" filled="t" fillcolor="#383336" stroked="f">
                <v:path arrowok="t"/>
                <v:fill/>
              </v:shape>
              <v:shape style="position:absolute;left:6613;top:-1871;width:91;height:109" coordorigin="6613,-1871" coordsize="91,109" path="m6703,-1871l6684,-1871,6684,-1802,6683,-1798,6679,-1787,6670,-1778,6682,-1778,6685,-1781,6703,-1781,6703,-1871e" filled="t" fillcolor="#383336" stroked="f">
                <v:path arrowok="t"/>
                <v:fill/>
              </v:shape>
            </v:group>
            <v:group style="position:absolute;left:6730;top:-1872;width:92;height:110" coordorigin="6730,-1872" coordsize="92,110">
              <v:shape style="position:absolute;left:6730;top:-1872;width:92;height:110" coordorigin="6730,-1872" coordsize="92,110" path="m6766,-1872l6750,-1864,6738,-1849,6731,-1827,6730,-1797,6740,-1778,6757,-1766,6780,-1762,6797,-1762,6809,-1765,6815,-1768,6812,-1778,6797,-1778,6770,-1779,6753,-1790,6746,-1814,6821,-1814,6821,-1816,6822,-1819,6821,-1828,6803,-1828,6747,-1832,6757,-1850,6779,-1859,6805,-1859,6796,-1867,6766,-1872e" filled="t" fillcolor="#383336" stroked="f">
                <v:path arrowok="t"/>
                <v:fill/>
              </v:shape>
              <v:shape style="position:absolute;left:6730;top:-1872;width:92;height:110" coordorigin="6730,-1872" coordsize="92,110" path="m6811,-1782l6797,-1778,6812,-1778,6811,-1782e" filled="t" fillcolor="#383336" stroked="f">
                <v:path arrowok="t"/>
                <v:fill/>
              </v:shape>
              <v:shape style="position:absolute;left:6730;top:-1872;width:92;height:110" coordorigin="6730,-1872" coordsize="92,110" path="m6805,-1859l6779,-1859,6798,-1847,6803,-1828,6821,-1828,6820,-1836,6813,-1853,6805,-1859e" filled="t" fillcolor="#383336" stroked="f">
                <v:path arrowok="t"/>
                <v:fill/>
              </v:shape>
            </v:group>
            <v:group style="position:absolute;left:6841;top:-1867;width:26;height:105" coordorigin="6841,-1867" coordsize="26,105">
              <v:shape style="position:absolute;left:6841;top:-1867;width:26;height:105" coordorigin="6841,-1867" coordsize="26,105" path="m6862,-1789l6846,-1789,6841,-1783,6841,-1768,6846,-1762,6862,-1762,6867,-1768,6867,-1775,6867,-1783,6862,-1789e" filled="t" fillcolor="#383336" stroked="f">
                <v:path arrowok="t"/>
                <v:fill/>
              </v:shape>
              <v:shape style="position:absolute;left:6841;top:-1867;width:26;height:105" coordorigin="6841,-1867" coordsize="26,105" path="m6862,-1867l6846,-1867,6841,-1861,6841,-1845,6846,-1839,6862,-1839,6867,-1845,6867,-1853,6867,-1861,6862,-186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3.75119pt;margin-top:-87.101616pt;width:77.0012pt;height:.1pt;mso-position-horizontal-relative:page;mso-position-vertical-relative:paragraph;z-index:-1683" coordorigin="6875,-1742" coordsize="1540,2">
            <v:shape style="position:absolute;left:6875;top:-1742;width:1540;height:2" coordorigin="6875,-1742" coordsize="1540,0" path="m6875,-1742l8415,-1742e" filled="f" stroked="t" strokeweight=".6539pt" strokecolor="#383336">
              <v:path arrowok="t"/>
            </v:shape>
          </v:group>
          <w10:wrap type="none"/>
        </w:pict>
      </w:r>
      <w:r>
        <w:rPr/>
        <w:pict>
          <v:group style="position:absolute;margin-left:421.537201pt;margin-top:-96.144821pt;width:27.69675pt;height:8.4741pt;mso-position-horizontal-relative:page;mso-position-vertical-relative:paragraph;z-index:-1682" coordorigin="8431,-1923" coordsize="554,169">
            <v:group style="position:absolute;left:8441;top:-1912;width:2;height:148" coordorigin="8441,-1912" coordsize="2,148">
              <v:shape style="position:absolute;left:8441;top:-1912;width:2;height:148" coordorigin="8441,-1912" coordsize="0,148" path="m8441,-1912l8441,-1764e" filled="f" stroked="t" strokeweight="1.0581pt" strokecolor="#383336">
                <v:path arrowok="t"/>
              </v:shape>
            </v:group>
            <v:group style="position:absolute;left:8479;top:-1873;width:61;height:109" coordorigin="8479,-1873" coordsize="61,109">
              <v:shape style="position:absolute;left:8479;top:-1873;width:61;height:109" coordorigin="8479,-1873" coordsize="61,109" path="m8481,-1784l8480,-1767,8495,-1764,8523,-1764,8540,-1776,8497,-1776,8487,-1780,8481,-1784e" filled="t" fillcolor="#383336" stroked="f">
                <v:path arrowok="t"/>
                <v:fill/>
              </v:shape>
              <v:shape style="position:absolute;left:8479;top:-1873;width:61;height:109" coordorigin="8479,-1873" coordsize="61,109" path="m8527,-1873l8504,-1872,8486,-1860,8479,-1841,8487,-1824,8507,-1812,8522,-1806,8527,-1801,8527,-1783,8521,-1776,8540,-1776,8546,-1796,8538,-1814,8518,-1826,8504,-1831,8498,-1835,8498,-1852,8504,-1858,8539,-1858,8542,-1866,8536,-1870,8527,-1873e" filled="t" fillcolor="#383336" stroked="f">
                <v:path arrowok="t"/>
                <v:fill/>
              </v:shape>
              <v:shape style="position:absolute;left:8479;top:-1873;width:61;height:109" coordorigin="8479,-1873" coordsize="61,109" path="m8539,-1858l8526,-1858,8533,-1855,8537,-1852,8539,-1858e" filled="t" fillcolor="#383336" stroked="f">
                <v:path arrowok="t"/>
                <v:fill/>
              </v:shape>
            </v:group>
            <v:group style="position:absolute;left:8566;top:-1873;width:61;height:109" coordorigin="8566,-1873" coordsize="61,109">
              <v:shape style="position:absolute;left:8566;top:-1873;width:61;height:109" coordorigin="8566,-1873" coordsize="61,109" path="m8568,-1784l8567,-1767,8582,-1764,8610,-1764,8627,-1776,8584,-1776,8574,-1780,8568,-1784e" filled="t" fillcolor="#383336" stroked="f">
                <v:path arrowok="t"/>
                <v:fill/>
              </v:shape>
              <v:shape style="position:absolute;left:8566;top:-1873;width:61;height:109" coordorigin="8566,-1873" coordsize="61,109" path="m8614,-1873l8591,-1872,8573,-1860,8566,-1841,8574,-1824,8595,-1812,8609,-1806,8614,-1801,8614,-1783,8608,-1776,8627,-1776,8633,-1796,8625,-1814,8605,-1826,8591,-1831,8585,-1835,8585,-1852,8591,-1858,8627,-1858,8629,-1866,8623,-1870,8614,-1873e" filled="t" fillcolor="#383336" stroked="f">
                <v:path arrowok="t"/>
                <v:fill/>
              </v:shape>
              <v:shape style="position:absolute;left:8566;top:-1873;width:61;height:109" coordorigin="8566,-1873" coordsize="61,109" path="m8627,-1858l8613,-1858,8620,-1855,8624,-1852,8627,-1858e" filled="t" fillcolor="#383336" stroked="f">
                <v:path arrowok="t"/>
                <v:fill/>
              </v:shape>
            </v:group>
            <v:group style="position:absolute;left:8657;top:-1871;width:91;height:109" coordorigin="8657,-1871" coordsize="91,109">
              <v:shape style="position:absolute;left:8657;top:-1871;width:91;height:109" coordorigin="8657,-1871" coordsize="91,109" path="m8677,-1871l8657,-1871,8663,-1780,8677,-1765,8694,-1762,8717,-1768,8726,-1778,8713,-1778,8699,-1778,8682,-1788,8677,-1812,8677,-1871e" filled="t" fillcolor="#383336" stroked="f">
                <v:path arrowok="t"/>
                <v:fill/>
              </v:shape>
              <v:shape style="position:absolute;left:8657;top:-1871;width:91;height:109" coordorigin="8657,-1871" coordsize="91,109" path="m8747,-1781l8730,-1781,8731,-1764,8748,-1764,8747,-1772,8747,-1781e" filled="t" fillcolor="#383336" stroked="f">
                <v:path arrowok="t"/>
                <v:fill/>
              </v:shape>
              <v:shape style="position:absolute;left:8657;top:-1871;width:91;height:109" coordorigin="8657,-1871" coordsize="91,109" path="m8747,-1871l8728,-1871,8728,-1802,8727,-1798,8726,-1795,8722,-1787,8713,-1778,8726,-1778,8729,-1781,8747,-1781,8747,-1871e" filled="t" fillcolor="#383336" stroked="f">
                <v:path arrowok="t"/>
                <v:fill/>
              </v:shape>
            </v:group>
            <v:group style="position:absolute;left:8774;top:-1872;width:92;height:110" coordorigin="8774,-1872" coordsize="92,110">
              <v:shape style="position:absolute;left:8774;top:-1872;width:92;height:110" coordorigin="8774,-1872" coordsize="92,110" path="m8810,-1872l8794,-1864,8782,-1849,8775,-1827,8774,-1797,8784,-1778,8801,-1766,8824,-1762,8841,-1762,8852,-1765,8859,-1768,8856,-1778,8841,-1778,8814,-1779,8797,-1790,8790,-1814,8865,-1814,8865,-1816,8865,-1819,8865,-1828,8847,-1828,8791,-1832,8800,-1850,8822,-1859,8849,-1859,8839,-1867,8810,-1872e" filled="t" fillcolor="#383336" stroked="f">
                <v:path arrowok="t"/>
                <v:fill/>
              </v:shape>
              <v:shape style="position:absolute;left:8774;top:-1872;width:92;height:110" coordorigin="8774,-1872" coordsize="92,110" path="m8854,-1782l8841,-1778,8856,-1778,8854,-1782e" filled="t" fillcolor="#383336" stroked="f">
                <v:path arrowok="t"/>
                <v:fill/>
              </v:shape>
              <v:shape style="position:absolute;left:8774;top:-1872;width:92;height:110" coordorigin="8774,-1872" coordsize="92,110" path="m8849,-1859l8822,-1859,8842,-1847,8847,-1828,8865,-1828,8864,-1836,8856,-1853,8849,-1859e" filled="t" fillcolor="#383336" stroked="f">
                <v:path arrowok="t"/>
                <v:fill/>
              </v:shape>
            </v:group>
            <v:group style="position:absolute;left:8883;top:-1920;width:99;height:159" coordorigin="8883,-1920" coordsize="99,159">
              <v:shape style="position:absolute;left:8883;top:-1920;width:99;height:159" coordorigin="8883,-1920" coordsize="99,159" path="m8922,-1872l8906,-1866,8894,-1852,8885,-1830,8883,-1800,8892,-1780,8908,-1766,8929,-1762,8950,-1768,8959,-1777,8946,-1777,8929,-1777,8914,-1785,8905,-1803,8903,-1832,8914,-1851,8933,-1858,8961,-1858,8961,-1858,8948,-1868,8922,-1872e" filled="t" fillcolor="#383336" stroked="f">
                <v:path arrowok="t"/>
                <v:fill/>
              </v:shape>
              <v:shape style="position:absolute;left:8883;top:-1920;width:99;height:159" coordorigin="8883,-1920" coordsize="99,159" path="m8981,-1783l8964,-1783,8965,-1764,8982,-1764,8982,-1771,8981,-1783e" filled="t" fillcolor="#383336" stroked="f">
                <v:path arrowok="t"/>
                <v:fill/>
              </v:shape>
              <v:shape style="position:absolute;left:8883;top:-1920;width:99;height:159" coordorigin="8883,-1920" coordsize="99,159" path="m8961,-1858l8948,-1858,8958,-1848,8961,-1835,8962,-1833,8962,-1832,8962,-1806,8962,-1803,8958,-1786,8946,-1777,8959,-1777,8963,-1783,8981,-1783,8981,-1857,8962,-1857,8961,-1858e" filled="t" fillcolor="#383336" stroked="f">
                <v:path arrowok="t"/>
                <v:fill/>
              </v:shape>
              <v:shape style="position:absolute;left:8883;top:-1920;width:99;height:159" coordorigin="8883,-1920" coordsize="99,159" path="m8981,-1920l8962,-1920,8962,-1857,8981,-1857,8981,-192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52.834259pt;margin-top:-96.135521pt;width:101.5976pt;height:10.4916pt;mso-position-horizontal-relative:page;mso-position-vertical-relative:paragraph;z-index:-1681" coordorigin="9057,-1923" coordsize="2032,210">
            <v:group style="position:absolute;left:9059;top:-1920;width:100;height:158" coordorigin="9059,-1920" coordsize="100,158">
              <v:shape style="position:absolute;left:9059;top:-1920;width:100;height:158" coordorigin="9059,-1920" coordsize="100,158" path="m9089,-1782l9077,-1782,9081,-1776,9096,-1765,9119,-1762,9135,-1768,9144,-1777,9095,-1777,9089,-1782e" filled="t" fillcolor="#383336" stroked="f">
                <v:path arrowok="t"/>
                <v:fill/>
              </v:shape>
              <v:shape style="position:absolute;left:9059;top:-1920;width:100;height:158" coordorigin="9059,-1920" coordsize="100,158" path="m9079,-1920l9060,-1920,9060,-1781,9060,-1771,9059,-1764,9076,-1764,9077,-1782,9089,-1782,9084,-1786,9080,-1800,9080,-1802,9079,-1804,9079,-1829,9081,-1835,9093,-1852,9100,-1853,9079,-1853,9079,-1920e" filled="t" fillcolor="#383336" stroked="f">
                <v:path arrowok="t"/>
                <v:fill/>
              </v:shape>
              <v:shape style="position:absolute;left:9059;top:-1920;width:100;height:158" coordorigin="9059,-1920" coordsize="100,158" path="m9148,-1857l9114,-1857,9129,-1850,9138,-1831,9140,-1802,9129,-1784,9109,-1777,9144,-1777,9148,-1781,9157,-1802,9159,-1834,9151,-1854,9148,-1857e" filled="t" fillcolor="#383336" stroked="f">
                <v:path arrowok="t"/>
                <v:fill/>
              </v:shape>
              <v:shape style="position:absolute;left:9059;top:-1920;width:100;height:158" coordorigin="9059,-1920" coordsize="100,158" path="m9114,-1873l9093,-1867,9080,-1853,9100,-1853,9114,-1857,9148,-1857,9135,-1868,9114,-1873e" filled="t" fillcolor="#383336" stroked="f">
                <v:path arrowok="t"/>
                <v:fill/>
              </v:shape>
            </v:group>
            <v:group style="position:absolute;left:9170;top:-1870;width:100;height:155" coordorigin="9170,-1870" coordsize="100,155">
              <v:shape style="position:absolute;left:9170;top:-1870;width:100;height:155" coordorigin="9170,-1870" coordsize="100,155" path="m9191,-1870l9170,-1870,9209,-1772,9210,-1770,9210,-1768,9210,-1766,9204,-1753,9198,-1745,9193,-1741,9187,-1736,9180,-1733,9176,-1732,9180,-1715,9231,-1769,9237,-1786,9221,-1786,9219,-1792,9216,-1801,9214,-1808,9191,-1870e" filled="t" fillcolor="#383336" stroked="f">
                <v:path arrowok="t"/>
                <v:fill/>
              </v:shape>
              <v:shape style="position:absolute;left:9170;top:-1870;width:100;height:155" coordorigin="9170,-1870" coordsize="100,155" path="m9270,-1870l9249,-1870,9228,-1808,9225,-1800,9223,-1792,9221,-1786,9237,-1786,9241,-1795,9270,-1870e" filled="t" fillcolor="#383336" stroked="f">
                <v:path arrowok="t"/>
                <v:fill/>
              </v:shape>
            </v:group>
            <v:group style="position:absolute;left:9288;top:-1867;width:26;height:105" coordorigin="9288,-1867" coordsize="26,105">
              <v:shape style="position:absolute;left:9288;top:-1867;width:26;height:105" coordorigin="9288,-1867" coordsize="26,105" path="m9309,-1789l9294,-1789,9288,-1783,9288,-1768,9293,-1762,9309,-1762,9314,-1768,9314,-1775,9314,-1783,9309,-1789e" filled="t" fillcolor="#383336" stroked="f">
                <v:path arrowok="t"/>
                <v:fill/>
              </v:shape>
              <v:shape style="position:absolute;left:9288;top:-1867;width:26;height:105" coordorigin="9288,-1867" coordsize="26,105" path="m9309,-1867l9294,-1867,9288,-1861,9288,-1845,9293,-1839,9309,-1839,9314,-1845,9314,-1853,9314,-1861,9309,-1867e" filled="t" fillcolor="#383336" stroked="f">
                <v:path arrowok="t"/>
                <v:fill/>
              </v:shape>
            </v:group>
            <v:group style="position:absolute;left:9322;top:-1742;width:1760;height:2" coordorigin="9322,-1742" coordsize="1760,2">
              <v:shape style="position:absolute;left:9322;top:-1742;width:1760;height:2" coordorigin="9322,-1742" coordsize="1760,0" path="m9322,-1742l11082,-1742e" filled="f" stroked="t" strokeweight=".6539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711498pt;margin-top:63.32653pt;width:7.9492pt;height:7.9489pt;mso-position-horizontal-relative:page;mso-position-vertical-relative:paragraph;z-index:-1665" coordorigin="1194,1267" coordsize="159,159">
            <v:shape style="position:absolute;left:1194;top:1267;width:159;height:159" coordorigin="1194,1267" coordsize="159,159" path="m1353,1267l1194,1267,1194,1426,1353,1426,1353,1404,1215,1404,1215,1288,1353,1288,1353,1267e" filled="t" fillcolor="#383336" stroked="f">
              <v:path arrowok="t"/>
              <v:fill/>
            </v:shape>
            <v:shape style="position:absolute;left:1194;top:1267;width:159;height:159" coordorigin="1194,1267" coordsize="159,159" path="m1353,1288l1332,1288,1332,1404,1353,1404,1353,1288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9.711498pt;margin-top:76.526329pt;width:7.9492pt;height:7.9492pt;mso-position-horizontal-relative:page;mso-position-vertical-relative:paragraph;z-index:-1664" coordorigin="1194,1531" coordsize="159,159">
            <v:shape style="position:absolute;left:1194;top:1531;width:159;height:159" coordorigin="1194,1531" coordsize="159,159" path="m1353,1531l1194,1531,1194,1690,1353,1690,1353,1668,1215,1668,1215,1552,1353,1552,1353,1531e" filled="t" fillcolor="#383336" stroked="f">
              <v:path arrowok="t"/>
              <v:fill/>
            </v:shape>
            <v:shape style="position:absolute;left:1194;top:1531;width:159;height:159" coordorigin="1194,1531" coordsize="159,159" path="m1353,1552l1332,1552,1332,1668,1353,1668,1353,1552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9.711498pt;margin-top:89.726433pt;width:7.9492pt;height:7.9489pt;mso-position-horizontal-relative:page;mso-position-vertical-relative:paragraph;z-index:-1663" coordorigin="1194,1795" coordsize="159,159">
            <v:shape style="position:absolute;left:1194;top:1795;width:159;height:159" coordorigin="1194,1795" coordsize="159,159" path="m1353,1795l1194,1795,1194,1954,1353,1954,1353,1932,1215,1932,1215,1816,1353,1816,1353,1795e" filled="t" fillcolor="#383336" stroked="f">
              <v:path arrowok="t"/>
              <v:fill/>
            </v:shape>
            <v:shape style="position:absolute;left:1194;top:1795;width:159;height:159" coordorigin="1194,1795" coordsize="159,159" path="m1353,1816l1332,1816,1332,1932,1353,1932,1353,1816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9.494347pt;margin-top:90.082085pt;width:16.0878pt;height:7.838pt;mso-position-horizontal-relative:page;mso-position-vertical-relative:paragraph;z-index:-1662" coordorigin="1590,1802" coordsize="322,157">
            <v:group style="position:absolute;left:1592;top:1804;width:91;height:149" coordorigin="1592,1804" coordsize="91,149">
              <v:shape style="position:absolute;left:1592;top:1804;width:91;height:149" coordorigin="1592,1804" coordsize="91,149" path="m1629,1804l1614,1804,1602,1805,1592,1807,1592,1954,1611,1954,1611,1894,1640,1894,1657,1890,1671,1880,1621,1880,1616,1880,1611,1878,1611,1821,1615,1820,1621,1819,1674,1819,1669,1815,1652,1807,1629,1804e" filled="t" fillcolor="#383336" stroked="f">
                <v:path arrowok="t"/>
                <v:fill/>
              </v:shape>
              <v:shape style="position:absolute;left:1592;top:1804;width:91;height:149" coordorigin="1592,1804" coordsize="91,149" path="m1640,1894l1611,1894,1616,1895,1621,1895,1636,1895,1640,1894e" filled="t" fillcolor="#383336" stroked="f">
                <v:path arrowok="t"/>
                <v:fill/>
              </v:shape>
              <v:shape style="position:absolute;left:1592;top:1804;width:91;height:149" coordorigin="1592,1804" coordsize="91,149" path="m1674,1819l1621,1819,1644,1821,1659,1833,1663,1859,1651,1875,1627,1880,1671,1880,1672,1879,1680,1871,1684,1861,1684,1834,1679,1823,1674,1819e" filled="t" fillcolor="#383336" stroked="f">
                <v:path arrowok="t"/>
                <v:fill/>
              </v:shape>
            </v:group>
            <v:group style="position:absolute;left:1696;top:1847;width:101;height:106" coordorigin="1696,1847" coordsize="101,106">
              <v:shape style="position:absolute;left:1696;top:1847;width:101;height:106" coordorigin="1696,1847" coordsize="101,106" path="m1717,1847l1696,1847,1737,1954,1755,1954,1763,1934,1747,1934,1744,1925,1742,1917,1738,1907,1717,1847e" filled="t" fillcolor="#383336" stroked="f">
                <v:path arrowok="t"/>
                <v:fill/>
              </v:shape>
              <v:shape style="position:absolute;left:1696;top:1847;width:101;height:106" coordorigin="1696,1847" coordsize="101,106" path="m1797,1847l1777,1847,1756,1907,1753,1917,1750,1925,1747,1934,1763,1934,1797,1847e" filled="t" fillcolor="#383336" stroked="f">
                <v:path arrowok="t"/>
                <v:fill/>
              </v:shape>
            </v:group>
            <v:group style="position:absolute;left:1803;top:1821;width:62;height:134" coordorigin="1803,1821" coordsize="62,134">
              <v:shape style="position:absolute;left:1803;top:1821;width:62;height:134" coordorigin="1803,1821" coordsize="62,134" path="m1839,1862l1820,1862,1820,1932,1822,1942,1827,1948,1832,1953,1839,1956,1856,1956,1862,1955,1865,1953,1865,1940,1843,1940,1839,1932,1839,1862e" filled="t" fillcolor="#383336" stroked="f">
                <v:path arrowok="t"/>
                <v:fill/>
              </v:shape>
              <v:shape style="position:absolute;left:1803;top:1821;width:62;height:134" coordorigin="1803,1821" coordsize="62,134" path="m1865,1939l1862,1939,1859,1940,1865,1940,1865,1939e" filled="t" fillcolor="#383336" stroked="f">
                <v:path arrowok="t"/>
                <v:fill/>
              </v:shape>
              <v:shape style="position:absolute;left:1803;top:1821;width:62;height:134" coordorigin="1803,1821" coordsize="62,134" path="m1867,1847l1803,1847,1803,1862,1867,1862,1867,1847e" filled="t" fillcolor="#383336" stroked="f">
                <v:path arrowok="t"/>
                <v:fill/>
              </v:shape>
              <v:shape style="position:absolute;left:1803;top:1821;width:62;height:134" coordorigin="1803,1821" coordsize="62,134" path="m1839,1821l1820,1827,1820,1847,1839,1847,1839,1821e" filled="t" fillcolor="#383336" stroked="f">
                <v:path arrowok="t"/>
                <v:fill/>
              </v:shape>
            </v:group>
            <v:group style="position:absolute;left:1883;top:1928;width:26;height:28" coordorigin="1883,1928" coordsize="26,28">
              <v:shape style="position:absolute;left:1883;top:1928;width:26;height:28" coordorigin="1883,1928" coordsize="26,28" path="m1904,1928l1888,1928,1883,1934,1883,1950,1888,1956,1904,1956,1909,1950,1909,1934,1904,192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8.898651pt;margin-top:89.740784pt;width:16.1085pt;height:8.1793pt;mso-position-horizontal-relative:page;mso-position-vertical-relative:paragraph;z-index:-1661" coordorigin="1978,1795" coordsize="322,164">
            <v:group style="position:absolute;left:1980;top:1805;width:83;height:148" coordorigin="1980,1805" coordsize="83,148">
              <v:shape style="position:absolute;left:1980;top:1805;width:83;height:148" coordorigin="1980,1805" coordsize="83,148" path="m2000,1805l1980,1805,1980,1954,2063,1954,2063,1937,2000,1937,2000,1805e" filled="t" fillcolor="#383336" stroked="f">
                <v:path arrowok="t"/>
                <v:fill/>
              </v:shape>
            </v:group>
            <v:group style="position:absolute;left:2071;top:1821;width:62;height:134" coordorigin="2071,1821" coordsize="62,134">
              <v:shape style="position:absolute;left:2071;top:1821;width:62;height:134" coordorigin="2071,1821" coordsize="62,134" path="m2106,1862l2087,1862,2087,1932,2089,1942,2095,1948,2099,1953,2106,1956,2123,1956,2129,1955,2133,1953,2132,1940,2110,1940,2106,1932,2106,1862e" filled="t" fillcolor="#383336" stroked="f">
                <v:path arrowok="t"/>
                <v:fill/>
              </v:shape>
              <v:shape style="position:absolute;left:2071;top:1821;width:62;height:134" coordorigin="2071,1821" coordsize="62,134" path="m2132,1939l2129,1939,2126,1940,2132,1940,2132,1939e" filled="t" fillcolor="#383336" stroked="f">
                <v:path arrowok="t"/>
                <v:fill/>
              </v:shape>
              <v:shape style="position:absolute;left:2071;top:1821;width:62;height:134" coordorigin="2071,1821" coordsize="62,134" path="m2134,1847l2071,1847,2071,1862,2134,1862,2134,1847e" filled="t" fillcolor="#383336" stroked="f">
                <v:path arrowok="t"/>
                <v:fill/>
              </v:shape>
              <v:shape style="position:absolute;left:2071;top:1821;width:62;height:134" coordorigin="2071,1821" coordsize="62,134" path="m2106,1821l2087,1827,2087,1847,2106,1847,2106,1821e" filled="t" fillcolor="#383336" stroked="f">
                <v:path arrowok="t"/>
                <v:fill/>
              </v:shape>
            </v:group>
            <v:group style="position:absolute;left:2148;top:1797;width:99;height:159" coordorigin="2148,1797" coordsize="99,159">
              <v:shape style="position:absolute;left:2148;top:1797;width:99;height:159" coordorigin="2148,1797" coordsize="99,159" path="m2187,1845l2171,1851,2159,1865,2150,1887,2148,1917,2157,1938,2173,1951,2194,1956,2215,1949,2224,1940,2211,1940,2194,1940,2179,1933,2170,1915,2168,1886,2179,1867,2198,1860,2226,1860,2225,1859,2213,1849,2187,1845e" filled="t" fillcolor="#383336" stroked="f">
                <v:path arrowok="t"/>
                <v:fill/>
              </v:shape>
              <v:shape style="position:absolute;left:2148;top:1797;width:99;height:159" coordorigin="2148,1797" coordsize="99,159" path="m2246,1935l2229,1935,2230,1954,2247,1954,2246,1946,2246,1935e" filled="t" fillcolor="#383336" stroked="f">
                <v:path arrowok="t"/>
                <v:fill/>
              </v:shape>
              <v:shape style="position:absolute;left:2148;top:1797;width:99;height:159" coordorigin="2148,1797" coordsize="99,159" path="m2226,1860l2213,1860,2223,1870,2226,1882,2227,1885,2227,1886,2227,1912,2227,1915,2222,1932,2211,1940,2224,1940,2228,1935,2246,1935,2246,1861,2227,1861,2226,1860e" filled="t" fillcolor="#383336" stroked="f">
                <v:path arrowok="t"/>
                <v:fill/>
              </v:shape>
              <v:shape style="position:absolute;left:2148;top:1797;width:99;height:159" coordorigin="2148,1797" coordsize="99,159" path="m2246,1797l2227,1797,2227,1861,2246,1861,2246,1797e" filled="t" fillcolor="#383336" stroked="f">
                <v:path arrowok="t"/>
                <v:fill/>
              </v:shape>
            </v:group>
            <v:group style="position:absolute;left:2271;top:1928;width:26;height:28" coordorigin="2271,1928" coordsize="26,28">
              <v:shape style="position:absolute;left:2271;top:1928;width:26;height:28" coordorigin="2271,1928" coordsize="26,28" path="m2292,1928l2277,1928,2271,1934,2271,1950,2277,1956,2293,1956,2298,1950,2298,1934,2292,192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9.711498pt;margin-top:102.926529pt;width:7.9492pt;height:7.9489pt;mso-position-horizontal-relative:page;mso-position-vertical-relative:paragraph;z-index:-1660" coordorigin="1194,2059" coordsize="159,159">
            <v:shape style="position:absolute;left:1194;top:2059;width:159;height:159" coordorigin="1194,2059" coordsize="159,159" path="m1353,2059l1194,2059,1194,2218,1353,2218,1353,2196,1215,2196,1215,2080,1353,2080,1353,2059e" filled="t" fillcolor="#383336" stroked="f">
              <v:path arrowok="t"/>
              <v:fill/>
            </v:shape>
            <v:shape style="position:absolute;left:1194;top:2059;width:159;height:159" coordorigin="1194,2059" coordsize="159,159" path="m1353,2080l1332,2080,1332,2196,1353,2196,1353,2080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9.494347pt;margin-top:102.530533pt;width:27.1854pt;height:8.8789pt;mso-position-horizontal-relative:page;mso-position-vertical-relative:paragraph;z-index:-1659" coordorigin="1590,2051" coordsize="544,178">
            <v:group style="position:absolute;left:1592;top:2068;width:91;height:149" coordorigin="1592,2068" coordsize="91,149">
              <v:shape style="position:absolute;left:1592;top:2068;width:91;height:149" coordorigin="1592,2068" coordsize="91,149" path="m1629,2068l1614,2068,1602,2069,1592,2071,1592,2218,1611,2218,1611,2158,1640,2158,1657,2154,1671,2144,1621,2144,1616,2144,1611,2142,1611,2085,1615,2084,1621,2083,1674,2083,1669,2079,1652,2071,1629,2068e" filled="t" fillcolor="#383336" stroked="f">
                <v:path arrowok="t"/>
                <v:fill/>
              </v:shape>
              <v:shape style="position:absolute;left:1592;top:2068;width:91;height:149" coordorigin="1592,2068" coordsize="91,149" path="m1640,2158l1611,2158,1616,2159,1621,2159,1636,2159,1640,2158e" filled="t" fillcolor="#383336" stroked="f">
                <v:path arrowok="t"/>
                <v:fill/>
              </v:shape>
              <v:shape style="position:absolute;left:1592;top:2068;width:91;height:149" coordorigin="1592,2068" coordsize="91,149" path="m1674,2083l1621,2083,1644,2085,1659,2097,1663,2123,1651,2139,1627,2144,1671,2144,1672,2143,1680,2135,1684,2125,1684,2098,1679,2087,1674,2083e" filled="t" fillcolor="#383336" stroked="f">
                <v:path arrowok="t"/>
                <v:fill/>
              </v:shape>
            </v:group>
            <v:group style="position:absolute;left:1705;top:2111;width:91;height:109" coordorigin="1705,2111" coordsize="91,109">
              <v:shape style="position:absolute;left:1705;top:2111;width:91;height:109" coordorigin="1705,2111" coordsize="91,109" path="m1724,2111l1705,2111,1711,2202,1725,2216,1742,2220,1764,2213,1773,2204,1761,2204,1746,2204,1729,2194,1724,2170,1724,2111e" filled="t" fillcolor="#383336" stroked="f">
                <v:path arrowok="t"/>
                <v:fill/>
              </v:shape>
              <v:shape style="position:absolute;left:1705;top:2111;width:91;height:109" coordorigin="1705,2111" coordsize="91,109" path="m1795,2200l1777,2200,1778,2218,1795,2218,1795,2209,1795,2200e" filled="t" fillcolor="#383336" stroked="f">
                <v:path arrowok="t"/>
                <v:fill/>
              </v:shape>
              <v:shape style="position:absolute;left:1705;top:2111;width:91;height:109" coordorigin="1705,2111" coordsize="91,109" path="m1795,2111l1775,2111,1775,2180,1775,2183,1773,2186,1770,2195,1761,2204,1773,2204,1777,2200,1795,2200,1795,2111e" filled="t" fillcolor="#383336" stroked="f">
                <v:path arrowok="t"/>
                <v:fill/>
              </v:shape>
            </v:group>
            <v:group style="position:absolute;left:1826;top:2061;width:100;height:158" coordorigin="1826,2061" coordsize="100,158">
              <v:shape style="position:absolute;left:1826;top:2061;width:100;height:158" coordorigin="1826,2061" coordsize="100,158" path="m1856,2200l1843,2200,1848,2205,1863,2216,1886,2220,1901,2214,1911,2205,1862,2205,1856,2200e" filled="t" fillcolor="#383336" stroked="f">
                <v:path arrowok="t"/>
                <v:fill/>
              </v:shape>
              <v:shape style="position:absolute;left:1826;top:2061;width:100;height:158" coordorigin="1826,2061" coordsize="100,158" path="m1846,2061l1827,2061,1827,2201,1826,2210,1826,2218,1843,2218,1843,2200,1856,2200,1850,2195,1847,2182,1846,2177,1846,2153,1847,2146,1859,2130,1866,2128,1846,2128,1846,2061e" filled="t" fillcolor="#383336" stroked="f">
                <v:path arrowok="t"/>
                <v:fill/>
              </v:shape>
              <v:shape style="position:absolute;left:1826;top:2061;width:100;height:158" coordorigin="1826,2061" coordsize="100,158" path="m1914,2124l1881,2124,1896,2132,1904,2150,1906,2179,1895,2198,1876,2205,1911,2205,1914,2201,1923,2179,1926,2148,1917,2127,1914,2124e" filled="t" fillcolor="#383336" stroked="f">
                <v:path arrowok="t"/>
                <v:fill/>
              </v:shape>
              <v:shape style="position:absolute;left:1826;top:2061;width:100;height:158" coordorigin="1826,2061" coordsize="100,158" path="m1881,2109l1860,2114,1846,2128,1866,2128,1881,2124,1914,2124,1902,2113,1881,2109e" filled="t" fillcolor="#383336" stroked="f">
                <v:path arrowok="t"/>
                <v:fill/>
              </v:shape>
            </v:group>
            <v:group style="position:absolute;left:1962;top:2061;width:2;height:156" coordorigin="1962,2061" coordsize="2,156">
              <v:shape style="position:absolute;left:1962;top:2061;width:2;height:156" coordorigin="1962,2061" coordsize="0,156" path="m1962,2061l1962,2218e" filled="f" stroked="t" strokeweight="1.068pt" strokecolor="#383336">
                <v:path arrowok="t"/>
              </v:shape>
            </v:group>
            <v:group style="position:absolute;left:2001;top:2069;width:22;height:149" coordorigin="2001,2069" coordsize="22,149">
              <v:shape style="position:absolute;left:2001;top:2069;width:22;height:149" coordorigin="2001,2069" coordsize="22,149" path="m2023,2111l2004,2111,2004,2218,2023,2218,2023,2111e" filled="t" fillcolor="#383336" stroked="f">
                <v:path arrowok="t"/>
                <v:fill/>
              </v:shape>
              <v:shape style="position:absolute;left:2001;top:2069;width:22;height:149" coordorigin="2001,2069" coordsize="22,149" path="m2021,2069l2006,2069,2001,2074,2001,2088,2006,2093,2021,2093,2026,2088,2025,2074,2021,2069e" filled="t" fillcolor="#383336" stroked="f">
                <v:path arrowok="t"/>
                <v:fill/>
              </v:shape>
            </v:group>
            <v:group style="position:absolute;left:2050;top:2111;width:81;height:109" coordorigin="2050,2111" coordsize="81,109">
              <v:shape style="position:absolute;left:2050;top:2111;width:81;height:109" coordorigin="2050,2111" coordsize="81,109" path="m2116,2111l2059,2134,2050,2185,2061,2203,2078,2216,2101,2220,2115,2220,2126,2216,2131,2214,2129,2204,2115,2204,2096,2203,2081,2195,2072,2177,2070,2147,2083,2131,2105,2124,2128,2124,2130,2114,2116,2111e" filled="t" fillcolor="#383336" stroked="f">
                <v:path arrowok="t"/>
                <v:fill/>
              </v:shape>
              <v:shape style="position:absolute;left:2050;top:2111;width:81;height:109" coordorigin="2050,2111" coordsize="81,109" path="m2128,2199l2122,2201,2115,2204,2129,2204,2128,2199e" filled="t" fillcolor="#383336" stroked="f">
                <v:path arrowok="t"/>
                <v:fill/>
              </v:shape>
              <v:shape style="position:absolute;left:2050;top:2111;width:81;height:109" coordorigin="2050,2111" coordsize="81,109" path="m2128,2124l2115,2124,2123,2127,2127,2129,2128,212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9.930847pt;margin-top:102.941078pt;width:33.4564pt;height:8.18pt;mso-position-horizontal-relative:page;mso-position-vertical-relative:paragraph;z-index:-1658" coordorigin="2199,2059" coordsize="669,164">
            <v:group style="position:absolute;left:2201;top:2069;width:83;height:148" coordorigin="2201,2069" coordsize="83,148">
              <v:shape style="position:absolute;left:2201;top:2069;width:83;height:148" coordorigin="2201,2069" coordsize="83,148" path="m2220,2069l2201,2069,2201,2218,2284,2218,2284,2201,2220,2201,2220,2069e" filled="t" fillcolor="#383336" stroked="f">
                <v:path arrowok="t"/>
                <v:fill/>
              </v:shape>
            </v:group>
            <v:group style="position:absolute;left:2302;top:2069;width:22;height:149" coordorigin="2302,2069" coordsize="22,149">
              <v:shape style="position:absolute;left:2302;top:2069;width:22;height:149" coordorigin="2302,2069" coordsize="22,149" path="m2324,2111l2304,2111,2304,2218,2324,2218,2324,2111e" filled="t" fillcolor="#383336" stroked="f">
                <v:path arrowok="t"/>
                <v:fill/>
              </v:shape>
              <v:shape style="position:absolute;left:2302;top:2069;width:22;height:149" coordorigin="2302,2069" coordsize="22,149" path="m2321,2069l2307,2069,2302,2074,2302,2088,2307,2093,2321,2093,2326,2088,2326,2081,2326,2074,2321,2069e" filled="t" fillcolor="#383336" stroked="f">
                <v:path arrowok="t"/>
                <v:fill/>
              </v:shape>
            </v:group>
            <v:group style="position:absolute;left:2355;top:2109;width:153;height:109" coordorigin="2355,2109" coordsize="153,109">
              <v:shape style="position:absolute;left:2355;top:2109;width:153;height:109" coordorigin="2355,2109" coordsize="153,109" path="m2372,2111l2355,2111,2355,2119,2356,2124,2356,2218,2375,2218,2375,2150,2375,2147,2376,2144,2379,2134,2385,2128,2373,2128,2372,2111e" filled="t" fillcolor="#383336" stroked="f">
                <v:path arrowok="t"/>
                <v:fill/>
              </v:shape>
              <v:shape style="position:absolute;left:2355;top:2109;width:153;height:109" coordorigin="2355,2109" coordsize="153,109" path="m2435,2124l2415,2124,2422,2137,2422,2218,2441,2218,2441,2148,2442,2145,2443,2142,2446,2133,2449,2130,2437,2130,2435,2124e" filled="t" fillcolor="#383336" stroked="f">
                <v:path arrowok="t"/>
                <v:fill/>
              </v:shape>
              <v:shape style="position:absolute;left:2355;top:2109;width:153;height:109" coordorigin="2355,2109" coordsize="153,109" path="m2499,2124l2455,2124,2466,2124,2483,2133,2489,2157,2489,2218,2508,2218,2503,2128,2499,2124e" filled="t" fillcolor="#383336" stroked="f">
                <v:path arrowok="t"/>
                <v:fill/>
              </v:shape>
              <v:shape style="position:absolute;left:2355;top:2109;width:153;height:109" coordorigin="2355,2109" coordsize="153,109" path="m2473,2109l2463,2109,2456,2111,2449,2116,2445,2119,2441,2124,2437,2130,2449,2130,2455,2124,2499,2124,2489,2113,2473,2109e" filled="t" fillcolor="#383336" stroked="f">
                <v:path arrowok="t"/>
                <v:fill/>
              </v:shape>
              <v:shape style="position:absolute;left:2355;top:2109;width:153;height:109" coordorigin="2355,2109" coordsize="153,109" path="m2421,2109l2389,2109,2379,2118,2373,2128,2385,2128,2388,2124,2435,2124,2432,2117,2421,2109e" filled="t" fillcolor="#383336" stroked="f">
                <v:path arrowok="t"/>
                <v:fill/>
              </v:shape>
            </v:group>
            <v:group style="position:absolute;left:2537;top:2069;width:22;height:149" coordorigin="2537,2069" coordsize="22,149">
              <v:shape style="position:absolute;left:2537;top:2069;width:22;height:149" coordorigin="2537,2069" coordsize="22,149" path="m2559,2111l2539,2111,2539,2218,2559,2218,2559,2111e" filled="t" fillcolor="#383336" stroked="f">
                <v:path arrowok="t"/>
                <v:fill/>
              </v:shape>
              <v:shape style="position:absolute;left:2537;top:2069;width:22;height:149" coordorigin="2537,2069" coordsize="22,149" path="m2556,2069l2542,2069,2537,2074,2537,2088,2542,2093,2556,2093,2561,2088,2561,2081,2561,2074,2556,2069e" filled="t" fillcolor="#383336" stroked="f">
                <v:path arrowok="t"/>
                <v:fill/>
              </v:shape>
            </v:group>
            <v:group style="position:absolute;left:2579;top:2085;width:62;height:134" coordorigin="2579,2085" coordsize="62,134">
              <v:shape style="position:absolute;left:2579;top:2085;width:62;height:134" coordorigin="2579,2085" coordsize="62,134" path="m2614,2126l2595,2126,2595,2196,2597,2206,2603,2212,2607,2217,2614,2220,2631,2220,2637,2219,2641,2217,2640,2204,2618,2204,2614,2196,2614,2126e" filled="t" fillcolor="#383336" stroked="f">
                <v:path arrowok="t"/>
                <v:fill/>
              </v:shape>
              <v:shape style="position:absolute;left:2579;top:2085;width:62;height:134" coordorigin="2579,2085" coordsize="62,134" path="m2640,2203l2637,2203,2634,2204,2640,2204,2640,2203e" filled="t" fillcolor="#383336" stroked="f">
                <v:path arrowok="t"/>
                <v:fill/>
              </v:shape>
              <v:shape style="position:absolute;left:2579;top:2085;width:62;height:134" coordorigin="2579,2085" coordsize="62,134" path="m2642,2111l2579,2111,2579,2126,2642,2126,2642,2111e" filled="t" fillcolor="#383336" stroked="f">
                <v:path arrowok="t"/>
                <v:fill/>
              </v:shape>
              <v:shape style="position:absolute;left:2579;top:2085;width:62;height:134" coordorigin="2579,2085" coordsize="62,134" path="m2614,2085l2595,2091,2595,2111,2614,2111,2614,2085e" filled="t" fillcolor="#383336" stroked="f">
                <v:path arrowok="t"/>
                <v:fill/>
              </v:shape>
            </v:group>
            <v:group style="position:absolute;left:2657;top:2110;width:92;height:110" coordorigin="2657,2110" coordsize="92,110">
              <v:shape style="position:absolute;left:2657;top:2110;width:92;height:110" coordorigin="2657,2110" coordsize="92,110" path="m2693,2110l2677,2118,2665,2133,2658,2155,2657,2184,2667,2203,2684,2216,2707,2220,2724,2220,2735,2216,2742,2213,2739,2203,2724,2203,2697,2203,2680,2191,2673,2168,2748,2168,2748,2166,2748,2163,2748,2154,2730,2154,2674,2149,2683,2131,2705,2123,2732,2123,2722,2115,2693,2110e" filled="t" fillcolor="#383336" stroked="f">
                <v:path arrowok="t"/>
                <v:fill/>
              </v:shape>
              <v:shape style="position:absolute;left:2657;top:2110;width:92;height:110" coordorigin="2657,2110" coordsize="92,110" path="m2738,2200l2724,2203,2739,2203,2738,2200e" filled="t" fillcolor="#383336" stroked="f">
                <v:path arrowok="t"/>
                <v:fill/>
              </v:shape>
              <v:shape style="position:absolute;left:2657;top:2110;width:92;height:110" coordorigin="2657,2110" coordsize="92,110" path="m2732,2123l2705,2123,2725,2134,2730,2154,2748,2154,2747,2146,2739,2128,2732,2123e" filled="t" fillcolor="#383336" stroked="f">
                <v:path arrowok="t"/>
                <v:fill/>
              </v:shape>
            </v:group>
            <v:group style="position:absolute;left:2766;top:2061;width:99;height:159" coordorigin="2766,2061" coordsize="99,159">
              <v:shape style="position:absolute;left:2766;top:2061;width:99;height:159" coordorigin="2766,2061" coordsize="99,159" path="m2805,2109l2789,2116,2777,2129,2769,2151,2766,2181,2776,2202,2791,2215,2813,2220,2834,2213,2842,2204,2829,2204,2812,2204,2797,2197,2788,2179,2786,2150,2797,2131,2816,2124,2844,2124,2844,2123,2831,2113,2805,2109e" filled="t" fillcolor="#383336" stroked="f">
                <v:path arrowok="t"/>
                <v:fill/>
              </v:shape>
              <v:shape style="position:absolute;left:2766;top:2061;width:99;height:159" coordorigin="2766,2061" coordsize="99,159" path="m2864,2199l2847,2199,2848,2218,2865,2218,2865,2210,2864,2199e" filled="t" fillcolor="#383336" stroked="f">
                <v:path arrowok="t"/>
                <v:fill/>
              </v:shape>
              <v:shape style="position:absolute;left:2766;top:2061;width:99;height:159" coordorigin="2766,2061" coordsize="99,159" path="m2844,2124l2831,2124,2841,2134,2844,2146,2845,2149,2845,2150,2845,2176,2845,2179,2841,2196,2829,2204,2842,2204,2847,2199,2864,2199,2864,2125,2845,2125,2844,2124e" filled="t" fillcolor="#383336" stroked="f">
                <v:path arrowok="t"/>
                <v:fill/>
              </v:shape>
              <v:shape style="position:absolute;left:2766;top:2061;width:99;height:159" coordorigin="2766,2061" coordsize="99,159" path="m2864,2061l2845,2061,2845,2125,2864,2125,2864,2061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2.651306pt;margin-top:2.600431pt;width:10.1738pt;height:10.177pt;mso-position-horizontal-relative:page;mso-position-vertical-relative:paragraph;z-index:-1649" coordorigin="5653,52" coordsize="203,204">
            <v:shape style="position:absolute;left:5653;top:52;width:203;height:204" coordorigin="5653,52" coordsize="203,204" path="m5857,52l5653,52,5653,256,5857,256,5857,52xe" filled="f" stroked="t" strokeweight=".2469pt" strokecolor="#292929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anufa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turing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2"/>
          <w:w w:val="75"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7"/>
        </w:rPr>
        <w:t>wledge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5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4"/>
          <w:w w:val="9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8"/>
        </w:rPr>
        <w:t>thers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7" w:right="-20"/>
        <w:jc w:val="left"/>
        <w:rPr>
          <w:rFonts w:ascii="Times New Roman" w:hAnsi="Times New Roman" w:cs="Times New Roman" w:eastAsia="Times New Roman"/>
          <w:sz w:val="19.109375"/>
          <w:szCs w:val="19.109375"/>
        </w:rPr>
      </w:pPr>
      <w:rPr/>
      <w:r>
        <w:rPr/>
        <w:pict>
          <v:shape style="width:244.007268pt;height:9.555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19.109375"/>
          <w:szCs w:val="19.109375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1.920084pt;height:12.6225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5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1.286595pt;height:22.875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2.280049pt;height:12.495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158" w:top="1600" w:bottom="340" w:left="0" w:right="0"/>
          <w:footerReference w:type="default" r:id="rId7"/>
          <w:type w:val="continuous"/>
          <w:pgSz w:w="12240" w:h="17180"/>
        </w:sectPr>
      </w:pPr>
      <w:rPr/>
    </w:p>
    <w:p>
      <w:pPr>
        <w:spacing w:before="58" w:after="0" w:line="240" w:lineRule="auto"/>
        <w:ind w:left="1156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57.262051pt;margin-top:5.354127pt;width:497.4759pt;height:124.58015pt;mso-position-horizontal-relative:page;mso-position-vertical-relative:paragraph;z-index:-1647" coordorigin="1145,107" coordsize="9950,2492">
            <v:shape style="position:absolute;left:1502;top:107;width:8957;height:246" type="#_x0000_t75">
              <v:imagedata r:id="rId28" o:title=""/>
            </v:shape>
            <v:shape style="position:absolute;left:1153;top:387;width:2361;height:223" type="#_x0000_t75">
              <v:imagedata r:id="rId29" o:title=""/>
            </v:shape>
            <v:group style="position:absolute;left:1155;top:654;width:9930;height:1934" coordorigin="1155,654" coordsize="9930,1934">
              <v:shape style="position:absolute;left:1155;top:654;width:9930;height:1934" coordorigin="1155,654" coordsize="9930,1934" path="m11085,2589l1155,2589,1155,654,11085,654,11085,2589xe" filled="f" stroked="t" strokeweight="1.0001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.54180pt;margin-top:825.249329pt;width:3.7352pt;height:5.951pt;mso-position-horizontal-relative:page;mso-position-vertical-relative:page;z-index:-1639" coordorigin="491,16505" coordsize="75,119">
            <v:shape style="position:absolute;left:491;top:16505;width:75;height:119" coordorigin="491,16505" coordsize="75,119" path="m554,16518l513,16518,526,16518,542,16527,503,16602,491,16614,491,16624,566,16624,566,16611,513,16611,513,16610,560,16550,561,16529,554,16518e" filled="t" fillcolor="#383336" stroked="f">
              <v:path arrowok="t"/>
              <v:fill/>
            </v:shape>
            <v:shape style="position:absolute;left:491;top:16505;width:75;height:119" coordorigin="491,16505" coordsize="75,119" path="m527,16505l513,16505,502,16510,494,16517,499,16528,504,16524,513,16518,554,16518,551,16512,527,16505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26.348145pt;margin-top:542.400696pt;width:39.44395pt;height:8.9663pt;mso-position-horizontal-relative:page;mso-position-vertical-relative:page;z-index:-1611" coordorigin="4527,10848" coordsize="789,179">
            <v:group style="position:absolute;left:4537;top:10867;width:80;height:148" coordorigin="4537,10867" coordsize="80,148">
              <v:shape style="position:absolute;left:4537;top:10867;width:80;height:148" coordorigin="4537,10867" coordsize="80,148" path="m4617,10867l4537,10867,4537,11015,4556,11015,4556,10948,4612,10948,4612,10932,4556,10932,4556,10883,4617,10883,4617,10867e" filled="t" fillcolor="#383336" stroked="f">
                <v:path arrowok="t"/>
                <v:fill/>
              </v:shape>
            </v:group>
            <v:group style="position:absolute;left:4635;top:10866;width:22;height:149" coordorigin="4635,10866" coordsize="22,149">
              <v:shape style="position:absolute;left:4635;top:10866;width:22;height:149" coordorigin="4635,10866" coordsize="22,149" path="m4657,10908l4638,10908,4638,11015,4657,11015,4657,10908e" filled="t" fillcolor="#383336" stroked="f">
                <v:path arrowok="t"/>
                <v:fill/>
              </v:shape>
              <v:shape style="position:absolute;left:4635;top:10866;width:22;height:149" coordorigin="4635,10866" coordsize="22,149" path="m4655,10866l4640,10866,4635,10872,4635,10885,4640,10890,4655,10890,4660,10885,4659,10879,4659,10872,4655,10866e" filled="t" fillcolor="#383336" stroked="f">
                <v:path arrowok="t"/>
                <v:fill/>
              </v:shape>
            </v:group>
            <v:group style="position:absolute;left:4688;top:10906;width:92;height:109" coordorigin="4688,10906" coordsize="92,109">
              <v:shape style="position:absolute;left:4688;top:10906;width:92;height:109" coordorigin="4688,10906" coordsize="92,109" path="m4705,10908l4688,10908,4689,10917,4689,10922,4689,11015,4709,11015,4709,10948,4709,10944,4710,10942,4713,10931,4719,10926,4707,10926,4705,10908e" filled="t" fillcolor="#383336" stroked="f">
                <v:path arrowok="t"/>
                <v:fill/>
              </v:shape>
              <v:shape style="position:absolute;left:4688;top:10906;width:92;height:109" coordorigin="4688,10906" coordsize="92,109" path="m4772,10922l4754,10922,4760,10936,4760,11015,4780,11015,4774,10924,4772,10922e" filled="t" fillcolor="#383336" stroked="f">
                <v:path arrowok="t"/>
                <v:fill/>
              </v:shape>
              <v:shape style="position:absolute;left:4688;top:10906;width:92;height:109" coordorigin="4688,10906" coordsize="92,109" path="m4742,10906l4720,10912,4707,10926,4719,10926,4723,10922,4772,10922,4759,10910,4742,10906e" filled="t" fillcolor="#383336" stroked="f">
                <v:path arrowok="t"/>
                <v:fill/>
              </v:shape>
            </v:group>
            <v:group style="position:absolute;left:4803;top:10906;width:85;height:111" coordorigin="4803,10906" coordsize="85,111">
              <v:shape style="position:absolute;left:4803;top:10906;width:85;height:111" coordorigin="4803,10906" coordsize="85,111" path="m4876,10920l4865,10920,4867,10936,4867,10945,4841,10949,4820,10957,4807,10971,4803,10992,4813,11010,4835,11017,4851,11017,4862,11010,4867,11003,4831,11003,4822,10997,4826,10973,4843,10963,4867,10961,4885,10961,4883,10929,4876,10920e" filled="t" fillcolor="#383336" stroked="f">
                <v:path arrowok="t"/>
                <v:fill/>
              </v:shape>
              <v:shape style="position:absolute;left:4803;top:10906;width:85;height:111" coordorigin="4803,10906" coordsize="85,111" path="m4886,11002l4869,11002,4870,11015,4888,11015,4887,11008,4886,11002e" filled="t" fillcolor="#383336" stroked="f">
                <v:path arrowok="t"/>
                <v:fill/>
              </v:shape>
              <v:shape style="position:absolute;left:4803;top:10906;width:85;height:111" coordorigin="4803,10906" coordsize="85,111" path="m4885,10961l4867,10961,4867,10981,4867,10983,4863,10994,4854,11003,4867,11003,4868,11002,4886,11002,4886,10989,4885,10961e" filled="t" fillcolor="#383336" stroked="f">
                <v:path arrowok="t"/>
                <v:fill/>
              </v:shape>
              <v:shape style="position:absolute;left:4803;top:10906;width:85;height:111" coordorigin="4803,10906" coordsize="85,111" path="m4846,10906l4832,10906,4819,10910,4811,10915,4815,10928,4823,10923,4833,10920,4876,10920,4871,10913,4846,10906e" filled="t" fillcolor="#383336" stroked="f">
                <v:path arrowok="t"/>
                <v:fill/>
              </v:shape>
            </v:group>
            <v:group style="position:absolute;left:4916;top:10906;width:92;height:109" coordorigin="4916,10906" coordsize="92,109">
              <v:shape style="position:absolute;left:4916;top:10906;width:92;height:109" coordorigin="4916,10906" coordsize="92,109" path="m4934,10908l4916,10908,4917,10917,4917,10922,4917,11015,4937,11015,4937,10948,4937,10944,4938,10942,4941,10931,4947,10926,4935,10926,4934,10908e" filled="t" fillcolor="#383336" stroked="f">
                <v:path arrowok="t"/>
                <v:fill/>
              </v:shape>
              <v:shape style="position:absolute;left:4916;top:10906;width:92;height:109" coordorigin="4916,10906" coordsize="92,109" path="m5000,10922l4982,10922,4989,10936,4989,11015,5008,11015,5002,10924,5000,10922e" filled="t" fillcolor="#383336" stroked="f">
                <v:path arrowok="t"/>
                <v:fill/>
              </v:shape>
              <v:shape style="position:absolute;left:4916;top:10906;width:92;height:109" coordorigin="4916,10906" coordsize="92,109" path="m4970,10906l4948,10912,4935,10926,4947,10926,4951,10922,5000,10922,4987,10910,4970,10906e" filled="t" fillcolor="#383336" stroked="f">
                <v:path arrowok="t"/>
                <v:fill/>
              </v:shape>
            </v:group>
            <v:group style="position:absolute;left:5034;top:10908;width:81;height:109" coordorigin="5034,10908" coordsize="81,109">
              <v:shape style="position:absolute;left:5034;top:10908;width:81;height:109" coordorigin="5034,10908" coordsize="81,109" path="m5101,10908l5043,10932,5034,10982,5045,11001,5062,11013,5085,11017,5099,11017,5110,11014,5115,11011,5113,11002,5099,11002,5080,11001,5065,10993,5056,10975,5054,10945,5067,10928,5089,10922,5112,10922,5114,10911,5101,10908e" filled="t" fillcolor="#383336" stroked="f">
                <v:path arrowok="t"/>
                <v:fill/>
              </v:shape>
              <v:shape style="position:absolute;left:5034;top:10908;width:81;height:109" coordorigin="5034,10908" coordsize="81,109" path="m5112,10996l5107,10999,5099,11002,5113,11002,5112,10996e" filled="t" fillcolor="#383336" stroked="f">
                <v:path arrowok="t"/>
                <v:fill/>
              </v:shape>
              <v:shape style="position:absolute;left:5034;top:10908;width:81;height:109" coordorigin="5034,10908" coordsize="81,109" path="m5112,10922l5099,10922,5107,10924,5111,10927,5112,10922e" filled="t" fillcolor="#383336" stroked="f">
                <v:path arrowok="t"/>
                <v:fill/>
              </v:shape>
            </v:group>
            <v:group style="position:absolute;left:5136;top:10866;width:22;height:149" coordorigin="5136,10866" coordsize="22,149">
              <v:shape style="position:absolute;left:5136;top:10866;width:22;height:149" coordorigin="5136,10866" coordsize="22,149" path="m5157,10908l5138,10908,5138,11015,5157,11015,5157,10908e" filled="t" fillcolor="#383336" stroked="f">
                <v:path arrowok="t"/>
                <v:fill/>
              </v:shape>
              <v:shape style="position:absolute;left:5136;top:10866;width:22;height:149" coordorigin="5136,10866" coordsize="22,149" path="m5155,10866l5141,10866,5136,10872,5136,10885,5140,10890,5155,10890,5160,10885,5160,10879,5160,10872,5155,10866e" filled="t" fillcolor="#383336" stroked="f">
                <v:path arrowok="t"/>
                <v:fill/>
              </v:shape>
            </v:group>
            <v:group style="position:absolute;left:5181;top:10906;width:85;height:111" coordorigin="5181,10906" coordsize="85,111">
              <v:shape style="position:absolute;left:5181;top:10906;width:85;height:111" coordorigin="5181,10906" coordsize="85,111" path="m5255,10920l5243,10920,5245,10936,5245,10945,5219,10949,5198,10957,5186,10971,5181,10992,5191,11010,5214,11017,5229,11017,5240,11010,5245,11003,5209,11003,5200,10997,5204,10973,5221,10963,5246,10961,5263,10961,5261,10929,5255,10920e" filled="t" fillcolor="#383336" stroked="f">
                <v:path arrowok="t"/>
                <v:fill/>
              </v:shape>
              <v:shape style="position:absolute;left:5181;top:10906;width:85;height:111" coordorigin="5181,10906" coordsize="85,111" path="m5264,11002l5247,11002,5248,11015,5266,11015,5265,11008,5264,11002e" filled="t" fillcolor="#383336" stroked="f">
                <v:path arrowok="t"/>
                <v:fill/>
              </v:shape>
              <v:shape style="position:absolute;left:5181;top:10906;width:85;height:111" coordorigin="5181,10906" coordsize="85,111" path="m5263,10961l5246,10961,5246,10981,5245,10983,5241,10994,5233,11003,5245,11003,5246,11002,5264,11002,5264,10989,5263,10961e" filled="t" fillcolor="#383336" stroked="f">
                <v:path arrowok="t"/>
                <v:fill/>
              </v:shape>
              <v:shape style="position:absolute;left:5181;top:10906;width:85;height:111" coordorigin="5181,10906" coordsize="85,111" path="m5224,10906l5210,10906,5198,10910,5189,10915,5193,10928,5201,10923,5211,10920,5255,10920,5249,10913,5224,10906e" filled="t" fillcolor="#383336" stroked="f">
                <v:path arrowok="t"/>
                <v:fill/>
              </v:shape>
            </v:group>
            <v:group style="position:absolute;left:5305;top:10859;width:2;height:156" coordorigin="5305,10859" coordsize="2,156">
              <v:shape style="position:absolute;left:5305;top:10859;width:2;height:156" coordorigin="5305,10859" coordsize="0,156" path="m5305,10859l5305,11015e" filled="f" stroked="t" strokeweight="1.0681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8.035858pt;margin-top:542.831543pt;width:20.217300pt;height:8.535400pt;mso-position-horizontal-relative:page;mso-position-vertical-relative:page;z-index:-1610" coordorigin="5361,10857" coordsize="404,171">
            <v:group style="position:absolute;left:5371;top:10867;width:116;height:148" coordorigin="5371,10867" coordsize="116,148">
              <v:shape style="position:absolute;left:5371;top:10867;width:116;height:148" coordorigin="5371,10867" coordsize="116,148" path="m5393,10867l5371,10867,5417,10952,5418,11015,5437,11015,5437,10952,5445,10938,5428,10938,5424,10928,5419,10919,5393,10867e" filled="t" fillcolor="#383336" stroked="f">
                <v:path arrowok="t"/>
                <v:fill/>
              </v:shape>
              <v:shape style="position:absolute;left:5371;top:10867;width:116;height:148" coordorigin="5371,10867" coordsize="116,148" path="m5487,10867l5465,10867,5444,10908,5438,10919,5433,10928,5429,10938,5445,10938,5487,10867e" filled="t" fillcolor="#383336" stroked="f">
                <v:path arrowok="t"/>
                <v:fill/>
              </v:shape>
            </v:group>
            <v:group style="position:absolute;left:5481;top:10907;width:92;height:110" coordorigin="5481,10907" coordsize="92,110">
              <v:shape style="position:absolute;left:5481;top:10907;width:92;height:110" coordorigin="5481,10907" coordsize="92,110" path="m5517,10907l5501,10915,5489,10930,5482,10952,5481,10982,5491,11001,5508,11013,5531,11017,5548,11017,5559,11014,5566,11010,5563,11000,5548,11000,5521,11000,5504,10989,5497,10965,5572,10965,5572,10963,5572,10960,5572,10951,5554,10951,5498,10947,5507,10929,5529,10920,5556,10920,5546,10912,5517,10907e" filled="t" fillcolor="#383336" stroked="f">
                <v:path arrowok="t"/>
                <v:fill/>
              </v:shape>
              <v:shape style="position:absolute;left:5481;top:10907;width:92;height:110" coordorigin="5481,10907" coordsize="92,110" path="m5562,10997l5548,11000,5563,11000,5562,10997e" filled="t" fillcolor="#383336" stroked="f">
                <v:path arrowok="t"/>
                <v:fill/>
              </v:shape>
              <v:shape style="position:absolute;left:5481;top:10907;width:92;height:110" coordorigin="5481,10907" coordsize="92,110" path="m5556,10920l5529,10920,5549,10932,5554,10951,5572,10951,5571,10943,5563,10926,5556,10920e" filled="t" fillcolor="#383336" stroked="f">
                <v:path arrowok="t"/>
                <v:fill/>
              </v:shape>
            </v:group>
            <v:group style="position:absolute;left:5588;top:10906;width:85;height:111" coordorigin="5588,10906" coordsize="85,111">
              <v:shape style="position:absolute;left:5588;top:10906;width:85;height:111" coordorigin="5588,10906" coordsize="85,111" path="m5662,10920l5650,10920,5652,10936,5652,10945,5626,10949,5605,10957,5593,10971,5588,10992,5598,11010,5621,11017,5636,11017,5647,11010,5652,11003,5616,11003,5607,10997,5611,10973,5628,10963,5653,10961,5670,10961,5668,10929,5662,10920e" filled="t" fillcolor="#383336" stroked="f">
                <v:path arrowok="t"/>
                <v:fill/>
              </v:shape>
              <v:shape style="position:absolute;left:5588;top:10906;width:85;height:111" coordorigin="5588,10906" coordsize="85,111" path="m5671,11002l5654,11002,5655,11015,5673,11015,5672,11008,5671,11002e" filled="t" fillcolor="#383336" stroked="f">
                <v:path arrowok="t"/>
                <v:fill/>
              </v:shape>
              <v:shape style="position:absolute;left:5588;top:10906;width:85;height:111" coordorigin="5588,10906" coordsize="85,111" path="m5670,10961l5653,10961,5653,10981,5652,10983,5648,10994,5640,11003,5652,11003,5653,11002,5671,11002,5671,10989,5670,10961e" filled="t" fillcolor="#383336" stroked="f">
                <v:path arrowok="t"/>
                <v:fill/>
              </v:shape>
              <v:shape style="position:absolute;left:5588;top:10906;width:85;height:111" coordorigin="5588,10906" coordsize="85,111" path="m5631,10906l5617,10906,5605,10910,5596,10915,5600,10928,5608,10923,5618,10920,5662,10920,5656,10913,5631,10906e" filled="t" fillcolor="#383336" stroked="f">
                <v:path arrowok="t"/>
                <v:fill/>
              </v:shape>
            </v:group>
            <v:group style="position:absolute;left:5702;top:10906;width:53;height:109" coordorigin="5702,10906" coordsize="53,109">
              <v:shape style="position:absolute;left:5702;top:10906;width:53;height:109" coordorigin="5702,10906" coordsize="53,109" path="m5719,10908l5702,10908,5702,10918,5702,10924,5702,11015,5722,11015,5722,10955,5722,10952,5723,10949,5725,10935,5730,10929,5719,10929,5719,10908e" filled="t" fillcolor="#383336" stroked="f">
                <v:path arrowok="t"/>
                <v:fill/>
              </v:shape>
              <v:shape style="position:absolute;left:5702;top:10906;width:53;height:109" coordorigin="5702,10906" coordsize="53,109" path="m5737,10906l5725,10915,5720,10929,5730,10929,5735,10924,5755,10924,5755,10907,5753,10906,5737,10906e" filled="t" fillcolor="#383336" stroked="f">
                <v:path arrowok="t"/>
                <v:fill/>
              </v:shape>
              <v:shape style="position:absolute;left:5702;top:10906;width:53;height:109" coordorigin="5702,10906" coordsize="53,109" path="m5755,10924l5751,10924,5753,10924,5755,10925,5755,1092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9.510651pt;margin-top:542.400146pt;width:39.447650pt;height:8.966850pt;mso-position-horizontal-relative:page;mso-position-vertical-relative:page;z-index:-1609" coordorigin="6990,10848" coordsize="789,179">
            <v:group style="position:absolute;left:7000;top:10867;width:80;height:148" coordorigin="7000,10867" coordsize="80,148">
              <v:shape style="position:absolute;left:7000;top:10867;width:80;height:148" coordorigin="7000,10867" coordsize="80,148" path="m7080,10867l7000,10867,7000,11015,7019,11015,7019,10948,7076,10948,7076,10932,7019,10932,7019,10883,7080,10883,7080,10867e" filled="t" fillcolor="#383336" stroked="f">
                <v:path arrowok="t"/>
                <v:fill/>
              </v:shape>
            </v:group>
            <v:group style="position:absolute;left:7099;top:10866;width:22;height:149" coordorigin="7099,10866" coordsize="22,149">
              <v:shape style="position:absolute;left:7099;top:10866;width:22;height:149" coordorigin="7099,10866" coordsize="22,149" path="m7120,10908l7101,10908,7101,11015,7120,11015,7120,10908e" filled="t" fillcolor="#383336" stroked="f">
                <v:path arrowok="t"/>
                <v:fill/>
              </v:shape>
              <v:shape style="position:absolute;left:7099;top:10866;width:22;height:149" coordorigin="7099,10866" coordsize="22,149" path="m7118,10866l7104,10866,7099,10872,7099,10885,7103,10890,7118,10890,7123,10885,7123,10879,7123,10872,7118,10866e" filled="t" fillcolor="#383336" stroked="f">
                <v:path arrowok="t"/>
                <v:fill/>
              </v:shape>
            </v:group>
            <v:group style="position:absolute;left:7152;top:10906;width:92;height:109" coordorigin="7152,10906" coordsize="92,109">
              <v:shape style="position:absolute;left:7152;top:10906;width:92;height:109" coordorigin="7152,10906" coordsize="92,109" path="m7169,10908l7152,10908,7152,10917,7152,10922,7153,11015,7172,11015,7172,10948,7172,10944,7173,10942,7176,10931,7182,10926,7170,10926,7169,10908e" filled="t" fillcolor="#383336" stroked="f">
                <v:path arrowok="t"/>
                <v:fill/>
              </v:shape>
              <v:shape style="position:absolute;left:7152;top:10906;width:92;height:109" coordorigin="7152,10906" coordsize="92,109" path="m7235,10922l7217,10922,7224,10936,7224,11015,7243,11015,7237,10924,7235,10922e" filled="t" fillcolor="#383336" stroked="f">
                <v:path arrowok="t"/>
                <v:fill/>
              </v:shape>
              <v:shape style="position:absolute;left:7152;top:10906;width:92;height:109" coordorigin="7152,10906" coordsize="92,109" path="m7205,10906l7183,10912,7170,10926,7182,10926,7186,10922,7235,10922,7222,10910,7205,10906e" filled="t" fillcolor="#383336" stroked="f">
                <v:path arrowok="t"/>
                <v:fill/>
              </v:shape>
            </v:group>
            <v:group style="position:absolute;left:7267;top:10906;width:85;height:111" coordorigin="7267,10906" coordsize="85,111">
              <v:shape style="position:absolute;left:7267;top:10906;width:85;height:111" coordorigin="7267,10906" coordsize="85,111" path="m7340,10920l7328,10920,7330,10936,7330,10945,7304,10949,7283,10957,7271,10971,7267,10992,7276,11010,7299,11017,7314,11017,7325,11010,7330,11003,7294,11003,7286,10997,7289,10973,7306,10963,7331,10961,7348,10961,7346,10929,7340,10920e" filled="t" fillcolor="#383336" stroked="f">
                <v:path arrowok="t"/>
                <v:fill/>
              </v:shape>
              <v:shape style="position:absolute;left:7267;top:10906;width:85;height:111" coordorigin="7267,10906" coordsize="85,111" path="m7350,11002l7332,11002,7334,11015,7351,11015,7350,11008,7350,11002e" filled="t" fillcolor="#383336" stroked="f">
                <v:path arrowok="t"/>
                <v:fill/>
              </v:shape>
              <v:shape style="position:absolute;left:7267;top:10906;width:85;height:111" coordorigin="7267,10906" coordsize="85,111" path="m7348,10961l7331,10961,7331,10981,7330,10983,7330,10985,7327,10994,7318,11003,7330,11003,7331,11002,7350,11002,7349,10989,7348,10961e" filled="t" fillcolor="#383336" stroked="f">
                <v:path arrowok="t"/>
                <v:fill/>
              </v:shape>
              <v:shape style="position:absolute;left:7267;top:10906;width:85;height:111" coordorigin="7267,10906" coordsize="85,111" path="m7309,10906l7295,10906,7283,10910,7274,10915,7278,10928,7286,10923,7296,10920,7340,10920,7334,10913,7309,10906e" filled="t" fillcolor="#383336" stroked="f">
                <v:path arrowok="t"/>
                <v:fill/>
              </v:shape>
            </v:group>
            <v:group style="position:absolute;left:7380;top:10906;width:92;height:109" coordorigin="7380,10906" coordsize="92,109">
              <v:shape style="position:absolute;left:7380;top:10906;width:92;height:109" coordorigin="7380,10906" coordsize="92,109" path="m7397,10908l7380,10908,7380,10917,7381,10922,7381,11015,7400,11015,7400,10948,7400,10944,7401,10942,7405,10931,7410,10926,7398,10926,7397,10908e" filled="t" fillcolor="#383336" stroked="f">
                <v:path arrowok="t"/>
                <v:fill/>
              </v:shape>
              <v:shape style="position:absolute;left:7380;top:10906;width:92;height:109" coordorigin="7380,10906" coordsize="92,109" path="m7463,10922l7446,10922,7452,10936,7452,11015,7471,11015,7465,10924,7463,10922e" filled="t" fillcolor="#383336" stroked="f">
                <v:path arrowok="t"/>
                <v:fill/>
              </v:shape>
              <v:shape style="position:absolute;left:7380;top:10906;width:92;height:109" coordorigin="7380,10906" coordsize="92,109" path="m7433,10906l7411,10912,7398,10926,7410,10926,7414,10922,7463,10922,7450,10910,7433,10906e" filled="t" fillcolor="#383336" stroked="f">
                <v:path arrowok="t"/>
                <v:fill/>
              </v:shape>
            </v:group>
            <v:group style="position:absolute;left:7498;top:10908;width:81;height:109" coordorigin="7498,10908" coordsize="81,109">
              <v:shape style="position:absolute;left:7498;top:10908;width:81;height:109" coordorigin="7498,10908" coordsize="81,109" path="m7564,10908l7506,10932,7498,10982,7508,11001,7525,11013,7548,11017,7562,11017,7574,11014,7579,11011,7577,11002,7563,11002,7543,11001,7529,10993,7519,10975,7518,10945,7530,10928,7552,10922,7576,10922,7577,10911,7564,10908e" filled="t" fillcolor="#383336" stroked="f">
                <v:path arrowok="t"/>
                <v:fill/>
              </v:shape>
              <v:shape style="position:absolute;left:7498;top:10908;width:81;height:109" coordorigin="7498,10908" coordsize="81,109" path="m7575,10996l7570,10999,7563,11002,7577,11002,7575,10996e" filled="t" fillcolor="#383336" stroked="f">
                <v:path arrowok="t"/>
                <v:fill/>
              </v:shape>
              <v:shape style="position:absolute;left:7498;top:10908;width:81;height:109" coordorigin="7498,10908" coordsize="81,109" path="m7576,10922l7563,10922,7570,10924,7575,10927,7576,10922e" filled="t" fillcolor="#383336" stroked="f">
                <v:path arrowok="t"/>
                <v:fill/>
              </v:shape>
            </v:group>
            <v:group style="position:absolute;left:7599;top:10866;width:22;height:149" coordorigin="7599,10866" coordsize="22,149">
              <v:shape style="position:absolute;left:7599;top:10866;width:22;height:149" coordorigin="7599,10866" coordsize="22,149" path="m7621,10908l7601,10908,7601,11015,7621,11015,7621,10908e" filled="t" fillcolor="#383336" stroked="f">
                <v:path arrowok="t"/>
                <v:fill/>
              </v:shape>
              <v:shape style="position:absolute;left:7599;top:10866;width:22;height:149" coordorigin="7599,10866" coordsize="22,149" path="m7618,10866l7604,10866,7599,10872,7599,10885,7604,10890,7618,10890,7623,10885,7623,10872,7618,10866e" filled="t" fillcolor="#383336" stroked="f">
                <v:path arrowok="t"/>
                <v:fill/>
              </v:shape>
            </v:group>
            <v:group style="position:absolute;left:7645;top:10906;width:85;height:111" coordorigin="7645,10906" coordsize="85,111">
              <v:shape style="position:absolute;left:7645;top:10906;width:85;height:111" coordorigin="7645,10906" coordsize="85,111" path="m7718,10920l7706,10920,7708,10936,7708,10945,7682,10949,7662,10957,7649,10971,7645,10992,7654,11010,7677,11017,7692,11017,7704,11010,7708,11003,7672,11003,7664,10997,7667,10973,7685,10963,7709,10961,7726,10961,7724,10929,7718,10920e" filled="t" fillcolor="#383336" stroked="f">
                <v:path arrowok="t"/>
                <v:fill/>
              </v:shape>
              <v:shape style="position:absolute;left:7645;top:10906;width:85;height:111" coordorigin="7645,10906" coordsize="85,111" path="m7728,11002l7710,11002,7712,11015,7729,11015,7728,11008,7728,11002e" filled="t" fillcolor="#383336" stroked="f">
                <v:path arrowok="t"/>
                <v:fill/>
              </v:shape>
              <v:shape style="position:absolute;left:7645;top:10906;width:85;height:111" coordorigin="7645,10906" coordsize="85,111" path="m7726,10961l7709,10961,7709,10981,7708,10983,7708,10985,7705,10994,7696,11003,7708,11003,7710,11002,7728,11002,7728,10989,7726,10961e" filled="t" fillcolor="#383336" stroked="f">
                <v:path arrowok="t"/>
                <v:fill/>
              </v:shape>
              <v:shape style="position:absolute;left:7645;top:10906;width:85;height:111" coordorigin="7645,10906" coordsize="85,111" path="m7687,10906l7674,10906,7661,10910,7652,10915,7657,10928,7664,10923,7674,10920,7718,10920,7712,10913,7687,10906e" filled="t" fillcolor="#383336" stroked="f">
                <v:path arrowok="t"/>
                <v:fill/>
              </v:shape>
            </v:group>
            <v:group style="position:absolute;left:7768;top:10859;width:2;height:156" coordorigin="7768,10859" coordsize="2,156">
              <v:shape style="position:absolute;left:7768;top:10859;width:2;height:156" coordorigin="7768,10859" coordsize="0,156" path="m7768,10859l7768,11015e" filled="f" stroked="t" strokeweight="1.0692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1.199738pt;margin-top:542.831543pt;width:20.2193pt;height:8.535400pt;mso-position-horizontal-relative:page;mso-position-vertical-relative:page;z-index:-1608" coordorigin="7824,10857" coordsize="404,171">
            <v:group style="position:absolute;left:7834;top:10867;width:116;height:148" coordorigin="7834,10867" coordsize="116,148">
              <v:shape style="position:absolute;left:7834;top:10867;width:116;height:148" coordorigin="7834,10867" coordsize="116,148" path="m7856,10867l7834,10867,7881,10952,7881,11015,7900,11015,7900,10952,7908,10938,7891,10938,7887,10928,7882,10919,7877,10908,7856,10867e" filled="t" fillcolor="#383336" stroked="f">
                <v:path arrowok="t"/>
                <v:fill/>
              </v:shape>
              <v:shape style="position:absolute;left:7834;top:10867;width:116;height:148" coordorigin="7834,10867" coordsize="116,148" path="m7950,10867l7928,10867,7907,10908,7901,10919,7896,10928,7892,10938,7908,10938,7950,10867e" filled="t" fillcolor="#383336" stroked="f">
                <v:path arrowok="t"/>
                <v:fill/>
              </v:shape>
            </v:group>
            <v:group style="position:absolute;left:7944;top:10907;width:92;height:110" coordorigin="7944,10907" coordsize="92,110">
              <v:shape style="position:absolute;left:7944;top:10907;width:92;height:110" coordorigin="7944,10907" coordsize="92,110" path="m7980,10907l7964,10915,7952,10930,7946,10952,7944,10982,7954,11001,7971,11013,7994,11017,8011,11017,8023,11014,8030,11010,8026,11000,8011,11000,7984,11000,7967,10989,7960,10965,8035,10965,8035,10963,8036,10960,8035,10951,8017,10951,7961,10947,7971,10929,7993,10920,8020,10920,8010,10912,7980,10907e" filled="t" fillcolor="#383336" stroked="f">
                <v:path arrowok="t"/>
                <v:fill/>
              </v:shape>
              <v:shape style="position:absolute;left:7944;top:10907;width:92;height:110" coordorigin="7944,10907" coordsize="92,110" path="m8025,10997l8011,11000,8026,11000,8025,10997e" filled="t" fillcolor="#383336" stroked="f">
                <v:path arrowok="t"/>
                <v:fill/>
              </v:shape>
              <v:shape style="position:absolute;left:7944;top:10907;width:92;height:110" coordorigin="7944,10907" coordsize="92,110" path="m8020,10920l7993,10920,8012,10932,8017,10951,8035,10951,8034,10943,8027,10926,8020,10920e" filled="t" fillcolor="#383336" stroked="f">
                <v:path arrowok="t"/>
                <v:fill/>
              </v:shape>
            </v:group>
            <v:group style="position:absolute;left:8052;top:10906;width:85;height:111" coordorigin="8052,10906" coordsize="85,111">
              <v:shape style="position:absolute;left:8052;top:10906;width:85;height:111" coordorigin="8052,10906" coordsize="85,111" path="m8125,10920l8113,10920,8115,10936,8115,10945,8089,10949,8069,10957,8056,10971,8052,10992,8061,11010,8084,11017,8099,11017,8111,11010,8115,11003,8079,11003,8071,10997,8074,10973,8092,10963,8116,10961,8133,10961,8131,10929,8125,10920e" filled="t" fillcolor="#383336" stroked="f">
                <v:path arrowok="t"/>
                <v:fill/>
              </v:shape>
              <v:shape style="position:absolute;left:8052;top:10906;width:85;height:111" coordorigin="8052,10906" coordsize="85,111" path="m8135,11002l8117,11002,8119,11015,8136,11015,8135,11008,8135,11002e" filled="t" fillcolor="#383336" stroked="f">
                <v:path arrowok="t"/>
                <v:fill/>
              </v:shape>
              <v:shape style="position:absolute;left:8052;top:10906;width:85;height:111" coordorigin="8052,10906" coordsize="85,111" path="m8133,10961l8116,10961,8116,10981,8115,10983,8115,10985,8112,10994,8103,11003,8115,11003,8116,11002,8135,11002,8135,10989,8133,10961e" filled="t" fillcolor="#383336" stroked="f">
                <v:path arrowok="t"/>
                <v:fill/>
              </v:shape>
              <v:shape style="position:absolute;left:8052;top:10906;width:85;height:111" coordorigin="8052,10906" coordsize="85,111" path="m8094,10906l8081,10906,8068,10910,8059,10915,8064,10928,8071,10923,8081,10920,8125,10920,8119,10913,8094,10906e" filled="t" fillcolor="#383336" stroked="f">
                <v:path arrowok="t"/>
                <v:fill/>
              </v:shape>
            </v:group>
            <v:group style="position:absolute;left:8165;top:10906;width:54;height:109" coordorigin="8165,10906" coordsize="54,109">
              <v:shape style="position:absolute;left:8165;top:10906;width:54;height:109" coordorigin="8165,10906" coordsize="54,109" path="m8182,10908l8165,10908,8166,10918,8166,10924,8166,11015,8185,11015,8185,10955,8186,10949,8188,10935,8193,10929,8183,10929,8182,10908e" filled="t" fillcolor="#383336" stroked="f">
                <v:path arrowok="t"/>
                <v:fill/>
              </v:shape>
              <v:shape style="position:absolute;left:8165;top:10906;width:54;height:109" coordorigin="8165,10906" coordsize="54,109" path="m8200,10906l8188,10915,8183,10929,8193,10929,8198,10924,8218,10924,8218,10907,8217,10906,8200,10906e" filled="t" fillcolor="#383336" stroked="f">
                <v:path arrowok="t"/>
                <v:fill/>
              </v:shape>
              <v:shape style="position:absolute;left:8165;top:10906;width:54;height:109" coordorigin="8165,10906" coordsize="54,109" path="m8218,10924l8214,10924,8216,10924,8218,10925,8218,1092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3.845551pt;margin-top:542.400696pt;width:39.44535pt;height:8.96625pt;mso-position-horizontal-relative:page;mso-position-vertical-relative:page;z-index:-1607" coordorigin="9277,10848" coordsize="789,179">
            <v:group style="position:absolute;left:9287;top:10867;width:80;height:148" coordorigin="9287,10867" coordsize="80,148">
              <v:shape style="position:absolute;left:9287;top:10867;width:80;height:148" coordorigin="9287,10867" coordsize="80,148" path="m9367,10867l9287,10867,9287,11015,9306,11015,9306,10948,9362,10948,9362,10932,9306,10932,9306,10883,9367,10883,9367,10867e" filled="t" fillcolor="#383336" stroked="f">
                <v:path arrowok="t"/>
                <v:fill/>
              </v:shape>
            </v:group>
            <v:group style="position:absolute;left:9385;top:10866;width:22;height:149" coordorigin="9385,10866" coordsize="22,149">
              <v:shape style="position:absolute;left:9385;top:10866;width:22;height:149" coordorigin="9385,10866" coordsize="22,149" path="m9407,10908l9388,10908,9388,11015,9407,11015,9407,10908e" filled="t" fillcolor="#383336" stroked="f">
                <v:path arrowok="t"/>
                <v:fill/>
              </v:shape>
              <v:shape style="position:absolute;left:9385;top:10866;width:22;height:149" coordorigin="9385,10866" coordsize="22,149" path="m9405,10866l9390,10866,9385,10872,9385,10885,9390,10890,9405,10890,9409,10885,9409,10879,9409,10872,9405,10866e" filled="t" fillcolor="#383336" stroked="f">
                <v:path arrowok="t"/>
                <v:fill/>
              </v:shape>
            </v:group>
            <v:group style="position:absolute;left:9438;top:10906;width:92;height:109" coordorigin="9438,10906" coordsize="92,109">
              <v:shape style="position:absolute;left:9438;top:10906;width:92;height:109" coordorigin="9438,10906" coordsize="92,109" path="m9455,10908l9438,10908,9439,10917,9439,10922,9439,11015,9459,11015,9459,10948,9459,10944,9460,10942,9463,10931,9469,10926,9456,10926,9455,10908e" filled="t" fillcolor="#383336" stroked="f">
                <v:path arrowok="t"/>
                <v:fill/>
              </v:shape>
              <v:shape style="position:absolute;left:9438;top:10906;width:92;height:109" coordorigin="9438,10906" coordsize="92,109" path="m9522,10922l9504,10922,9510,10936,9510,11015,9530,11015,9524,10924,9522,10922e" filled="t" fillcolor="#383336" stroked="f">
                <v:path arrowok="t"/>
                <v:fill/>
              </v:shape>
              <v:shape style="position:absolute;left:9438;top:10906;width:92;height:109" coordorigin="9438,10906" coordsize="92,109" path="m9492,10906l9470,10912,9457,10926,9469,10926,9473,10922,9522,10922,9509,10910,9492,10906e" filled="t" fillcolor="#383336" stroked="f">
                <v:path arrowok="t"/>
                <v:fill/>
              </v:shape>
            </v:group>
            <v:group style="position:absolute;left:9553;top:10906;width:85;height:111" coordorigin="9553,10906" coordsize="85,111">
              <v:shape style="position:absolute;left:9553;top:10906;width:85;height:111" coordorigin="9553,10906" coordsize="85,111" path="m9626,10920l9614,10920,9617,10936,9617,10945,9591,10949,9570,10957,9557,10971,9553,10992,9563,11010,9585,11017,9601,11017,9612,11010,9617,11003,9581,11003,9572,10997,9576,10973,9593,10963,9617,10961,9635,10961,9633,10929,9626,10920e" filled="t" fillcolor="#383336" stroked="f">
                <v:path arrowok="t"/>
                <v:fill/>
              </v:shape>
              <v:shape style="position:absolute;left:9553;top:10906;width:85;height:111" coordorigin="9553,10906" coordsize="85,111" path="m9636,11002l9619,11002,9620,11015,9638,11015,9636,11008,9636,11002e" filled="t" fillcolor="#383336" stroked="f">
                <v:path arrowok="t"/>
                <v:fill/>
              </v:shape>
              <v:shape style="position:absolute;left:9553;top:10906;width:85;height:111" coordorigin="9553,10906" coordsize="85,111" path="m9635,10961l9617,10961,9617,10981,9617,10983,9616,10985,9613,10994,9604,11003,9617,11003,9618,11002,9636,11002,9636,10989,9635,10961e" filled="t" fillcolor="#383336" stroked="f">
                <v:path arrowok="t"/>
                <v:fill/>
              </v:shape>
              <v:shape style="position:absolute;left:9553;top:10906;width:85;height:111" coordorigin="9553,10906" coordsize="85,111" path="m9596,10906l9582,10906,9569,10910,9561,10915,9565,10928,9572,10923,9583,10920,9626,10920,9621,10913,9596,10906e" filled="t" fillcolor="#383336" stroked="f">
                <v:path arrowok="t"/>
                <v:fill/>
              </v:shape>
            </v:group>
            <v:group style="position:absolute;left:9666;top:10906;width:92;height:109" coordorigin="9666,10906" coordsize="92,109">
              <v:shape style="position:absolute;left:9666;top:10906;width:92;height:109" coordorigin="9666,10906" coordsize="92,109" path="m9684,10908l9666,10908,9667,10917,9667,10922,9667,11015,9687,11015,9687,10948,9687,10944,9688,10942,9691,10931,9697,10926,9685,10926,9684,10908e" filled="t" fillcolor="#383336" stroked="f">
                <v:path arrowok="t"/>
                <v:fill/>
              </v:shape>
              <v:shape style="position:absolute;left:9666;top:10906;width:92;height:109" coordorigin="9666,10906" coordsize="92,109" path="m9750,10922l9732,10922,9739,10936,9739,11015,9758,11015,9752,10924,9750,10922e" filled="t" fillcolor="#383336" stroked="f">
                <v:path arrowok="t"/>
                <v:fill/>
              </v:shape>
              <v:shape style="position:absolute;left:9666;top:10906;width:92;height:109" coordorigin="9666,10906" coordsize="92,109" path="m9720,10906l9698,10912,9685,10926,9697,10926,9701,10922,9750,10922,9737,10910,9720,10906e" filled="t" fillcolor="#383336" stroked="f">
                <v:path arrowok="t"/>
                <v:fill/>
              </v:shape>
            </v:group>
            <v:group style="position:absolute;left:9784;top:10908;width:81;height:109" coordorigin="9784,10908" coordsize="81,109">
              <v:shape style="position:absolute;left:9784;top:10908;width:81;height:109" coordorigin="9784,10908" coordsize="81,109" path="m9851,10908l9793,10932,9784,10982,9795,11001,9812,11013,9835,11017,9849,11017,9860,11014,9865,11011,9863,11002,9849,11002,9830,11001,9815,10993,9806,10975,9804,10945,9817,10928,9839,10922,9862,10922,9864,10911,9851,10908e" filled="t" fillcolor="#383336" stroked="f">
                <v:path arrowok="t"/>
                <v:fill/>
              </v:shape>
              <v:shape style="position:absolute;left:9784;top:10908;width:81;height:109" coordorigin="9784,10908" coordsize="81,109" path="m9862,10996l9857,10999,9849,11002,9863,11002,9862,10996e" filled="t" fillcolor="#383336" stroked="f">
                <v:path arrowok="t"/>
                <v:fill/>
              </v:shape>
              <v:shape style="position:absolute;left:9784;top:10908;width:81;height:109" coordorigin="9784,10908" coordsize="81,109" path="m9862,10922l9849,10922,9857,10924,9861,10927,9862,10922e" filled="t" fillcolor="#383336" stroked="f">
                <v:path arrowok="t"/>
                <v:fill/>
              </v:shape>
            </v:group>
            <v:group style="position:absolute;left:9886;top:10866;width:22;height:149" coordorigin="9886,10866" coordsize="22,149">
              <v:shape style="position:absolute;left:9886;top:10866;width:22;height:149" coordorigin="9886,10866" coordsize="22,149" path="m9907,10908l9888,10908,9888,11015,9907,11015,9907,10908e" filled="t" fillcolor="#383336" stroked="f">
                <v:path arrowok="t"/>
                <v:fill/>
              </v:shape>
              <v:shape style="position:absolute;left:9886;top:10866;width:22;height:149" coordorigin="9886,10866" coordsize="22,149" path="m9905,10866l9891,10866,9886,10872,9886,10885,9890,10890,9905,10890,9910,10885,9909,10879,9909,10872,9905,10866e" filled="t" fillcolor="#383336" stroked="f">
                <v:path arrowok="t"/>
                <v:fill/>
              </v:shape>
            </v:group>
            <v:group style="position:absolute;left:9931;top:10906;width:85;height:111" coordorigin="9931,10906" coordsize="85,111">
              <v:shape style="position:absolute;left:9931;top:10906;width:85;height:111" coordorigin="9931,10906" coordsize="85,111" path="m10005,10920l9993,10920,9995,10936,9995,10945,9969,10949,9948,10957,9936,10971,9931,10992,9941,11010,9964,11017,9979,11017,9990,11010,9995,11003,9959,11003,9950,10997,9954,10973,9971,10963,9996,10961,10013,10961,10011,10929,10005,10920e" filled="t" fillcolor="#383336" stroked="f">
                <v:path arrowok="t"/>
                <v:fill/>
              </v:shape>
              <v:shape style="position:absolute;left:9931;top:10906;width:85;height:111" coordorigin="9931,10906" coordsize="85,111" path="m10014,11002l9997,11002,9998,11015,10016,11015,10015,11008,10014,11002e" filled="t" fillcolor="#383336" stroked="f">
                <v:path arrowok="t"/>
                <v:fill/>
              </v:shape>
              <v:shape style="position:absolute;left:9931;top:10906;width:85;height:111" coordorigin="9931,10906" coordsize="85,111" path="m10013,10961l9996,10961,9996,10981,9995,10983,9994,10985,9991,10994,9983,11003,9995,11003,9996,11002,10014,11002,10014,10989,10013,10961e" filled="t" fillcolor="#383336" stroked="f">
                <v:path arrowok="t"/>
                <v:fill/>
              </v:shape>
              <v:shape style="position:absolute;left:9931;top:10906;width:85;height:111" coordorigin="9931,10906" coordsize="85,111" path="m9974,10906l9960,10906,9948,10910,9939,10915,9943,10928,9951,10923,9961,10920,10005,10920,9999,10913,9974,10906e" filled="t" fillcolor="#383336" stroked="f">
                <v:path arrowok="t"/>
                <v:fill/>
              </v:shape>
            </v:group>
            <v:group style="position:absolute;left:10055;top:10859;width:2;height:156" coordorigin="10055,10859" coordsize="2,156">
              <v:shape style="position:absolute;left:10055;top:10859;width:2;height:156" coordorigin="10055,10859" coordsize="0,156" path="m10055,10859l10055,11015e" filled="f" stroked="t" strokeweight="1.068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5.533539pt;margin-top:542.831543pt;width:20.2184pt;height:8.535400pt;mso-position-horizontal-relative:page;mso-position-vertical-relative:page;z-index:-1606" coordorigin="10111,10857" coordsize="404,171">
            <v:group style="position:absolute;left:10121;top:10867;width:116;height:148" coordorigin="10121,10867" coordsize="116,148">
              <v:shape style="position:absolute;left:10121;top:10867;width:116;height:148" coordorigin="10121,10867" coordsize="116,148" path="m10142,10867l10121,10867,10167,10952,10168,11015,10187,11015,10187,10952,10195,10938,10178,10938,10174,10928,10169,10919,10142,10867e" filled="t" fillcolor="#383336" stroked="f">
                <v:path arrowok="t"/>
                <v:fill/>
              </v:shape>
              <v:shape style="position:absolute;left:10121;top:10867;width:116;height:148" coordorigin="10121,10867" coordsize="116,148" path="m10237,10867l10215,10867,10194,10908,10188,10919,10183,10928,10179,10938,10195,10938,10237,10867e" filled="t" fillcolor="#383336" stroked="f">
                <v:path arrowok="t"/>
                <v:fill/>
              </v:shape>
            </v:group>
            <v:group style="position:absolute;left:10231;top:10907;width:92;height:110" coordorigin="10231,10907" coordsize="92,110">
              <v:shape style="position:absolute;left:10231;top:10907;width:92;height:110" coordorigin="10231,10907" coordsize="92,110" path="m10267,10907l10251,10915,10239,10930,10232,10952,10231,10982,10241,11001,10258,11013,10281,11017,10298,11017,10309,11014,10316,11010,10313,11000,10298,11000,10271,11000,10254,10989,10247,10965,10322,10965,10322,10963,10322,10960,10322,10951,10304,10951,10248,10947,10257,10929,10279,10920,10306,10920,10296,10912,10267,10907e" filled="t" fillcolor="#383336" stroked="f">
                <v:path arrowok="t"/>
                <v:fill/>
              </v:shape>
              <v:shape style="position:absolute;left:10231;top:10907;width:92;height:110" coordorigin="10231,10907" coordsize="92,110" path="m10311,10997l10298,11000,10313,11000,10311,10997e" filled="t" fillcolor="#383336" stroked="f">
                <v:path arrowok="t"/>
                <v:fill/>
              </v:shape>
              <v:shape style="position:absolute;left:10231;top:10907;width:92;height:110" coordorigin="10231,10907" coordsize="92,110" path="m10306,10920l10279,10920,10299,10932,10304,10951,10322,10951,10321,10943,10313,10926,10306,10920e" filled="t" fillcolor="#383336" stroked="f">
                <v:path arrowok="t"/>
                <v:fill/>
              </v:shape>
            </v:group>
            <v:group style="position:absolute;left:10338;top:10906;width:85;height:111" coordorigin="10338,10906" coordsize="85,111">
              <v:shape style="position:absolute;left:10338;top:10906;width:85;height:111" coordorigin="10338,10906" coordsize="85,111" path="m10412,10920l10400,10920,10402,10936,10402,10945,10376,10949,10355,10957,10343,10971,10338,10992,10348,11010,10371,11017,10386,11017,10397,11010,10402,11003,10366,11003,10357,10997,10361,10973,10378,10963,10402,10961,10420,10961,10418,10929,10412,10920e" filled="t" fillcolor="#383336" stroked="f">
                <v:path arrowok="t"/>
                <v:fill/>
              </v:shape>
              <v:shape style="position:absolute;left:10338;top:10906;width:85;height:111" coordorigin="10338,10906" coordsize="85,111" path="m10421,11002l10404,11002,10405,11015,10423,11015,10422,11008,10421,11002e" filled="t" fillcolor="#383336" stroked="f">
                <v:path arrowok="t"/>
                <v:fill/>
              </v:shape>
              <v:shape style="position:absolute;left:10338;top:10906;width:85;height:111" coordorigin="10338,10906" coordsize="85,111" path="m10420,10961l10402,10961,10402,10981,10402,10983,10398,10994,10390,11003,10402,11003,10403,11002,10421,11002,10421,10989,10420,10961e" filled="t" fillcolor="#383336" stroked="f">
                <v:path arrowok="t"/>
                <v:fill/>
              </v:shape>
              <v:shape style="position:absolute;left:10338;top:10906;width:85;height:111" coordorigin="10338,10906" coordsize="85,111" path="m10381,10906l10367,10906,10355,10910,10346,10915,10350,10928,10358,10923,10368,10920,10412,10920,10406,10913,10381,10906e" filled="t" fillcolor="#383336" stroked="f">
                <v:path arrowok="t"/>
                <v:fill/>
              </v:shape>
            </v:group>
            <v:group style="position:absolute;left:10452;top:10906;width:53;height:109" coordorigin="10452,10906" coordsize="53,109">
              <v:shape style="position:absolute;left:10452;top:10906;width:53;height:109" coordorigin="10452,10906" coordsize="53,109" path="m10469,10908l10452,10908,10452,10918,10452,10924,10452,11015,10472,11015,10472,10955,10472,10952,10472,10949,10475,10935,10480,10929,10469,10929,10469,10908e" filled="t" fillcolor="#383336" stroked="f">
                <v:path arrowok="t"/>
                <v:fill/>
              </v:shape>
              <v:shape style="position:absolute;left:10452;top:10906;width:53;height:109" coordorigin="10452,10906" coordsize="53,109" path="m10487,10906l10475,10915,10470,10929,10480,10929,10485,10924,10505,10924,10505,10907,10503,10906,10487,10906e" filled="t" fillcolor="#383336" stroked="f">
                <v:path arrowok="t"/>
                <v:fill/>
              </v:shape>
              <v:shape style="position:absolute;left:10452;top:10906;width:53;height:109" coordorigin="10452,10906" coordsize="53,109" path="m10505,10924l10501,10924,10503,10924,10505,10925,10505,1092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1.340050pt;margin-top:588.150085pt;width:22.00095pt;height:8.966900pt;mso-position-horizontal-relative:page;mso-position-vertical-relative:page;z-index:-1605" coordorigin="1427,11763" coordsize="440,179">
            <v:group style="position:absolute;left:1437;top:11782;width:64;height:148" coordorigin="1437,11782" coordsize="64,148">
              <v:shape style="position:absolute;left:1437;top:11782;width:64;height:148" coordorigin="1437,11782" coordsize="64,148" path="m1501,11798l1482,11798,1482,11930,1501,11930,1501,11798e" filled="t" fillcolor="#383336" stroked="f">
                <v:path arrowok="t"/>
                <v:fill/>
              </v:shape>
              <v:shape style="position:absolute;left:1437;top:11782;width:64;height:148" coordorigin="1437,11782" coordsize="64,148" path="m1547,11782l1437,11782,1437,11798,1547,11798,1547,11782e" filled="t" fillcolor="#383336" stroked="f">
                <v:path arrowok="t"/>
                <v:fill/>
              </v:shape>
            </v:group>
            <v:group style="position:absolute;left:1540;top:11821;width:103;height:108" coordorigin="1540,11821" coordsize="103,108">
              <v:shape style="position:absolute;left:1540;top:11821;width:103;height:108" coordorigin="1540,11821" coordsize="103,108" path="m1586,11821l1568,11827,1553,11839,1543,11860,1540,11888,1546,11906,1560,11920,1580,11928,1607,11930,1625,11920,1629,11915,1579,11915,1564,11901,1559,11877,1559,11871,1565,11854,1579,11842,1607,11840,1631,11840,1629,11837,1611,11825,1586,11821e" filled="t" fillcolor="#383336" stroked="f">
                <v:path arrowok="t"/>
                <v:fill/>
              </v:shape>
              <v:shape style="position:absolute;left:1540;top:11821;width:103;height:108" coordorigin="1540,11821" coordsize="103,108" path="m1631,11840l1607,11840,1619,11857,1623,11880,1618,11899,1603,11912,1579,11915,1629,11915,1638,11902,1643,11876,1640,11854,1631,11840e" filled="t" fillcolor="#383336" stroked="f">
                <v:path arrowok="t"/>
                <v:fill/>
              </v:shape>
            </v:group>
            <v:group style="position:absolute;left:1656;top:11798;width:62;height:134" coordorigin="1656,11798" coordsize="62,134">
              <v:shape style="position:absolute;left:1656;top:11798;width:62;height:134" coordorigin="1656,11798" coordsize="62,134" path="m1691,11838l1672,11838,1672,11909,1674,11918,1679,11924,1684,11929,1691,11932,1708,11932,1714,11931,1718,11929,1717,11916,1695,11916,1691,11909,1691,11838e" filled="t" fillcolor="#383336" stroked="f">
                <v:path arrowok="t"/>
                <v:fill/>
              </v:shape>
              <v:shape style="position:absolute;left:1656;top:11798;width:62;height:134" coordorigin="1656,11798" coordsize="62,134" path="m1717,11915l1714,11916,1711,11916,1717,11916,1717,11915e" filled="t" fillcolor="#383336" stroked="f">
                <v:path arrowok="t"/>
                <v:fill/>
              </v:shape>
              <v:shape style="position:absolute;left:1656;top:11798;width:62;height:134" coordorigin="1656,11798" coordsize="62,134" path="m1719,11823l1656,11823,1656,11838,1719,11838,1719,11823e" filled="t" fillcolor="#383336" stroked="f">
                <v:path arrowok="t"/>
                <v:fill/>
              </v:shape>
              <v:shape style="position:absolute;left:1656;top:11798;width:62;height:134" coordorigin="1656,11798" coordsize="62,134" path="m1691,11798l1672,11804,1672,11823,1691,11823,1691,11798e" filled="t" fillcolor="#383336" stroked="f">
                <v:path arrowok="t"/>
                <v:fill/>
              </v:shape>
            </v:group>
            <v:group style="position:absolute;left:1732;top:11821;width:85;height:111" coordorigin="1732,11821" coordsize="85,111">
              <v:shape style="position:absolute;left:1732;top:11821;width:85;height:111" coordorigin="1732,11821" coordsize="85,111" path="m1806,11835l1794,11835,1796,11851,1796,11860,1770,11864,1749,11872,1737,11886,1732,11907,1742,11925,1765,11932,1780,11932,1791,11925,1796,11918,1760,11918,1751,11912,1755,11888,1772,11878,1797,11876,1814,11876,1812,11844,1806,11835e" filled="t" fillcolor="#383336" stroked="f">
                <v:path arrowok="t"/>
                <v:fill/>
              </v:shape>
              <v:shape style="position:absolute;left:1732;top:11821;width:85;height:111" coordorigin="1732,11821" coordsize="85,111" path="m1815,11917l1798,11917,1799,11930,1817,11930,1816,11923,1815,11917e" filled="t" fillcolor="#383336" stroked="f">
                <v:path arrowok="t"/>
                <v:fill/>
              </v:shape>
              <v:shape style="position:absolute;left:1732;top:11821;width:85;height:111" coordorigin="1732,11821" coordsize="85,111" path="m1814,11876l1797,11876,1797,11896,1796,11898,1792,11909,1784,11918,1796,11918,1797,11917,1815,11917,1815,11904,1814,11876e" filled="t" fillcolor="#383336" stroked="f">
                <v:path arrowok="t"/>
                <v:fill/>
              </v:shape>
              <v:shape style="position:absolute;left:1732;top:11821;width:85;height:111" coordorigin="1732,11821" coordsize="85,111" path="m1775,11821l1761,11821,1749,11825,1740,11830,1744,11843,1752,11838,1762,11835,1806,11835,1800,11828,1775,11821e" filled="t" fillcolor="#383336" stroked="f">
                <v:path arrowok="t"/>
                <v:fill/>
              </v:shape>
            </v:group>
            <v:group style="position:absolute;left:1856;top:11774;width:2;height:156" coordorigin="1856,11774" coordsize="2,156">
              <v:shape style="position:absolute;left:1856;top:11774;width:2;height:156" coordorigin="1856,11774" coordsize="0,156" path="m1856,11774l1856,11930e" filled="f" stroked="t" strokeweight="1.0689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5.484154pt;margin-top:588.581848pt;width:41.8768pt;height:8.5351pt;mso-position-horizontal-relative:page;mso-position-vertical-relative:page;z-index:-1604" coordorigin="1910,11772" coordsize="838,171">
            <v:group style="position:absolute;left:1920;top:11782;width:64;height:148" coordorigin="1920,11782" coordsize="64,148">
              <v:shape style="position:absolute;left:1920;top:11782;width:64;height:148" coordorigin="1920,11782" coordsize="64,148" path="m1984,11798l1965,11798,1965,11930,1984,11930,1984,11798e" filled="t" fillcolor="#383336" stroked="f">
                <v:path arrowok="t"/>
                <v:fill/>
              </v:shape>
              <v:shape style="position:absolute;left:1920;top:11782;width:64;height:148" coordorigin="1920,11782" coordsize="64,148" path="m2029,11782l1920,11782,1920,11798,2029,11798,2029,11782e" filled="t" fillcolor="#383336" stroked="f">
                <v:path arrowok="t"/>
                <v:fill/>
              </v:shape>
            </v:group>
            <v:group style="position:absolute;left:2035;top:11823;width:91;height:109" coordorigin="2035,11823" coordsize="91,109">
              <v:shape style="position:absolute;left:2035;top:11823;width:91;height:109" coordorigin="2035,11823" coordsize="91,109" path="m2054,11823l2035,11823,2040,11914,2055,11929,2072,11932,2094,11926,2103,11916,2091,11916,2076,11916,2059,11906,2054,11882,2054,11823e" filled="t" fillcolor="#383336" stroked="f">
                <v:path arrowok="t"/>
                <v:fill/>
              </v:shape>
              <v:shape style="position:absolute;left:2035;top:11823;width:91;height:109" coordorigin="2035,11823" coordsize="91,109" path="m2125,11913l2107,11913,2108,11930,2125,11930,2125,11922,2125,11913e" filled="t" fillcolor="#383336" stroked="f">
                <v:path arrowok="t"/>
                <v:fill/>
              </v:shape>
              <v:shape style="position:absolute;left:2035;top:11823;width:91;height:109" coordorigin="2035,11823" coordsize="91,109" path="m2125,11823l2105,11823,2105,11892,2105,11896,2103,11899,2100,11907,2091,11916,2103,11916,2107,11913,2125,11913,2125,11823e" filled="t" fillcolor="#383336" stroked="f">
                <v:path arrowok="t"/>
                <v:fill/>
              </v:shape>
            </v:group>
            <v:group style="position:absolute;left:2156;top:11821;width:53;height:109" coordorigin="2156,11821" coordsize="53,109">
              <v:shape style="position:absolute;left:2156;top:11821;width:53;height:109" coordorigin="2156,11821" coordsize="53,109" path="m2173,11823l2156,11823,2156,11833,2157,11839,2157,11930,2176,11930,2176,11870,2176,11867,2177,11864,2179,11850,2184,11844,2173,11844,2173,11823e" filled="t" fillcolor="#383336" stroked="f">
                <v:path arrowok="t"/>
                <v:fill/>
              </v:shape>
              <v:shape style="position:absolute;left:2156;top:11821;width:53;height:109" coordorigin="2156,11821" coordsize="53,109" path="m2191,11821l2179,11830,2174,11844,2184,11844,2189,11839,2209,11839,2209,11822,2207,11821,2191,11821e" filled="t" fillcolor="#383336" stroked="f">
                <v:path arrowok="t"/>
                <v:fill/>
              </v:shape>
              <v:shape style="position:absolute;left:2156;top:11821;width:53;height:109" coordorigin="2156,11821" coordsize="53,109" path="m2209,11839l2205,11839,2207,11839,2209,11840,2209,11839e" filled="t" fillcolor="#383336" stroked="f">
                <v:path arrowok="t"/>
                <v:fill/>
              </v:shape>
            </v:group>
            <v:group style="position:absolute;left:2229;top:11821;width:92;height:109" coordorigin="2229,11821" coordsize="92,109">
              <v:shape style="position:absolute;left:2229;top:11821;width:92;height:109" coordorigin="2229,11821" coordsize="92,109" path="m2246,11823l2229,11823,2229,11832,2229,11837,2229,11930,2249,11930,2249,11863,2249,11859,2250,11857,2253,11846,2259,11841,2247,11841,2246,11823e" filled="t" fillcolor="#383336" stroked="f">
                <v:path arrowok="t"/>
                <v:fill/>
              </v:shape>
              <v:shape style="position:absolute;left:2229;top:11821;width:92;height:109" coordorigin="2229,11821" coordsize="92,109" path="m2312,11837l2294,11837,2301,11851,2301,11930,2320,11930,2314,11839,2312,11837e" filled="t" fillcolor="#383336" stroked="f">
                <v:path arrowok="t"/>
                <v:fill/>
              </v:shape>
              <v:shape style="position:absolute;left:2229;top:11821;width:92;height:109" coordorigin="2229,11821" coordsize="92,109" path="m2282,11821l2260,11827,2247,11841,2259,11841,2263,11837,2312,11837,2299,11825,2282,11821e" filled="t" fillcolor="#383336" stroked="f">
                <v:path arrowok="t"/>
                <v:fill/>
              </v:shape>
            </v:group>
            <v:group style="position:absolute;left:2345;top:11821;width:103;height:108" coordorigin="2345,11821" coordsize="103,108">
              <v:shape style="position:absolute;left:2345;top:11821;width:103;height:108" coordorigin="2345,11821" coordsize="103,108" path="m2391,11821l2372,11827,2358,11839,2348,11860,2345,11888,2351,11906,2364,11920,2385,11928,2412,11930,2430,11920,2433,11915,2384,11915,2369,11901,2363,11877,2364,11871,2369,11854,2384,11842,2412,11840,2435,11840,2433,11837,2415,11825,2391,11821e" filled="t" fillcolor="#383336" stroked="f">
                <v:path arrowok="t"/>
                <v:fill/>
              </v:shape>
              <v:shape style="position:absolute;left:2345;top:11821;width:103;height:108" coordorigin="2345,11821" coordsize="103,108" path="m2435,11840l2412,11840,2424,11857,2428,11880,2423,11899,2408,11912,2384,11915,2433,11915,2443,11902,2448,11876,2444,11854,2435,11840e" filled="t" fillcolor="#383336" stroked="f">
                <v:path arrowok="t"/>
                <v:fill/>
              </v:shape>
            </v:group>
            <v:group style="position:absolute;left:2458;top:11823;width:101;height:106" coordorigin="2458,11823" coordsize="101,106">
              <v:shape style="position:absolute;left:2458;top:11823;width:101;height:106" coordorigin="2458,11823" coordsize="101,106" path="m2478,11823l2458,11823,2498,11930,2517,11930,2524,11911,2508,11911,2506,11902,2503,11893,2499,11883,2478,11823e" filled="t" fillcolor="#383336" stroked="f">
                <v:path arrowok="t"/>
                <v:fill/>
              </v:shape>
              <v:shape style="position:absolute;left:2458;top:11823;width:101;height:106" coordorigin="2458,11823" coordsize="101,106" path="m2558,11823l2538,11823,2517,11883,2514,11893,2511,11902,2508,11911,2524,11911,2558,11823e" filled="t" fillcolor="#383336" stroked="f">
                <v:path arrowok="t"/>
                <v:fill/>
              </v:shape>
            </v:group>
            <v:group style="position:absolute;left:2569;top:11822;width:92;height:110" coordorigin="2569,11822" coordsize="92,110">
              <v:shape style="position:absolute;left:2569;top:11822;width:92;height:110" coordorigin="2569,11822" coordsize="92,110" path="m2605,11822l2589,11830,2577,11845,2570,11867,2569,11897,2579,11916,2596,11928,2619,11932,2636,11932,2648,11929,2655,11925,2651,11915,2636,11915,2609,11915,2592,11904,2585,11880,2660,11880,2660,11878,2661,11875,2660,11866,2642,11866,2586,11862,2596,11844,2618,11835,2645,11835,2635,11827,2605,11822e" filled="t" fillcolor="#383336" stroked="f">
                <v:path arrowok="t"/>
                <v:fill/>
              </v:shape>
              <v:shape style="position:absolute;left:2569;top:11822;width:92;height:110" coordorigin="2569,11822" coordsize="92,110" path="m2650,11912l2636,11915,2651,11915,2650,11912e" filled="t" fillcolor="#383336" stroked="f">
                <v:path arrowok="t"/>
                <v:fill/>
              </v:shape>
              <v:shape style="position:absolute;left:2569;top:11822;width:92;height:110" coordorigin="2569,11822" coordsize="92,110" path="m2645,11835l2618,11835,2637,11847,2642,11866,2660,11866,2659,11858,2652,11841,2645,11835e" filled="t" fillcolor="#383336" stroked="f">
                <v:path arrowok="t"/>
                <v:fill/>
              </v:shape>
            </v:group>
            <v:group style="position:absolute;left:2684;top:11821;width:53;height:109" coordorigin="2684,11821" coordsize="53,109">
              <v:shape style="position:absolute;left:2684;top:11821;width:53;height:109" coordorigin="2684,11821" coordsize="53,109" path="m2701,11823l2684,11823,2684,11833,2685,11839,2685,11930,2704,11930,2704,11870,2704,11867,2705,11864,2707,11850,2712,11844,2701,11844,2701,11823e" filled="t" fillcolor="#383336" stroked="f">
                <v:path arrowok="t"/>
                <v:fill/>
              </v:shape>
              <v:shape style="position:absolute;left:2684;top:11821;width:53;height:109" coordorigin="2684,11821" coordsize="53,109" path="m2719,11821l2707,11830,2702,11844,2712,11844,2717,11839,2737,11839,2737,11822,2735,11821,2719,11821e" filled="t" fillcolor="#383336" stroked="f">
                <v:path arrowok="t"/>
                <v:fill/>
              </v:shape>
              <v:shape style="position:absolute;left:2684;top:11821;width:53;height:109" coordorigin="2684,11821" coordsize="53,109" path="m2737,11839l2733,11839,2735,11839,2737,11840,2737,1183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9.541046pt;margin-top:588.569702pt;width:8.2262pt;height:8.426pt;mso-position-horizontal-relative:page;mso-position-vertical-relative:page;z-index:-1603" coordorigin="2791,11771" coordsize="165,169">
            <v:group style="position:absolute;left:2801;top:11781;width:22;height:149" coordorigin="2801,11781" coordsize="22,149">
              <v:shape style="position:absolute;left:2801;top:11781;width:22;height:149" coordorigin="2801,11781" coordsize="22,149" path="m2823,11823l2803,11823,2803,11930,2823,11930,2823,11823e" filled="t" fillcolor="#383336" stroked="f">
                <v:path arrowok="t"/>
                <v:fill/>
              </v:shape>
              <v:shape style="position:absolute;left:2801;top:11781;width:22;height:149" coordorigin="2801,11781" coordsize="22,149" path="m2820,11781l2806,11781,2801,11787,2801,11800,2806,11805,2820,11805,2825,11800,2825,11787,2820,11781e" filled="t" fillcolor="#383336" stroked="f">
                <v:path arrowok="t"/>
                <v:fill/>
              </v:shape>
            </v:group>
            <v:group style="position:absolute;left:2854;top:11821;width:92;height:109" coordorigin="2854,11821" coordsize="92,109">
              <v:shape style="position:absolute;left:2854;top:11821;width:92;height:109" coordorigin="2854,11821" coordsize="92,109" path="m2871,11823l2854,11823,2854,11832,2855,11837,2855,11930,2874,11930,2874,11863,2875,11859,2875,11857,2879,11846,2884,11841,2872,11841,2871,11823e" filled="t" fillcolor="#383336" stroked="f">
                <v:path arrowok="t"/>
                <v:fill/>
              </v:shape>
              <v:shape style="position:absolute;left:2854;top:11821;width:92;height:109" coordorigin="2854,11821" coordsize="92,109" path="m2937,11837l2920,11837,2926,11851,2926,11930,2945,11930,2939,11839,2937,11837e" filled="t" fillcolor="#383336" stroked="f">
                <v:path arrowok="t"/>
                <v:fill/>
              </v:shape>
              <v:shape style="position:absolute;left:2854;top:11821;width:92;height:109" coordorigin="2854,11821" coordsize="92,109" path="m2907,11821l2885,11827,2873,11841,2884,11841,2889,11837,2937,11837,2924,11825,2907,11821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1.155106pt;margin-top:588.525146pt;width:15.222329pt;height:8.498950pt;mso-position-horizontal-relative:page;mso-position-vertical-relative:page;z-index:-1602" coordorigin="3023,11771" coordsize="304,170">
            <v:group style="position:absolute;left:3034;top:11782;width:2;height:148" coordorigin="3034,11782" coordsize="2,148">
              <v:shape style="position:absolute;left:3034;top:11782;width:2;height:148" coordorigin="3034,11782" coordsize="0,148" path="m3034,11782l3034,11930e" filled="f" stroked="t" strokeweight="1.057pt" strokecolor="#383336">
                <v:path arrowok="t"/>
              </v:shape>
            </v:group>
            <v:group style="position:absolute;left:3077;top:11782;width:111;height:148" coordorigin="3077,11782" coordsize="111,148">
              <v:shape style="position:absolute;left:3077;top:11782;width:111;height:148" coordorigin="3077,11782" coordsize="111,148" path="m3098,11782l3077,11782,3077,11930,3095,11930,3095,11843,3094,11824,3093,11805,3113,11805,3098,11782e" filled="t" fillcolor="#383336" stroked="f">
                <v:path arrowok="t"/>
                <v:fill/>
              </v:shape>
              <v:shape style="position:absolute;left:3077;top:11782;width:111;height:148" coordorigin="3077,11782" coordsize="111,148" path="m3113,11805l3093,11805,3101,11820,3111,11837,3122,11855,3169,11930,3188,11930,3188,11905,3172,11905,3166,11892,3156,11875,3145,11857,3113,11805e" filled="t" fillcolor="#383336" stroked="f">
                <v:path arrowok="t"/>
                <v:fill/>
              </v:shape>
              <v:shape style="position:absolute;left:3077;top:11782;width:111;height:148" coordorigin="3077,11782" coordsize="111,148" path="m3188,11782l3170,11782,3170,11866,3171,11885,3172,11905,3188,11905,3188,11782e" filled="t" fillcolor="#383336" stroked="f">
                <v:path arrowok="t"/>
                <v:fill/>
              </v:shape>
            </v:group>
            <v:group style="position:absolute;left:3221;top:11781;width:96;height:149" coordorigin="3221,11781" coordsize="96,149">
              <v:shape style="position:absolute;left:3221;top:11781;width:96;height:149" coordorigin="3221,11781" coordsize="96,149" path="m3258,11781l3245,11781,3231,11782,3221,11784,3221,11930,3241,11930,3241,11866,3298,11866,3296,11863,3285,11859,3292,11856,3297,11851,3241,11851,3241,11797,3244,11796,3250,11795,3304,11795,3298,11790,3282,11783,3258,11781e" filled="t" fillcolor="#383336" stroked="f">
                <v:path arrowok="t"/>
                <v:fill/>
              </v:shape>
              <v:shape style="position:absolute;left:3221;top:11781;width:96;height:149" coordorigin="3221,11781" coordsize="96,149" path="m3298,11866l3241,11866,3260,11866,3279,11873,3288,11894,3293,11913,3296,11926,3298,11930,3318,11929,3313,11914,3307,11889,3303,11874,3298,11866e" filled="t" fillcolor="#383336" stroked="f">
                <v:path arrowok="t"/>
                <v:fill/>
              </v:shape>
              <v:shape style="position:absolute;left:3221;top:11781;width:96;height:149" coordorigin="3221,11781" coordsize="96,149" path="m3304,11795l3250,11795,3268,11796,3287,11805,3293,11827,3283,11845,3260,11851,3297,11851,3307,11842,3313,11821,3313,11809,3309,11799,3304,1179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1.451149pt;margin-top:637.96106pt;width:27.099189pt;height:11.066pt;mso-position-horizontal-relative:page;mso-position-vertical-relative:page;z-index:-1601" coordorigin="1429,12759" coordsize="542,221">
            <v:group style="position:absolute;left:1439;top:12815;width:100;height:155" coordorigin="1439,12815" coordsize="100,155">
              <v:shape style="position:absolute;left:1439;top:12815;width:100;height:155" coordorigin="1439,12815" coordsize="100,155" path="m1460,12815l1439,12815,1478,12914,1479,12916,1480,12917,1480,12920,1479,12921,1478,12923,1474,12933,1467,12941,1462,12945,1456,12950,1450,12953,1445,12954,1450,12971,1500,12917,1507,12900,1490,12900,1489,12894,1486,12885,1483,12878,1460,12815e" filled="t" fillcolor="#383336" stroked="f">
                <v:path arrowok="t"/>
                <v:fill/>
              </v:shape>
              <v:shape style="position:absolute;left:1439;top:12815;width:100;height:155" coordorigin="1439,12815" coordsize="100,155" path="m1539,12815l1519,12815,1497,12878,1495,12886,1493,12894,1491,12900,1507,12900,1510,12891,1539,12815e" filled="t" fillcolor="#383336" stroked="f">
                <v:path arrowok="t"/>
                <v:fill/>
              </v:shape>
            </v:group>
            <v:group style="position:absolute;left:1549;top:12814;width:92;height:110" coordorigin="1549,12814" coordsize="92,110">
              <v:shape style="position:absolute;left:1549;top:12814;width:92;height:110" coordorigin="1549,12814" coordsize="92,110" path="m1585,12814l1569,12822,1557,12837,1551,12859,1549,12889,1559,12908,1576,12920,1599,12924,1616,12924,1628,12921,1635,12917,1631,12907,1616,12907,1589,12907,1572,12896,1565,12872,1640,12872,1640,12870,1641,12867,1640,12858,1622,12858,1566,12854,1576,12836,1598,12827,1625,12827,1615,12819,1585,12814e" filled="t" fillcolor="#383336" stroked="f">
                <v:path arrowok="t"/>
                <v:fill/>
              </v:shape>
              <v:shape style="position:absolute;left:1549;top:12814;width:92;height:110" coordorigin="1549,12814" coordsize="92,110" path="m1630,12904l1616,12907,1631,12907,1630,12904e" filled="t" fillcolor="#383336" stroked="f">
                <v:path arrowok="t"/>
                <v:fill/>
              </v:shape>
              <v:shape style="position:absolute;left:1549;top:12814;width:92;height:110" coordorigin="1549,12814" coordsize="92,110" path="m1625,12827l1598,12827,1617,12839,1622,12858,1640,12858,1639,12850,1632,12833,1625,12827e" filled="t" fillcolor="#383336" stroked="f">
                <v:path arrowok="t"/>
                <v:fill/>
              </v:shape>
            </v:group>
            <v:group style="position:absolute;left:1657;top:12813;width:85;height:111" coordorigin="1657,12813" coordsize="85,111">
              <v:shape style="position:absolute;left:1657;top:12813;width:85;height:111" coordorigin="1657,12813" coordsize="85,111" path="m1730,12827l1718,12827,1720,12843,1720,12852,1694,12856,1674,12864,1661,12878,1657,12899,1666,12917,1689,12924,1704,12924,1716,12917,1720,12910,1684,12910,1676,12904,1679,12880,1697,12870,1721,12868,1738,12868,1736,12836,1730,12827e" filled="t" fillcolor="#383336" stroked="f">
                <v:path arrowok="t"/>
                <v:fill/>
              </v:shape>
              <v:shape style="position:absolute;left:1657;top:12813;width:85;height:111" coordorigin="1657,12813" coordsize="85,111" path="m1740,12908l1722,12908,1724,12922,1741,12922,1740,12915,1740,12908e" filled="t" fillcolor="#383336" stroked="f">
                <v:path arrowok="t"/>
                <v:fill/>
              </v:shape>
              <v:shape style="position:absolute;left:1657;top:12813;width:85;height:111" coordorigin="1657,12813" coordsize="85,111" path="m1738,12868l1721,12868,1721,12888,1720,12890,1717,12901,1708,12910,1720,12910,1722,12908,1740,12908,1740,12896,1738,12868e" filled="t" fillcolor="#383336" stroked="f">
                <v:path arrowok="t"/>
                <v:fill/>
              </v:shape>
              <v:shape style="position:absolute;left:1657;top:12813;width:85;height:111" coordorigin="1657,12813" coordsize="85,111" path="m1699,12813l1686,12813,1673,12817,1664,12822,1668,12835,1676,12830,1686,12827,1730,12827,1724,12820,1699,12813e" filled="t" fillcolor="#383336" stroked="f">
                <v:path arrowok="t"/>
                <v:fill/>
              </v:shape>
            </v:group>
            <v:group style="position:absolute;left:1770;top:12813;width:53;height:109" coordorigin="1770,12813" coordsize="53,109">
              <v:shape style="position:absolute;left:1770;top:12813;width:53;height:109" coordorigin="1770,12813" coordsize="53,109" path="m1787,12815l1770,12815,1771,12825,1771,12831,1771,12922,1790,12922,1790,12862,1791,12856,1793,12842,1798,12836,1788,12836,1787,12815e" filled="t" fillcolor="#383336" stroked="f">
                <v:path arrowok="t"/>
                <v:fill/>
              </v:shape>
              <v:shape style="position:absolute;left:1770;top:12813;width:53;height:109" coordorigin="1770,12813" coordsize="53,109" path="m1820,12813l1805,12813,1793,12822,1788,12836,1798,12836,1803,12831,1823,12831,1823,12814,1822,12813,1820,12813e" filled="t" fillcolor="#383336" stroked="f">
                <v:path arrowok="t"/>
                <v:fill/>
              </v:shape>
              <v:shape style="position:absolute;left:1770;top:12813;width:53;height:109" coordorigin="1770,12813" coordsize="53,109" path="m1823,12831l1803,12831,1821,12831,1823,12832,1823,12831e" filled="t" fillcolor="#383336" stroked="f">
                <v:path arrowok="t"/>
                <v:fill/>
              </v:shape>
            </v:group>
            <v:group style="position:absolute;left:1838;top:12813;width:61;height:109" coordorigin="1838,12813" coordsize="61,109">
              <v:shape style="position:absolute;left:1838;top:12813;width:61;height:109" coordorigin="1838,12813" coordsize="61,109" path="m1840,12902l1839,12919,1854,12922,1882,12922,1899,12910,1856,12910,1846,12906,1840,12902e" filled="t" fillcolor="#383336" stroked="f">
                <v:path arrowok="t"/>
                <v:fill/>
              </v:shape>
              <v:shape style="position:absolute;left:1838;top:12813;width:61;height:109" coordorigin="1838,12813" coordsize="61,109" path="m1886,12813l1863,12814,1845,12826,1838,12845,1846,12862,1866,12874,1881,12880,1886,12885,1886,12903,1880,12910,1899,12910,1905,12889,1897,12872,1877,12860,1863,12855,1857,12851,1857,12834,1863,12828,1899,12828,1901,12820,1895,12816,1886,12813e" filled="t" fillcolor="#383336" stroked="f">
                <v:path arrowok="t"/>
                <v:fill/>
              </v:shape>
              <v:shape style="position:absolute;left:1838;top:12813;width:61;height:109" coordorigin="1838,12813" coordsize="61,109" path="m1899,12828l1885,12828,1892,12831,1896,12834,1899,12828e" filled="t" fillcolor="#383336" stroked="f">
                <v:path arrowok="t"/>
                <v:fill/>
              </v:shape>
            </v:group>
            <v:group style="position:absolute;left:1918;top:12769;width:43;height:179" coordorigin="1918,12769" coordsize="43,179">
              <v:shape style="position:absolute;left:1918;top:12769;width:43;height:179" coordorigin="1918,12769" coordsize="43,179" path="m1933,12769l1922,12775,1930,12789,1937,12805,1941,12824,1944,12848,1945,12876,1942,12898,1936,12917,1928,12934,1918,12949,1938,12942,1960,12870,1961,12840,1957,12817,1950,12798,1942,12782,1933,1276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1.451149pt;margin-top:687.560852pt;width:27.09922pt;height:11.0657pt;mso-position-horizontal-relative:page;mso-position-vertical-relative:page;z-index:-1600" coordorigin="1429,13751" coordsize="542,221">
            <v:group style="position:absolute;left:1439;top:13807;width:100;height:155" coordorigin="1439,13807" coordsize="100,155">
              <v:shape style="position:absolute;left:1439;top:13807;width:100;height:155" coordorigin="1439,13807" coordsize="100,155" path="m1460,13807l1439,13807,1478,13906,1479,13908,1480,13909,1480,13912,1479,13913,1478,13915,1474,13925,1467,13933,1462,13937,1456,13942,1450,13945,1445,13946,1450,13963,1500,13909,1507,13892,1490,13892,1489,13886,1486,13877,1483,13870,1460,13807e" filled="t" fillcolor="#383336" stroked="f">
                <v:path arrowok="t"/>
                <v:fill/>
              </v:shape>
              <v:shape style="position:absolute;left:1439;top:13807;width:100;height:155" coordorigin="1439,13807" coordsize="100,155" path="m1539,13807l1519,13807,1497,13870,1495,13878,1493,13886,1491,13892,1507,13892,1510,13883,1539,13807e" filled="t" fillcolor="#383336" stroked="f">
                <v:path arrowok="t"/>
                <v:fill/>
              </v:shape>
            </v:group>
            <v:group style="position:absolute;left:1549;top:13806;width:92;height:110" coordorigin="1549,13806" coordsize="92,110">
              <v:shape style="position:absolute;left:1549;top:13806;width:92;height:110" coordorigin="1549,13806" coordsize="92,110" path="m1585,13806l1569,13814,1557,13829,1551,13851,1549,13881,1559,13900,1576,13912,1599,13916,1616,13916,1628,13913,1635,13910,1631,13899,1616,13899,1589,13899,1572,13888,1565,13864,1640,13864,1640,13862,1641,13859,1640,13850,1622,13850,1566,13846,1576,13828,1598,13819,1625,13819,1615,13811,1585,13806e" filled="t" fillcolor="#383336" stroked="f">
                <v:path arrowok="t"/>
                <v:fill/>
              </v:shape>
              <v:shape style="position:absolute;left:1549;top:13806;width:92;height:110" coordorigin="1549,13806" coordsize="92,110" path="m1630,13896l1616,13899,1631,13899,1630,13896e" filled="t" fillcolor="#383336" stroked="f">
                <v:path arrowok="t"/>
                <v:fill/>
              </v:shape>
              <v:shape style="position:absolute;left:1549;top:13806;width:92;height:110" coordorigin="1549,13806" coordsize="92,110" path="m1625,13819l1598,13819,1617,13831,1622,13850,1640,13850,1639,13842,1632,13825,1625,13819e" filled="t" fillcolor="#383336" stroked="f">
                <v:path arrowok="t"/>
                <v:fill/>
              </v:shape>
            </v:group>
            <v:group style="position:absolute;left:1657;top:13805;width:85;height:111" coordorigin="1657,13805" coordsize="85,111">
              <v:shape style="position:absolute;left:1657;top:13805;width:85;height:111" coordorigin="1657,13805" coordsize="85,111" path="m1730,13819l1718,13819,1720,13835,1720,13844,1694,13848,1674,13856,1661,13870,1657,13891,1666,13909,1689,13916,1704,13916,1716,13909,1720,13902,1684,13902,1676,13896,1679,13872,1697,13862,1721,13860,1738,13860,1736,13828,1730,13819e" filled="t" fillcolor="#383336" stroked="f">
                <v:path arrowok="t"/>
                <v:fill/>
              </v:shape>
              <v:shape style="position:absolute;left:1657;top:13805;width:85;height:111" coordorigin="1657,13805" coordsize="85,111" path="m1740,13901l1722,13901,1724,13914,1741,13914,1740,13907,1740,13901e" filled="t" fillcolor="#383336" stroked="f">
                <v:path arrowok="t"/>
                <v:fill/>
              </v:shape>
              <v:shape style="position:absolute;left:1657;top:13805;width:85;height:111" coordorigin="1657,13805" coordsize="85,111" path="m1738,13860l1721,13860,1721,13880,1720,13882,1717,13893,1708,13902,1720,13902,1722,13901,1740,13901,1740,13888,1738,13860e" filled="t" fillcolor="#383336" stroked="f">
                <v:path arrowok="t"/>
                <v:fill/>
              </v:shape>
              <v:shape style="position:absolute;left:1657;top:13805;width:85;height:111" coordorigin="1657,13805" coordsize="85,111" path="m1699,13805l1686,13805,1673,13809,1664,13814,1668,13827,1676,13822,1686,13819,1730,13819,1724,13812,1699,13805e" filled="t" fillcolor="#383336" stroked="f">
                <v:path arrowok="t"/>
                <v:fill/>
              </v:shape>
            </v:group>
            <v:group style="position:absolute;left:1770;top:13805;width:53;height:109" coordorigin="1770,13805" coordsize="53,109">
              <v:shape style="position:absolute;left:1770;top:13805;width:53;height:109" coordorigin="1770,13805" coordsize="53,109" path="m1787,13807l1770,13807,1771,13817,1771,13823,1771,13914,1790,13914,1790,13854,1791,13848,1793,13834,1798,13828,1788,13828,1787,13807e" filled="t" fillcolor="#383336" stroked="f">
                <v:path arrowok="t"/>
                <v:fill/>
              </v:shape>
              <v:shape style="position:absolute;left:1770;top:13805;width:53;height:109" coordorigin="1770,13805" coordsize="53,109" path="m1820,13805l1805,13805,1793,13814,1788,13828,1798,13828,1803,13823,1823,13823,1823,13806,1822,13805,1820,13805e" filled="t" fillcolor="#383336" stroked="f">
                <v:path arrowok="t"/>
                <v:fill/>
              </v:shape>
              <v:shape style="position:absolute;left:1770;top:13805;width:53;height:109" coordorigin="1770,13805" coordsize="53,109" path="m1823,13823l1819,13823,1821,13823,1823,13824,1823,13823e" filled="t" fillcolor="#383336" stroked="f">
                <v:path arrowok="t"/>
                <v:fill/>
              </v:shape>
            </v:group>
            <v:group style="position:absolute;left:1838;top:13805;width:61;height:109" coordorigin="1838,13805" coordsize="61,109">
              <v:shape style="position:absolute;left:1838;top:13805;width:61;height:109" coordorigin="1838,13805" coordsize="61,109" path="m1840,13894l1839,13911,1854,13914,1882,13914,1899,13902,1856,13902,1846,13898,1840,13894e" filled="t" fillcolor="#383336" stroked="f">
                <v:path arrowok="t"/>
                <v:fill/>
              </v:shape>
              <v:shape style="position:absolute;left:1838;top:13805;width:61;height:109" coordorigin="1838,13805" coordsize="61,109" path="m1886,13805l1863,13806,1845,13818,1838,13837,1846,13854,1866,13866,1881,13872,1886,13877,1886,13895,1880,13902,1899,13902,1905,13881,1897,13864,1877,13852,1863,13847,1857,13843,1857,13826,1863,13820,1899,13820,1901,13812,1895,13808,1886,13805e" filled="t" fillcolor="#383336" stroked="f">
                <v:path arrowok="t"/>
                <v:fill/>
              </v:shape>
              <v:shape style="position:absolute;left:1838;top:13805;width:61;height:109" coordorigin="1838,13805" coordsize="61,109" path="m1899,13820l1885,13820,1892,13823,1896,13826,1899,13820e" filled="t" fillcolor="#383336" stroked="f">
                <v:path arrowok="t"/>
                <v:fill/>
              </v:shape>
            </v:group>
            <v:group style="position:absolute;left:1918;top:13761;width:43;height:179" coordorigin="1918,13761" coordsize="43,179">
              <v:shape style="position:absolute;left:1918;top:13761;width:43;height:179" coordorigin="1918,13761" coordsize="43,179" path="m1933,13761l1922,13767,1930,13781,1937,13797,1941,13816,1944,13840,1945,13868,1942,13890,1936,13909,1928,13926,1918,13941,1938,13934,1960,13862,1961,13832,1957,13809,1950,13790,1942,13774,1933,13761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2.6371pt;margin-top:710.952026pt;width:37.25785pt;height:8.565250pt;mso-position-horizontal-relative:page;mso-position-vertical-relative:page;z-index:-1599" coordorigin="1453,14219" coordsize="745,171">
            <v:group style="position:absolute;left:1463;top:14230;width:2;height:148" coordorigin="1463,14230" coordsize="2,148">
              <v:shape style="position:absolute;left:1463;top:14230;width:2;height:148" coordorigin="1463,14230" coordsize="0,148" path="m1463,14230l1463,14378e" filled="f" stroked="t" strokeweight="1.057pt" strokecolor="#383336">
                <v:path arrowok="t"/>
              </v:shape>
            </v:group>
            <v:group style="position:absolute;left:1507;top:14269;width:92;height:109" coordorigin="1507,14269" coordsize="92,109">
              <v:shape style="position:absolute;left:1507;top:14269;width:92;height:109" coordorigin="1507,14269" coordsize="92,109" path="m1524,14271l1507,14271,1508,14280,1508,14285,1508,14378,1527,14378,1527,14311,1528,14307,1529,14305,1532,14294,1537,14289,1525,14289,1524,14271e" filled="t" fillcolor="#383336" stroked="f">
                <v:path arrowok="t"/>
                <v:fill/>
              </v:shape>
              <v:shape style="position:absolute;left:1507;top:14269;width:92;height:109" coordorigin="1507,14269" coordsize="92,109" path="m1590,14285l1573,14285,1579,14299,1579,14378,1599,14378,1592,14287,1590,14285e" filled="t" fillcolor="#383336" stroked="f">
                <v:path arrowok="t"/>
                <v:fill/>
              </v:shape>
              <v:shape style="position:absolute;left:1507;top:14269;width:92;height:109" coordorigin="1507,14269" coordsize="92,109" path="m1560,14269l1538,14275,1526,14289,1537,14289,1542,14285,1590,14285,1577,14273,1560,14269e" filled="t" fillcolor="#383336" stroked="f">
                <v:path arrowok="t"/>
                <v:fill/>
              </v:shape>
            </v:group>
            <v:group style="position:absolute;left:1625;top:14271;width:81;height:109" coordorigin="1625,14271" coordsize="81,109">
              <v:shape style="position:absolute;left:1625;top:14271;width:81;height:109" coordorigin="1625,14271" coordsize="81,109" path="m1691,14271l1634,14295,1625,14345,1635,14364,1652,14376,1675,14380,1690,14380,1701,14377,1706,14374,1704,14365,1690,14365,1671,14364,1656,14356,1647,14338,1645,14308,1657,14291,1679,14285,1703,14285,1705,14274,1691,14271e" filled="t" fillcolor="#383336" stroked="f">
                <v:path arrowok="t"/>
                <v:fill/>
              </v:shape>
              <v:shape style="position:absolute;left:1625;top:14271;width:81;height:109" coordorigin="1625,14271" coordsize="81,109" path="m1703,14359l1697,14362,1690,14365,1704,14365,1703,14359e" filled="t" fillcolor="#383336" stroked="f">
                <v:path arrowok="t"/>
                <v:fill/>
              </v:shape>
              <v:shape style="position:absolute;left:1625;top:14271;width:81;height:109" coordorigin="1625,14271" coordsize="81,109" path="m1703,14285l1690,14285,1697,14287,1702,14290,1703,14285e" filled="t" fillcolor="#383336" stroked="f">
                <v:path arrowok="t"/>
                <v:fill/>
              </v:shape>
            </v:group>
            <v:group style="position:absolute;left:1728;top:14269;width:53;height:109" coordorigin="1728,14269" coordsize="53,109">
              <v:shape style="position:absolute;left:1728;top:14269;width:53;height:109" coordorigin="1728,14269" coordsize="53,109" path="m1745,14271l1728,14271,1728,14281,1728,14287,1729,14378,1748,14378,1748,14318,1748,14315,1749,14312,1751,14298,1756,14292,1745,14292,1745,14271e" filled="t" fillcolor="#383336" stroked="f">
                <v:path arrowok="t"/>
                <v:fill/>
              </v:shape>
              <v:shape style="position:absolute;left:1728;top:14269;width:53;height:109" coordorigin="1728,14269" coordsize="53,109" path="m1763,14269l1751,14278,1746,14292,1756,14292,1761,14287,1781,14287,1781,14270,1779,14269,1763,14269e" filled="t" fillcolor="#383336" stroked="f">
                <v:path arrowok="t"/>
                <v:fill/>
              </v:shape>
              <v:shape style="position:absolute;left:1728;top:14269;width:53;height:109" coordorigin="1728,14269" coordsize="53,109" path="m1781,14287l1777,14287,1779,14287,1781,14288,1781,14287e" filled="t" fillcolor="#383336" stroked="f">
                <v:path arrowok="t"/>
                <v:fill/>
              </v:shape>
            </v:group>
            <v:group style="position:absolute;left:1793;top:14270;width:92;height:110" coordorigin="1793,14270" coordsize="92,110">
              <v:shape style="position:absolute;left:1793;top:14270;width:92;height:110" coordorigin="1793,14270" coordsize="92,110" path="m1829,14270l1813,14278,1801,14293,1794,14315,1793,14345,1803,14364,1820,14376,1843,14380,1860,14380,1872,14377,1878,14374,1875,14363,1860,14363,1833,14363,1816,14352,1809,14328,1884,14328,1884,14326,1885,14323,1884,14314,1866,14314,1810,14310,1820,14292,1841,14283,1868,14283,1859,14275,1829,14270e" filled="t" fillcolor="#383336" stroked="f">
                <v:path arrowok="t"/>
                <v:fill/>
              </v:shape>
              <v:shape style="position:absolute;left:1793;top:14270;width:92;height:110" coordorigin="1793,14270" coordsize="92,110" path="m1874,14360l1860,14363,1875,14363,1874,14360e" filled="t" fillcolor="#383336" stroked="f">
                <v:path arrowok="t"/>
                <v:fill/>
              </v:shape>
              <v:shape style="position:absolute;left:1793;top:14270;width:92;height:110" coordorigin="1793,14270" coordsize="92,110" path="m1868,14283l1841,14283,1861,14295,1866,14314,1884,14314,1883,14306,1875,14289,1868,14283e" filled="t" fillcolor="#383336" stroked="f">
                <v:path arrowok="t"/>
                <v:fill/>
              </v:shape>
            </v:group>
            <v:group style="position:absolute;left:1900;top:14269;width:85;height:111" coordorigin="1900,14269" coordsize="85,111">
              <v:shape style="position:absolute;left:1900;top:14269;width:85;height:111" coordorigin="1900,14269" coordsize="85,111" path="m1974,14283l1962,14283,1964,14299,1964,14308,1938,14312,1917,14320,1905,14334,1900,14355,1910,14373,1933,14380,1948,14380,1959,14373,1964,14366,1928,14366,1919,14360,1923,14336,1940,14326,1965,14324,1982,14324,1980,14292,1974,14283e" filled="t" fillcolor="#383336" stroked="f">
                <v:path arrowok="t"/>
                <v:fill/>
              </v:shape>
              <v:shape style="position:absolute;left:1900;top:14269;width:85;height:111" coordorigin="1900,14269" coordsize="85,111" path="m1983,14365l1966,14365,1967,14378,1985,14378,1984,14371,1983,14365e" filled="t" fillcolor="#383336" stroked="f">
                <v:path arrowok="t"/>
                <v:fill/>
              </v:shape>
              <v:shape style="position:absolute;left:1900;top:14269;width:85;height:111" coordorigin="1900,14269" coordsize="85,111" path="m1982,14324l1965,14324,1965,14344,1964,14346,1960,14357,1952,14366,1964,14366,1965,14365,1983,14365,1983,14352,1982,14324e" filled="t" fillcolor="#383336" stroked="f">
                <v:path arrowok="t"/>
                <v:fill/>
              </v:shape>
              <v:shape style="position:absolute;left:1900;top:14269;width:85;height:111" coordorigin="1900,14269" coordsize="85,111" path="m1943,14269l1929,14269,1917,14273,1908,14278,1912,14291,1920,14286,1930,14283,1974,14283,1968,14276,1943,14269e" filled="t" fillcolor="#383336" stroked="f">
                <v:path arrowok="t"/>
                <v:fill/>
              </v:shape>
            </v:group>
            <v:group style="position:absolute;left:2010;top:14269;width:61;height:109" coordorigin="2010,14269" coordsize="61,109">
              <v:shape style="position:absolute;left:2010;top:14269;width:61;height:109" coordorigin="2010,14269" coordsize="61,109" path="m2012,14358l2011,14375,2026,14378,2054,14378,2071,14366,2028,14366,2018,14362,2012,14358e" filled="t" fillcolor="#383336" stroked="f">
                <v:path arrowok="t"/>
                <v:fill/>
              </v:shape>
              <v:shape style="position:absolute;left:2010;top:14269;width:61;height:109" coordorigin="2010,14269" coordsize="61,109" path="m2058,14269l2035,14270,2017,14282,2010,14301,2017,14318,2038,14330,2053,14336,2058,14341,2058,14359,2051,14366,2071,14366,2077,14345,2069,14328,2049,14316,2035,14311,2029,14307,2029,14290,2035,14284,2070,14284,2073,14276,2067,14272,2058,14269e" filled="t" fillcolor="#383336" stroked="f">
                <v:path arrowok="t"/>
                <v:fill/>
              </v:shape>
              <v:shape style="position:absolute;left:2010;top:14269;width:61;height:109" coordorigin="2010,14269" coordsize="61,109" path="m2070,14284l2056,14284,2064,14287,2068,14290,2070,14284e" filled="t" fillcolor="#383336" stroked="f">
                <v:path arrowok="t"/>
                <v:fill/>
              </v:shape>
            </v:group>
            <v:group style="position:absolute;left:2096;top:14270;width:92;height:110" coordorigin="2096,14270" coordsize="92,110">
              <v:shape style="position:absolute;left:2096;top:14270;width:92;height:110" coordorigin="2096,14270" coordsize="92,110" path="m2133,14270l2116,14278,2105,14293,2098,14315,2096,14345,2106,14364,2123,14376,2146,14380,2163,14380,2175,14377,2182,14374,2178,14363,2163,14363,2136,14363,2119,14352,2112,14328,2187,14328,2187,14326,2188,14323,2187,14314,2169,14314,2113,14310,2123,14292,2145,14283,2172,14283,2162,14275,2133,14270e" filled="t" fillcolor="#383336" stroked="f">
                <v:path arrowok="t"/>
                <v:fill/>
              </v:shape>
              <v:shape style="position:absolute;left:2096;top:14270;width:92;height:110" coordorigin="2096,14270" coordsize="92,110" path="m2177,14360l2163,14363,2178,14363,2177,14360e" filled="t" fillcolor="#383336" stroked="f">
                <v:path arrowok="t"/>
                <v:fill/>
              </v:shape>
              <v:shape style="position:absolute;left:2096;top:14270;width:92;height:110" coordorigin="2096,14270" coordsize="92,110" path="m2172,14283l2145,14283,2164,14295,2169,14314,2187,14314,2186,14306,2179,14289,2172,1428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2.304153pt;margin-top:710.970581pt;width:8.227pt;height:8.425700pt;mso-position-horizontal-relative:page;mso-position-vertical-relative:page;z-index:-1598" coordorigin="2246,14219" coordsize="165,169">
            <v:group style="position:absolute;left:2256;top:14229;width:22;height:148" coordorigin="2256,14229" coordsize="22,148">
              <v:shape style="position:absolute;left:2256;top:14229;width:22;height:148" coordorigin="2256,14229" coordsize="22,148" path="m2278,14271l2259,14271,2259,14378,2278,14378,2278,14271e" filled="t" fillcolor="#383336" stroked="f">
                <v:path arrowok="t"/>
                <v:fill/>
              </v:shape>
              <v:shape style="position:absolute;left:2256;top:14229;width:22;height:148" coordorigin="2256,14229" coordsize="22,148" path="m2275,14229l2261,14229,2256,14235,2256,14248,2261,14253,2275,14253,2280,14248,2280,14242,2280,14235,2275,14229e" filled="t" fillcolor="#383336" stroked="f">
                <v:path arrowok="t"/>
                <v:fill/>
              </v:shape>
            </v:group>
            <v:group style="position:absolute;left:2309;top:14269;width:92;height:109" coordorigin="2309,14269" coordsize="92,109">
              <v:shape style="position:absolute;left:2309;top:14269;width:92;height:109" coordorigin="2309,14269" coordsize="92,109" path="m2326,14271l2309,14271,2310,14280,2310,14285,2310,14378,2329,14378,2329,14311,2330,14307,2331,14305,2334,14294,2340,14289,2327,14289,2326,14271e" filled="t" fillcolor="#383336" stroked="f">
                <v:path arrowok="t"/>
                <v:fill/>
              </v:shape>
              <v:shape style="position:absolute;left:2309;top:14269;width:92;height:109" coordorigin="2309,14269" coordsize="92,109" path="m2393,14285l2375,14285,2381,14299,2381,14378,2401,14378,2394,14287,2393,14285e" filled="t" fillcolor="#383336" stroked="f">
                <v:path arrowok="t"/>
                <v:fill/>
              </v:shape>
              <v:shape style="position:absolute;left:2309;top:14269;width:92;height:109" coordorigin="2309,14269" coordsize="92,109" path="m2362,14269l2341,14275,2328,14289,2340,14289,2344,14285,2393,14285,2379,14273,2362,1426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175415pt;margin-top:710.550903pt;width:22.938675pt;height:8.96635pt;mso-position-horizontal-relative:page;mso-position-vertical-relative:page;z-index:-1597" coordorigin="2464,14211" coordsize="459,179">
            <v:group style="position:absolute;left:2474;top:14229;width:84;height:151" coordorigin="2474,14229" coordsize="84,151">
              <v:shape style="position:absolute;left:2474;top:14229;width:84;height:151" coordorigin="2474,14229" coordsize="84,151" path="m2477,14355l2474,14372,2490,14378,2514,14380,2535,14376,2549,14364,2498,14364,2485,14360,2477,14355e" filled="t" fillcolor="#383336" stroked="f">
                <v:path arrowok="t"/>
                <v:fill/>
              </v:shape>
              <v:shape style="position:absolute;left:2474;top:14229;width:84;height:151" coordorigin="2474,14229" coordsize="84,151" path="m2534,14229l2505,14230,2489,14240,2480,14258,2479,14285,2493,14299,2515,14310,2536,14322,2542,14339,2534,14357,2511,14364,2549,14364,2549,14364,2557,14345,2558,14319,2545,14305,2522,14293,2501,14281,2494,14265,2494,14255,2502,14243,2550,14243,2550,14232,2534,14229e" filled="t" fillcolor="#383336" stroked="f">
                <v:path arrowok="t"/>
                <v:fill/>
              </v:shape>
              <v:shape style="position:absolute;left:2474;top:14229;width:84;height:151" coordorigin="2474,14229" coordsize="84,151" path="m2550,14243l2536,14243,2546,14247,2550,14250,2550,14243e" filled="t" fillcolor="#383336" stroked="f">
                <v:path arrowok="t"/>
                <v:fill/>
              </v:shape>
            </v:group>
            <v:group style="position:absolute;left:2580;top:14269;width:85;height:111" coordorigin="2580,14269" coordsize="85,111">
              <v:shape style="position:absolute;left:2580;top:14269;width:85;height:111" coordorigin="2580,14269" coordsize="85,111" path="m2653,14283l2641,14283,2643,14299,2643,14308,2618,14312,2597,14320,2584,14334,2580,14355,2589,14373,2612,14380,2627,14380,2639,14373,2643,14366,2607,14366,2599,14360,2602,14336,2620,14326,2644,14324,2661,14324,2659,14292,2653,14283e" filled="t" fillcolor="#383336" stroked="f">
                <v:path arrowok="t"/>
                <v:fill/>
              </v:shape>
              <v:shape style="position:absolute;left:2580;top:14269;width:85;height:111" coordorigin="2580,14269" coordsize="85,111" path="m2663,14365l2645,14365,2647,14378,2664,14378,2663,14371,2663,14365e" filled="t" fillcolor="#383336" stroked="f">
                <v:path arrowok="t"/>
                <v:fill/>
              </v:shape>
              <v:shape style="position:absolute;left:2580;top:14269;width:85;height:111" coordorigin="2580,14269" coordsize="85,111" path="m2661,14324l2644,14324,2644,14344,2643,14346,2640,14357,2631,14366,2643,14366,2645,14365,2663,14365,2663,14352,2661,14324e" filled="t" fillcolor="#383336" stroked="f">
                <v:path arrowok="t"/>
                <v:fill/>
              </v:shape>
              <v:shape style="position:absolute;left:2580;top:14269;width:85;height:111" coordorigin="2580,14269" coordsize="85,111" path="m2622,14269l2609,14269,2596,14273,2587,14278,2592,14291,2599,14286,2609,14283,2653,14283,2647,14276,2622,14269e" filled="t" fillcolor="#383336" stroked="f">
                <v:path arrowok="t"/>
                <v:fill/>
              </v:shape>
            </v:group>
            <v:group style="position:absolute;left:2704;top:14222;width:2;height:156" coordorigin="2704,14222" coordsize="2,156">
              <v:shape style="position:absolute;left:2704;top:14222;width:2;height:156" coordorigin="2704,14222" coordsize="0,156" path="m2704,14222l2704,14378e" filled="f" stroked="t" strokeweight="1.0672pt" strokecolor="#383336">
                <v:path arrowok="t"/>
              </v:shape>
            </v:group>
            <v:group style="position:absolute;left:2740;top:14270;width:92;height:110" coordorigin="2740,14270" coordsize="92,110">
              <v:shape style="position:absolute;left:2740;top:14270;width:92;height:110" coordorigin="2740,14270" coordsize="92,110" path="m2777,14270l2760,14278,2749,14293,2742,14315,2740,14345,2750,14364,2767,14376,2790,14380,2807,14380,2819,14377,2826,14374,2822,14363,2807,14363,2780,14363,2764,14352,2757,14328,2831,14328,2832,14326,2832,14323,2831,14314,2813,14314,2758,14310,2767,14292,2789,14283,2816,14283,2806,14275,2777,14270e" filled="t" fillcolor="#383336" stroked="f">
                <v:path arrowok="t"/>
                <v:fill/>
              </v:shape>
              <v:shape style="position:absolute;left:2740;top:14270;width:92;height:110" coordorigin="2740,14270" coordsize="92,110" path="m2821,14360l2807,14363,2822,14363,2821,14360e" filled="t" fillcolor="#383336" stroked="f">
                <v:path arrowok="t"/>
                <v:fill/>
              </v:shape>
              <v:shape style="position:absolute;left:2740;top:14270;width:92;height:110" coordorigin="2740,14270" coordsize="92,110" path="m2816,14283l2789,14283,2809,14295,2813,14314,2831,14314,2831,14306,2823,14289,2816,14283e" filled="t" fillcolor="#383336" stroked="f">
                <v:path arrowok="t"/>
                <v:fill/>
              </v:shape>
            </v:group>
            <v:group style="position:absolute;left:2852;top:14269;width:61;height:109" coordorigin="2852,14269" coordsize="61,109">
              <v:shape style="position:absolute;left:2852;top:14269;width:61;height:109" coordorigin="2852,14269" coordsize="61,109" path="m2853,14358l2852,14375,2868,14378,2895,14378,2912,14366,2869,14366,2859,14362,2853,14358e" filled="t" fillcolor="#383336" stroked="f">
                <v:path arrowok="t"/>
                <v:fill/>
              </v:shape>
              <v:shape style="position:absolute;left:2852;top:14269;width:61;height:109" coordorigin="2852,14269" coordsize="61,109" path="m2899,14269l2877,14270,2858,14282,2852,14301,2859,14318,2880,14330,2894,14336,2900,14341,2900,14359,2893,14366,2912,14366,2918,14345,2910,14328,2890,14316,2876,14311,2870,14307,2870,14290,2876,14284,2912,14284,2915,14276,2909,14272,2899,14269e" filled="t" fillcolor="#383336" stroked="f">
                <v:path arrowok="t"/>
                <v:fill/>
              </v:shape>
              <v:shape style="position:absolute;left:2852;top:14269;width:61;height:109" coordorigin="2852,14269" coordsize="61,109" path="m2912,14284l2898,14284,2905,14287,2910,14290,2912,1428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1.451149pt;margin-top:737.161255pt;width:27.099199pt;height:11.06590pt;mso-position-horizontal-relative:page;mso-position-vertical-relative:page;z-index:-1596" coordorigin="1429,14743" coordsize="542,221">
            <v:group style="position:absolute;left:1439;top:14799;width:100;height:155" coordorigin="1439,14799" coordsize="100,155">
              <v:shape style="position:absolute;left:1439;top:14799;width:100;height:155" coordorigin="1439,14799" coordsize="100,155" path="m1460,14799l1439,14799,1478,14898,1479,14900,1480,14902,1480,14904,1479,14905,1474,14917,1467,14925,1462,14929,1456,14934,1450,14937,1445,14938,1450,14955,1500,14901,1507,14884,1490,14884,1489,14878,1486,14869,1483,14862,1460,14799e" filled="t" fillcolor="#383336" stroked="f">
                <v:path arrowok="t"/>
                <v:fill/>
              </v:shape>
              <v:shape style="position:absolute;left:1439;top:14799;width:100;height:155" coordorigin="1439,14799" coordsize="100,155" path="m1539,14799l1519,14799,1497,14862,1495,14870,1493,14878,1491,14884,1507,14884,1510,14875,1539,14799e" filled="t" fillcolor="#383336" stroked="f">
                <v:path arrowok="t"/>
                <v:fill/>
              </v:shape>
            </v:group>
            <v:group style="position:absolute;left:1549;top:14798;width:92;height:110" coordorigin="1549,14798" coordsize="92,110">
              <v:shape style="position:absolute;left:1549;top:14798;width:92;height:110" coordorigin="1549,14798" coordsize="92,110" path="m1585,14798l1569,14806,1557,14821,1551,14843,1549,14873,1559,14892,1576,14904,1599,14908,1616,14908,1628,14905,1635,14902,1631,14891,1616,14891,1589,14891,1572,14880,1565,14856,1640,14856,1640,14854,1641,14851,1640,14842,1622,14842,1566,14838,1576,14820,1598,14811,1625,14811,1615,14803,1585,14798e" filled="t" fillcolor="#383336" stroked="f">
                <v:path arrowok="t"/>
                <v:fill/>
              </v:shape>
              <v:shape style="position:absolute;left:1549;top:14798;width:92;height:110" coordorigin="1549,14798" coordsize="92,110" path="m1630,14888l1616,14891,1631,14891,1630,14888e" filled="t" fillcolor="#383336" stroked="f">
                <v:path arrowok="t"/>
                <v:fill/>
              </v:shape>
              <v:shape style="position:absolute;left:1549;top:14798;width:92;height:110" coordorigin="1549,14798" coordsize="92,110" path="m1625,14811l1598,14811,1617,14823,1622,14842,1640,14842,1639,14834,1632,14817,1625,14811e" filled="t" fillcolor="#383336" stroked="f">
                <v:path arrowok="t"/>
                <v:fill/>
              </v:shape>
            </v:group>
            <v:group style="position:absolute;left:1657;top:14797;width:85;height:111" coordorigin="1657,14797" coordsize="85,111">
              <v:shape style="position:absolute;left:1657;top:14797;width:85;height:111" coordorigin="1657,14797" coordsize="85,111" path="m1730,14811l1718,14811,1720,14827,1720,14836,1694,14840,1674,14848,1661,14862,1657,14883,1666,14901,1689,14908,1704,14908,1716,14901,1720,14894,1684,14894,1676,14888,1679,14864,1697,14854,1721,14852,1738,14852,1736,14820,1730,14811e" filled="t" fillcolor="#383336" stroked="f">
                <v:path arrowok="t"/>
                <v:fill/>
              </v:shape>
              <v:shape style="position:absolute;left:1657;top:14797;width:85;height:111" coordorigin="1657,14797" coordsize="85,111" path="m1740,14892l1722,14892,1724,14906,1741,14906,1740,14899,1740,14892e" filled="t" fillcolor="#383336" stroked="f">
                <v:path arrowok="t"/>
                <v:fill/>
              </v:shape>
              <v:shape style="position:absolute;left:1657;top:14797;width:85;height:111" coordorigin="1657,14797" coordsize="85,111" path="m1738,14852l1721,14852,1721,14872,1720,14874,1717,14885,1708,14894,1720,14894,1722,14892,1740,14892,1740,14880,1738,14852e" filled="t" fillcolor="#383336" stroked="f">
                <v:path arrowok="t"/>
                <v:fill/>
              </v:shape>
              <v:shape style="position:absolute;left:1657;top:14797;width:85;height:111" coordorigin="1657,14797" coordsize="85,111" path="m1699,14797l1686,14797,1673,14801,1664,14806,1668,14819,1676,14814,1686,14811,1730,14811,1724,14804,1699,14797e" filled="t" fillcolor="#383336" stroked="f">
                <v:path arrowok="t"/>
                <v:fill/>
              </v:shape>
            </v:group>
            <v:group style="position:absolute;left:1770;top:14797;width:53;height:109" coordorigin="1770,14797" coordsize="53,109">
              <v:shape style="position:absolute;left:1770;top:14797;width:53;height:109" coordorigin="1770,14797" coordsize="53,109" path="m1787,14799l1770,14799,1771,14809,1771,14815,1771,14906,1790,14906,1790,14846,1790,14843,1791,14840,1793,14826,1798,14820,1788,14820,1787,14799e" filled="t" fillcolor="#383336" stroked="f">
                <v:path arrowok="t"/>
                <v:fill/>
              </v:shape>
              <v:shape style="position:absolute;left:1770;top:14797;width:53;height:109" coordorigin="1770,14797" coordsize="53,109" path="m1820,14797l1805,14797,1793,14806,1788,14820,1798,14820,1803,14815,1823,14815,1823,14798,1822,14797,1820,14797e" filled="t" fillcolor="#383336" stroked="f">
                <v:path arrowok="t"/>
                <v:fill/>
              </v:shape>
              <v:shape style="position:absolute;left:1770;top:14797;width:53;height:109" coordorigin="1770,14797" coordsize="53,109" path="m1823,14815l1819,14815,1821,14816,1823,14816,1823,14815e" filled="t" fillcolor="#383336" stroked="f">
                <v:path arrowok="t"/>
                <v:fill/>
              </v:shape>
            </v:group>
            <v:group style="position:absolute;left:1838;top:14797;width:61;height:109" coordorigin="1838,14797" coordsize="61,109">
              <v:shape style="position:absolute;left:1838;top:14797;width:61;height:109" coordorigin="1838,14797" coordsize="61,109" path="m1840,14886l1839,14903,1854,14906,1882,14906,1899,14894,1856,14894,1846,14890,1840,14886e" filled="t" fillcolor="#383336" stroked="f">
                <v:path arrowok="t"/>
                <v:fill/>
              </v:shape>
              <v:shape style="position:absolute;left:1838;top:14797;width:61;height:109" coordorigin="1838,14797" coordsize="61,109" path="m1886,14797l1863,14798,1845,14810,1838,14829,1846,14846,1866,14858,1881,14864,1886,14869,1886,14887,1880,14894,1899,14894,1905,14873,1897,14856,1877,14844,1863,14839,1857,14835,1857,14818,1863,14812,1899,14812,1901,14804,1895,14800,1886,14797e" filled="t" fillcolor="#383336" stroked="f">
                <v:path arrowok="t"/>
                <v:fill/>
              </v:shape>
              <v:shape style="position:absolute;left:1838;top:14797;width:61;height:109" coordorigin="1838,14797" coordsize="61,109" path="m1899,14812l1885,14812,1892,14815,1896,14818,1899,14812e" filled="t" fillcolor="#383336" stroked="f">
                <v:path arrowok="t"/>
                <v:fill/>
              </v:shape>
            </v:group>
            <v:group style="position:absolute;left:1918;top:14753;width:43;height:179" coordorigin="1918,14753" coordsize="43,179">
              <v:shape style="position:absolute;left:1918;top:14753;width:43;height:179" coordorigin="1918,14753" coordsize="43,179" path="m1933,14753l1922,14759,1930,14773,1937,14789,1941,14808,1944,14832,1945,14860,1942,14882,1936,14901,1928,14918,1918,14933,1938,14926,1960,14854,1961,14824,1957,14801,1950,14782,1942,14766,1933,1475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1.451149pt;margin-top:786.760742pt;width:27.099105pt;height:11.06670pt;mso-position-horizontal-relative:page;mso-position-vertical-relative:page;z-index:-1595" coordorigin="1429,15735" coordsize="542,221">
            <v:group style="position:absolute;left:1439;top:15791;width:100;height:155" coordorigin="1439,15791" coordsize="100,155">
              <v:shape style="position:absolute;left:1439;top:15791;width:100;height:155" coordorigin="1439,15791" coordsize="100,155" path="m1460,15791l1439,15791,1478,15890,1479,15892,1480,15894,1480,15896,1474,15909,1467,15917,1462,15921,1456,15926,1450,15929,1445,15930,1450,15947,1500,15893,1507,15876,1490,15876,1489,15870,1486,15861,1483,15854,1460,15791e" filled="t" fillcolor="#383336" stroked="f">
                <v:path arrowok="t"/>
                <v:fill/>
              </v:shape>
              <v:shape style="position:absolute;left:1439;top:15791;width:100;height:155" coordorigin="1439,15791" coordsize="100,155" path="m1539,15791l1519,15791,1497,15854,1495,15862,1493,15870,1491,15876,1507,15876,1510,15867,1539,15791e" filled="t" fillcolor="#383336" stroked="f">
                <v:path arrowok="t"/>
                <v:fill/>
              </v:shape>
            </v:group>
            <v:group style="position:absolute;left:1549;top:15790;width:92;height:110" coordorigin="1549,15790" coordsize="92,110">
              <v:shape style="position:absolute;left:1549;top:15790;width:92;height:110" coordorigin="1549,15790" coordsize="92,110" path="m1585,15790l1569,15798,1557,15813,1551,15835,1549,15865,1559,15884,1576,15896,1599,15900,1616,15900,1628,15897,1635,15894,1631,15883,1616,15883,1589,15883,1572,15872,1565,15848,1640,15848,1640,15846,1641,15843,1640,15834,1622,15834,1566,15830,1576,15812,1598,15803,1625,15803,1615,15795,1585,15790e" filled="t" fillcolor="#383336" stroked="f">
                <v:path arrowok="t"/>
                <v:fill/>
              </v:shape>
              <v:shape style="position:absolute;left:1549;top:15790;width:92;height:110" coordorigin="1549,15790" coordsize="92,110" path="m1630,15880l1616,15883,1631,15883,1630,15880e" filled="t" fillcolor="#383336" stroked="f">
                <v:path arrowok="t"/>
                <v:fill/>
              </v:shape>
              <v:shape style="position:absolute;left:1549;top:15790;width:92;height:110" coordorigin="1549,15790" coordsize="92,110" path="m1625,15803l1598,15803,1617,15815,1622,15834,1640,15834,1639,15826,1632,15809,1625,15803e" filled="t" fillcolor="#383336" stroked="f">
                <v:path arrowok="t"/>
                <v:fill/>
              </v:shape>
            </v:group>
            <v:group style="position:absolute;left:1657;top:15789;width:85;height:111" coordorigin="1657,15789" coordsize="85,111">
              <v:shape style="position:absolute;left:1657;top:15789;width:85;height:111" coordorigin="1657,15789" coordsize="85,111" path="m1730,15803l1718,15803,1720,15819,1720,15828,1694,15832,1674,15840,1661,15854,1657,15875,1666,15893,1689,15900,1704,15900,1716,15893,1720,15886,1684,15886,1676,15880,1679,15856,1697,15846,1721,15844,1738,15844,1736,15812,1730,15803e" filled="t" fillcolor="#383336" stroked="f">
                <v:path arrowok="t"/>
                <v:fill/>
              </v:shape>
              <v:shape style="position:absolute;left:1657;top:15789;width:85;height:111" coordorigin="1657,15789" coordsize="85,111" path="m1740,15885l1722,15885,1724,15898,1741,15898,1740,15891,1740,15885e" filled="t" fillcolor="#383336" stroked="f">
                <v:path arrowok="t"/>
                <v:fill/>
              </v:shape>
              <v:shape style="position:absolute;left:1657;top:15789;width:85;height:111" coordorigin="1657,15789" coordsize="85,111" path="m1738,15844l1721,15844,1721,15864,1720,15866,1717,15877,1708,15886,1720,15886,1722,15885,1740,15885,1740,15872,1738,15844e" filled="t" fillcolor="#383336" stroked="f">
                <v:path arrowok="t"/>
                <v:fill/>
              </v:shape>
              <v:shape style="position:absolute;left:1657;top:15789;width:85;height:111" coordorigin="1657,15789" coordsize="85,111" path="m1699,15789l1686,15789,1673,15793,1664,15798,1668,15811,1676,15806,1686,15803,1730,15803,1724,15796,1699,15789e" filled="t" fillcolor="#383336" stroked="f">
                <v:path arrowok="t"/>
                <v:fill/>
              </v:shape>
            </v:group>
            <v:group style="position:absolute;left:1770;top:15789;width:53;height:109" coordorigin="1770,15789" coordsize="53,109">
              <v:shape style="position:absolute;left:1770;top:15789;width:53;height:109" coordorigin="1770,15789" coordsize="53,109" path="m1787,15791l1770,15791,1771,15801,1771,15807,1771,15898,1790,15898,1790,15838,1790,15835,1791,15832,1793,15818,1798,15812,1788,15812,1787,15791e" filled="t" fillcolor="#383336" stroked="f">
                <v:path arrowok="t"/>
                <v:fill/>
              </v:shape>
              <v:shape style="position:absolute;left:1770;top:15789;width:53;height:109" coordorigin="1770,15789" coordsize="53,109" path="m1820,15789l1805,15789,1793,15798,1788,15812,1798,15812,1803,15807,1823,15807,1823,15790,1822,15789,1820,15789e" filled="t" fillcolor="#383336" stroked="f">
                <v:path arrowok="t"/>
                <v:fill/>
              </v:shape>
              <v:shape style="position:absolute;left:1770;top:15789;width:53;height:109" coordorigin="1770,15789" coordsize="53,109" path="m1823,15807l1819,15807,1821,15807,1823,15808,1823,15807e" filled="t" fillcolor="#383336" stroked="f">
                <v:path arrowok="t"/>
                <v:fill/>
              </v:shape>
            </v:group>
            <v:group style="position:absolute;left:1838;top:15789;width:61;height:109" coordorigin="1838,15789" coordsize="61,109">
              <v:shape style="position:absolute;left:1838;top:15789;width:61;height:109" coordorigin="1838,15789" coordsize="61,109" path="m1840,15878l1839,15895,1854,15898,1882,15898,1899,15886,1856,15886,1846,15882,1840,15878e" filled="t" fillcolor="#383336" stroked="f">
                <v:path arrowok="t"/>
                <v:fill/>
              </v:shape>
              <v:shape style="position:absolute;left:1838;top:15789;width:61;height:109" coordorigin="1838,15789" coordsize="61,109" path="m1886,15789l1863,15790,1845,15802,1838,15821,1846,15838,1866,15850,1881,15856,1886,15861,1886,15879,1880,15886,1899,15886,1905,15865,1897,15848,1877,15836,1863,15831,1857,15827,1857,15810,1863,15804,1899,15804,1901,15796,1895,15792,1886,15789e" filled="t" fillcolor="#383336" stroked="f">
                <v:path arrowok="t"/>
                <v:fill/>
              </v:shape>
              <v:shape style="position:absolute;left:1838;top:15789;width:61;height:109" coordorigin="1838,15789" coordsize="61,109" path="m1899,15804l1885,15804,1892,15807,1896,15810,1899,15804e" filled="t" fillcolor="#383336" stroked="f">
                <v:path arrowok="t"/>
                <v:fill/>
              </v:shape>
            </v:group>
            <v:group style="position:absolute;left:1918;top:15745;width:43;height:179" coordorigin="1918,15745" coordsize="43,179">
              <v:shape style="position:absolute;left:1918;top:15745;width:43;height:179" coordorigin="1918,15745" coordsize="43,179" path="m1933,15745l1922,15751,1930,15765,1937,15781,1941,15800,1944,15824,1945,15852,1942,15874,1936,15893,1928,15910,1918,15925,1938,15918,1960,15846,1961,15816,1957,15793,1950,15774,1942,15758,1933,15745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1.5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6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07.304993pt;margin-top:2.444559pt;width:29.12445pt;height:13.248pt;mso-position-horizontal-relative:page;mso-position-vertical-relative:paragraph;z-index:-1646" coordorigin="8146,49" coordsize="582,265">
            <v:group style="position:absolute;left:8158;top:71;width:2;height:175" coordorigin="8158,71" coordsize="2,175">
              <v:shape style="position:absolute;left:8158;top:71;width:2;height:175" coordorigin="8158,71" coordsize="0,175" path="m8158,71l8158,246e" filled="f" stroked="t" strokeweight="1.231pt" strokecolor="#383336">
                <v:path arrowok="t"/>
              </v:shape>
            </v:group>
            <v:group style="position:absolute;left:8196;top:59;width:82;height:187" coordorigin="8196,59" coordsize="82,187">
              <v:shape style="position:absolute;left:8196;top:59;width:82;height:187" coordorigin="8196,59" coordsize="82,187" path="m8236,138l8213,138,8213,246,8236,246,8236,138e" filled="t" fillcolor="#383336" stroked="f">
                <v:path arrowok="t"/>
                <v:fill/>
              </v:shape>
              <v:shape style="position:absolute;left:8196;top:59;width:82;height:187" coordorigin="8196,59" coordsize="82,187" path="m8266,121l8196,121,8196,138,8266,138,8266,121e" filled="t" fillcolor="#383336" stroked="f">
                <v:path arrowok="t"/>
                <v:fill/>
              </v:shape>
              <v:shape style="position:absolute;left:8196;top:59;width:82;height:187" coordorigin="8196,59" coordsize="82,187" path="m8267,59l8248,59,8237,62,8224,75,8216,93,8213,115,8213,121,8236,121,8236,109,8242,87,8260,77,8276,77,8278,63,8274,61,8267,59e" filled="t" fillcolor="#383336" stroked="f">
                <v:path arrowok="t"/>
                <v:fill/>
              </v:shape>
              <v:shape style="position:absolute;left:8196;top:59;width:82;height:187" coordorigin="8196,59" coordsize="82,187" path="m8276,77l8267,77,8272,79,8275,80,8276,77e" filled="t" fillcolor="#383336" stroked="f">
                <v:path arrowok="t"/>
                <v:fill/>
              </v:shape>
            </v:group>
            <v:group style="position:absolute;left:8325;top:121;width:118;height:183" coordorigin="8325,121" coordsize="118,183">
              <v:shape style="position:absolute;left:8325;top:121;width:118;height:183" coordorigin="8325,121" coordsize="118,183" path="m8350,121l8325,121,8372,237,8373,239,8374,241,8374,244,8373,246,8367,260,8359,268,8352,273,8346,279,8338,283,8332,285,8338,304,8390,256,8405,221,8386,221,8384,213,8381,203,8378,194,8350,121e" filled="t" fillcolor="#383336" stroked="f">
                <v:path arrowok="t"/>
                <v:fill/>
              </v:shape>
              <v:shape style="position:absolute;left:8325;top:121;width:118;height:183" coordorigin="8325,121" coordsize="118,183" path="m8444,121l8420,121,8394,195,8392,203,8389,213,8387,221,8405,221,8409,210,8444,121e" filled="t" fillcolor="#383336" stroked="f">
                <v:path arrowok="t"/>
                <v:fill/>
              </v:shape>
            </v:group>
            <v:group style="position:absolute;left:8454;top:118;width:110;height:131" coordorigin="8454,118" coordsize="110,131">
              <v:shape style="position:absolute;left:8454;top:118;width:110;height:131" coordorigin="8454,118" coordsize="110,131" path="m8511,118l8456,171,8454,199,8461,220,8474,236,8493,246,8518,249,8541,246,8557,241,8554,231,8516,231,8496,226,8481,212,8475,188,8563,188,8563,185,8564,182,8563,171,8542,171,8475,170,8481,154,8495,141,8523,136,8550,136,8537,124,8511,118e" filled="t" fillcolor="#383336" stroked="f">
                <v:path arrowok="t"/>
                <v:fill/>
              </v:shape>
              <v:shape style="position:absolute;left:8454;top:118;width:110;height:131" coordorigin="8454,118" coordsize="110,131" path="m8553,225l8544,228,8534,231,8554,231,8553,225e" filled="t" fillcolor="#383336" stroked="f">
                <v:path arrowok="t"/>
                <v:fill/>
              </v:shape>
              <v:shape style="position:absolute;left:8454;top:118;width:110;height:131" coordorigin="8454,118" coordsize="110,131" path="m8550,136l8523,136,8538,152,8542,171,8563,171,8562,158,8553,139,8550,136e" filled="t" fillcolor="#383336" stroked="f">
                <v:path arrowok="t"/>
                <v:fill/>
              </v:shape>
            </v:group>
            <v:group style="position:absolute;left:8588;top:118;width:77;height:131" coordorigin="8588,118" coordsize="77,131">
              <v:shape style="position:absolute;left:8588;top:118;width:77;height:131" coordorigin="8588,118" coordsize="77,131" path="m8589,223l8588,243,8604,247,8629,248,8649,241,8656,232,8608,232,8596,227,8589,223e" filled="t" fillcolor="#383336" stroked="f">
                <v:path arrowok="t"/>
                <v:fill/>
              </v:shape>
              <v:shape style="position:absolute;left:8588;top:118;width:77;height:131" coordorigin="8588,118" coordsize="77,131" path="m8643,118l8626,118,8605,124,8592,139,8588,162,8598,178,8620,190,8637,196,8644,202,8644,224,8636,232,8656,232,8661,225,8664,201,8654,185,8633,173,8616,167,8609,162,8609,143,8616,135,8658,135,8661,125,8654,121,8643,118e" filled="t" fillcolor="#383336" stroked="f">
                <v:path arrowok="t"/>
                <v:fill/>
              </v:shape>
              <v:shape style="position:absolute;left:8588;top:118;width:77;height:131" coordorigin="8588,118" coordsize="77,131" path="m8658,135l8642,135,8651,139,8656,142,8658,135e" filled="t" fillcolor="#383336" stroked="f">
                <v:path arrowok="t"/>
                <v:fill/>
              </v:shape>
            </v:group>
            <v:group style="position:absolute;left:8678;top:214;width:41;height:65" coordorigin="8678,214" coordsize="41,65">
              <v:shape style="position:absolute;left:8678;top:214;width:41;height:65" coordorigin="8678,214" coordsize="41,65" path="m8719,214l8693,220,8688,240,8683,261,8678,278,8697,272,8704,255,8712,234,8719,21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9.124176pt;margin-top:3.043759pt;width:22.887688pt;height:12.474964pt;mso-position-horizontal-relative:page;mso-position-vertical-relative:paragraph;z-index:-1645" coordorigin="8782,61" coordsize="458,249">
            <v:group style="position:absolute;left:8792;top:119;width:117;height:181" coordorigin="8792,119" coordsize="117,181">
              <v:shape style="position:absolute;left:8792;top:119;width:117;height:181" coordorigin="8792,119" coordsize="117,181" path="m8809,273l8811,294,8829,299,8853,300,8873,296,8891,286,8893,283,8830,283,8817,278,8809,273e" filled="t" fillcolor="#383336" stroked="f">
                <v:path arrowok="t"/>
                <v:fill/>
              </v:shape>
              <v:shape style="position:absolute;left:8792;top:119;width:117;height:181" coordorigin="8792,119" coordsize="117,181" path="m8909,225l8886,225,8881,264,8867,278,8846,283,8893,283,8901,272,8907,253,8908,230,8909,225e" filled="t" fillcolor="#383336" stroked="f">
                <v:path arrowok="t"/>
                <v:fill/>
              </v:shape>
              <v:shape style="position:absolute;left:8792;top:119;width:117;height:181" coordorigin="8792,119" coordsize="117,181" path="m8836,119l8819,127,8805,142,8796,163,8792,192,8798,213,8810,230,8829,242,8852,245,8873,238,8886,225,8909,225,8909,224,8860,224,8832,222,8820,206,8815,182,8820,157,8834,141,8853,136,8885,136,8881,130,8865,122,8836,119e" filled="t" fillcolor="#383336" stroked="f">
                <v:path arrowok="t"/>
                <v:fill/>
              </v:shape>
              <v:shape style="position:absolute;left:8792;top:119;width:117;height:181" coordorigin="8792,119" coordsize="117,181" path="m8885,136l8853,136,8873,143,8885,160,8886,163,8886,166,8886,197,8885,201,8876,217,8860,224,8909,224,8909,140,8889,140,8885,136e" filled="t" fillcolor="#383336" stroked="f">
                <v:path arrowok="t"/>
                <v:fill/>
              </v:shape>
              <v:shape style="position:absolute;left:8792;top:119;width:117;height:181" coordorigin="8792,119" coordsize="117,181" path="m8910,121l8890,121,8889,140,8909,140,8909,127,8910,121e" filled="t" fillcolor="#383336" stroked="f">
                <v:path arrowok="t"/>
                <v:fill/>
              </v:shape>
            </v:group>
            <v:group style="position:absolute;left:8942;top:71;width:26;height:176" coordorigin="8942,71" coordsize="26,176">
              <v:shape style="position:absolute;left:8942;top:71;width:26;height:176" coordorigin="8942,71" coordsize="26,176" path="m8968,121l8945,121,8945,246,8968,246,8968,121e" filled="t" fillcolor="#383336" stroked="f">
                <v:path arrowok="t"/>
                <v:fill/>
              </v:shape>
              <v:shape style="position:absolute;left:8942;top:71;width:26;height:176" coordorigin="8942,71" coordsize="26,176" path="m8965,71l8948,71,8942,77,8942,93,8948,99,8965,99,8971,93,8971,85,8971,77,8965,71e" filled="t" fillcolor="#383336" stroked="f">
                <v:path arrowok="t"/>
                <v:fill/>
              </v:shape>
            </v:group>
            <v:group style="position:absolute;left:8990;top:121;width:119;height:126" coordorigin="8990,121" coordsize="119,126">
              <v:shape style="position:absolute;left:8990;top:121;width:119;height:126" coordorigin="8990,121" coordsize="119,126" path="m9015,121l8990,121,9038,246,9060,246,9069,223,9050,223,9047,213,9044,203,9039,191,9015,121e" filled="t" fillcolor="#383336" stroked="f">
                <v:path arrowok="t"/>
                <v:fill/>
              </v:shape>
              <v:shape style="position:absolute;left:8990;top:121;width:119;height:126" coordorigin="8990,121" coordsize="119,126" path="m9109,121l9085,121,9061,191,9057,203,9053,213,9050,223,9069,223,9109,121e" filled="t" fillcolor="#383336" stroked="f">
                <v:path arrowok="t"/>
                <v:fill/>
              </v:shape>
            </v:group>
            <v:group style="position:absolute;left:9120;top:118;width:110;height:131" coordorigin="9120,118" coordsize="110,131">
              <v:shape style="position:absolute;left:9120;top:118;width:110;height:131" coordorigin="9120,118" coordsize="110,131" path="m9177,118l9122,171,9120,199,9127,220,9140,236,9160,246,9185,249,9208,246,9223,241,9221,231,9183,231,9162,226,9147,212,9141,188,9229,188,9230,185,9230,182,9229,171,9208,171,9141,170,9147,154,9162,141,9189,136,9217,136,9203,124,9177,118e" filled="t" fillcolor="#383336" stroked="f">
                <v:path arrowok="t"/>
                <v:fill/>
              </v:shape>
              <v:shape style="position:absolute;left:9120;top:118;width:110;height:131" coordorigin="9120,118" coordsize="110,131" path="m9219,225l9210,228,9201,231,9221,231,9219,225e" filled="t" fillcolor="#383336" stroked="f">
                <v:path arrowok="t"/>
                <v:fill/>
              </v:shape>
              <v:shape style="position:absolute;left:9120;top:118;width:110;height:131" coordorigin="9120,118" coordsize="110,131" path="m9217,136l9189,136,9204,152,9208,171,9229,171,9228,158,9220,139,9217,13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4.789581pt;margin-top:2.467959pt;width:38.198472pt;height:10.494pt;mso-position-horizontal-relative:page;mso-position-vertical-relative:paragraph;z-index:-1644" coordorigin="9296,49" coordsize="764,210">
            <v:group style="position:absolute;left:9306;top:62;width:118;height:186" coordorigin="9306,62" coordsize="118,186">
              <v:shape style="position:absolute;left:9306;top:62;width:118;height:186" coordorigin="9306,62" coordsize="118,186" path="m9361,118l9308,170,9306,200,9313,220,9326,236,9345,245,9370,248,9389,239,9396,231,9361,231,9343,223,9332,205,9328,180,9333,157,9347,141,9368,136,9398,136,9398,135,9384,123,9361,118e" filled="t" fillcolor="#383336" stroked="f">
                <v:path arrowok="t"/>
                <v:fill/>
              </v:shape>
              <v:shape style="position:absolute;left:9306;top:62;width:118;height:186" coordorigin="9306,62" coordsize="118,186" path="m9422,225l9402,225,9403,246,9423,246,9423,239,9423,236,9422,225e" filled="t" fillcolor="#383336" stroked="f">
                <v:path arrowok="t"/>
                <v:fill/>
              </v:shape>
              <v:shape style="position:absolute;left:9306;top:62;width:118;height:186" coordorigin="9306,62" coordsize="118,186" path="m9398,136l9368,136,9388,144,9398,162,9399,165,9400,169,9400,197,9399,200,9396,210,9383,225,9361,231,9396,231,9401,225,9422,225,9422,137,9400,137,9398,136e" filled="t" fillcolor="#383336" stroked="f">
                <v:path arrowok="t"/>
                <v:fill/>
              </v:shape>
              <v:shape style="position:absolute;left:9306;top:62;width:118;height:186" coordorigin="9306,62" coordsize="118,186" path="m9422,62l9400,62,9400,137,9422,137,9422,62e" filled="t" fillcolor="#383336" stroked="f">
                <v:path arrowok="t"/>
                <v:fill/>
              </v:shape>
            </v:group>
            <v:group style="position:absolute;left:9452;top:118;width:110;height:131" coordorigin="9452,118" coordsize="110,131">
              <v:shape style="position:absolute;left:9452;top:118;width:110;height:131" coordorigin="9452,118" coordsize="110,131" path="m9509,118l9454,171,9452,199,9459,220,9473,236,9492,246,9517,249,9540,246,9555,241,9553,231,9515,231,9494,226,9479,212,9473,188,9561,188,9562,185,9562,182,9561,171,9540,171,9474,170,9479,154,9494,141,9521,136,9549,136,9535,124,9509,118e" filled="t" fillcolor="#383336" stroked="f">
                <v:path arrowok="t"/>
                <v:fill/>
              </v:shape>
              <v:shape style="position:absolute;left:9452;top:118;width:110;height:131" coordorigin="9452,118" coordsize="110,131" path="m9551,225l9542,228,9533,231,9553,231,9551,225e" filled="t" fillcolor="#383336" stroked="f">
                <v:path arrowok="t"/>
                <v:fill/>
              </v:shape>
              <v:shape style="position:absolute;left:9452;top:118;width:110;height:131" coordorigin="9452,118" coordsize="110,131" path="m9549,136l9521,136,9536,152,9540,171,9561,171,9560,158,9552,139,9549,136e" filled="t" fillcolor="#383336" stroked="f">
                <v:path arrowok="t"/>
                <v:fill/>
              </v:shape>
            </v:group>
            <v:group style="position:absolute;left:9576;top:90;width:73;height:159" coordorigin="9576,90" coordsize="73,159">
              <v:shape style="position:absolute;left:9576;top:90;width:73;height:159" coordorigin="9576,90" coordsize="73,159" path="m9618,138l9596,138,9596,221,9598,233,9605,239,9610,246,9619,249,9638,249,9645,248,9650,246,9649,230,9623,230,9618,221,9618,138e" filled="t" fillcolor="#383336" stroked="f">
                <v:path arrowok="t"/>
                <v:fill/>
              </v:shape>
              <v:shape style="position:absolute;left:9576;top:90;width:73;height:159" coordorigin="9576,90" coordsize="73,159" path="m9649,229l9645,230,9642,230,9649,230,9649,229e" filled="t" fillcolor="#383336" stroked="f">
                <v:path arrowok="t"/>
                <v:fill/>
              </v:shape>
              <v:shape style="position:absolute;left:9576;top:90;width:73;height:159" coordorigin="9576,90" coordsize="73,159" path="m9651,121l9576,121,9576,138,9651,138,9651,121e" filled="t" fillcolor="#383336" stroked="f">
                <v:path arrowok="t"/>
                <v:fill/>
              </v:shape>
              <v:shape style="position:absolute;left:9576;top:90;width:73;height:159" coordorigin="9576,90" coordsize="73,159" path="m9618,90l9596,97,9596,121,9618,121,9618,90e" filled="t" fillcolor="#383336" stroked="f">
                <v:path arrowok="t"/>
                <v:fill/>
              </v:shape>
            </v:group>
            <v:group style="position:absolute;left:9670;top:118;width:97;height:131" coordorigin="9670,118" coordsize="97,131">
              <v:shape style="position:absolute;left:9670;top:118;width:97;height:131" coordorigin="9670,118" coordsize="97,131" path="m9755,135l9702,135,9715,135,9738,146,9742,164,9742,166,9716,168,9695,175,9680,187,9672,204,9670,228,9683,243,9709,249,9730,243,9742,232,9700,232,9690,225,9690,209,9698,192,9718,184,9743,182,9765,182,9764,156,9757,137,9755,135e" filled="t" fillcolor="#383336" stroked="f">
                <v:path arrowok="t"/>
                <v:fill/>
              </v:shape>
              <v:shape style="position:absolute;left:9670;top:118;width:97;height:131" coordorigin="9670,118" coordsize="97,131" path="m9765,231l9745,231,9746,246,9767,246,9766,238,9765,231e" filled="t" fillcolor="#383336" stroked="f">
                <v:path arrowok="t"/>
                <v:fill/>
              </v:shape>
              <v:shape style="position:absolute;left:9670;top:118;width:97;height:131" coordorigin="9670,118" coordsize="97,131" path="m9765,182l9743,182,9743,206,9742,209,9738,222,9728,232,9742,232,9744,231,9765,231,9765,216,9765,182e" filled="t" fillcolor="#383336" stroked="f">
                <v:path arrowok="t"/>
                <v:fill/>
              </v:shape>
              <v:shape style="position:absolute;left:9670;top:118;width:97;height:131" coordorigin="9670,118" coordsize="97,131" path="m9714,118l9693,121,9676,129,9681,144,9690,138,9702,135,9755,135,9742,123,9714,118e" filled="t" fillcolor="#383336" stroked="f">
                <v:path arrowok="t"/>
                <v:fill/>
              </v:shape>
            </v:group>
            <v:group style="position:absolute;left:9799;top:71;width:26;height:176" coordorigin="9799,71" coordsize="26,176">
              <v:shape style="position:absolute;left:9799;top:71;width:26;height:176" coordorigin="9799,71" coordsize="26,176" path="m9825,121l9802,121,9802,246,9825,246,9825,121e" filled="t" fillcolor="#383336" stroked="f">
                <v:path arrowok="t"/>
                <v:fill/>
              </v:shape>
              <v:shape style="position:absolute;left:9799;top:71;width:26;height:176" coordorigin="9799,71" coordsize="26,176" path="m9822,71l9805,71,9799,77,9799,93,9805,99,9822,99,9828,93,9827,85,9827,77,9822,71e" filled="t" fillcolor="#383336" stroked="f">
                <v:path arrowok="t"/>
                <v:fill/>
              </v:shape>
            </v:group>
            <v:group style="position:absolute;left:9874;top:62;width:2;height:185" coordorigin="9874,62" coordsize="2,185">
              <v:shape style="position:absolute;left:9874;top:62;width:2;height:185" coordorigin="9874,62" coordsize="0,185" path="m9874,62l9874,246e" filled="f" stroked="t" strokeweight="1.2441pt" strokecolor="#383336">
                <v:path arrowok="t"/>
              </v:shape>
            </v:group>
            <v:group style="position:absolute;left:9920;top:118;width:77;height:131" coordorigin="9920,118" coordsize="77,131">
              <v:shape style="position:absolute;left:9920;top:118;width:77;height:131" coordorigin="9920,118" coordsize="77,131" path="m9921,223l9920,243,9936,247,9961,248,9981,241,9988,232,9940,232,9928,227,9921,223e" filled="t" fillcolor="#383336" stroked="f">
                <v:path arrowok="t"/>
                <v:fill/>
              </v:shape>
              <v:shape style="position:absolute;left:9920;top:118;width:77;height:131" coordorigin="9920,118" coordsize="77,131" path="m9975,118l9958,118,9937,124,9924,139,9920,162,9930,178,9952,190,9969,196,9976,202,9976,224,9968,232,9988,232,9993,225,9996,201,9986,185,9965,173,9948,167,9941,162,9941,143,9948,135,9990,135,9993,125,9986,121,9975,118e" filled="t" fillcolor="#383336" stroked="f">
                <v:path arrowok="t"/>
                <v:fill/>
              </v:shape>
              <v:shape style="position:absolute;left:9920;top:118;width:77;height:131" coordorigin="9920,118" coordsize="77,131" path="m9990,135l9974,135,9983,139,9988,142,9990,135e" filled="t" fillcolor="#383336" stroked="f">
                <v:path arrowok="t"/>
                <v:fill/>
              </v:shape>
            </v:group>
            <v:group style="position:absolute;left:10019;top:216;width:31;height:33" coordorigin="10019,216" coordsize="31,33">
              <v:shape style="position:absolute;left:10019;top:216;width:31;height:33" coordorigin="10019,216" coordsize="31,33" path="m10044,216l10025,216,10019,223,10019,242,10025,249,10044,249,10050,242,10050,223,10044,21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3.623154pt;margin-top:27.160965pt;width:4.203897pt;height:7.551694pt;mso-position-horizontal-relative:page;mso-position-vertical-relative:paragraph;z-index:-1643" coordorigin="1272,543" coordsize="84,151">
            <v:shape style="position:absolute;left:1272;top:543;width:84;height:151" coordorigin="1272,543" coordsize="84,151" path="m1276,669l1272,686,1289,692,1312,694,1334,690,1348,678,1297,678,1284,674,1276,669e" filled="t" fillcolor="#383336" stroked="f">
              <v:path arrowok="t"/>
              <v:fill/>
            </v:shape>
            <v:shape style="position:absolute;left:1272;top:543;width:84;height:151" coordorigin="1272,543" coordsize="84,151" path="m1333,543l1304,544,1288,554,1279,572,1278,599,1292,613,1314,624,1335,636,1341,653,1333,671,1310,678,1348,678,1348,678,1356,659,1357,633,1343,619,1321,607,1300,595,1293,579,1293,569,1301,557,1349,557,1349,546,1333,543e" filled="t" fillcolor="#383336" stroked="f">
              <v:path arrowok="t"/>
              <v:fill/>
            </v:shape>
            <v:shape style="position:absolute;left:1272;top:543;width:84;height:151" coordorigin="1272,543" coordsize="84,151" path="m1349,557l1335,557,1345,561,1349,564,1349,557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1.094551pt;margin-top:28.64937pt;width:14.0024pt;height:6.56769pt;mso-position-horizontal-relative:page;mso-position-vertical-relative:paragraph;z-index:-1642" coordorigin="1422,573" coordsize="280,131">
            <v:group style="position:absolute;left:1432;top:583;width:92;height:109" coordorigin="1432,583" coordsize="92,109">
              <v:shape style="position:absolute;left:1432;top:583;width:92;height:109" coordorigin="1432,583" coordsize="92,109" path="m1449,585l1432,585,1433,594,1433,692,1452,692,1452,625,1453,621,1453,619,1457,608,1462,603,1450,603,1449,585e" filled="t" fillcolor="#383336" stroked="f">
                <v:path arrowok="t"/>
                <v:fill/>
              </v:shape>
              <v:shape style="position:absolute;left:1432;top:583;width:92;height:109" coordorigin="1432,583" coordsize="92,109" path="m1515,599l1498,599,1504,613,1504,692,1523,692,1517,601,1515,599e" filled="t" fillcolor="#383336" stroked="f">
                <v:path arrowok="t"/>
                <v:fill/>
              </v:shape>
              <v:shape style="position:absolute;left:1432;top:583;width:92;height:109" coordorigin="1432,583" coordsize="92,109" path="m1485,583l1463,589,1451,603,1462,603,1467,599,1515,599,1502,587,1485,583e" filled="t" fillcolor="#383336" stroked="f">
                <v:path arrowok="t"/>
                <v:fill/>
              </v:shape>
            </v:group>
            <v:group style="position:absolute;left:1548;top:583;width:103;height:108" coordorigin="1548,583" coordsize="103,108">
              <v:shape style="position:absolute;left:1548;top:583;width:103;height:108" coordorigin="1548,583" coordsize="103,108" path="m1594,583l1576,589,1561,601,1551,622,1548,650,1554,668,1568,682,1588,690,1616,692,1633,682,1637,677,1587,677,1572,663,1567,639,1567,633,1573,616,1588,604,1615,602,1639,602,1637,599,1619,587,1594,583e" filled="t" fillcolor="#383336" stroked="f">
                <v:path arrowok="t"/>
                <v:fill/>
              </v:shape>
              <v:shape style="position:absolute;left:1548;top:583;width:103;height:108" coordorigin="1548,583" coordsize="103,108" path="m1639,602l1615,602,1628,619,1631,642,1626,661,1611,674,1587,677,1637,677,1646,664,1651,638,1648,616,1639,602e" filled="t" fillcolor="#383336" stroked="f">
                <v:path arrowok="t"/>
                <v:fill/>
              </v:shape>
            </v:group>
            <v:group style="position:absolute;left:1666;top:667;width:26;height:28" coordorigin="1666,667" coordsize="26,28">
              <v:shape style="position:absolute;left:1666;top:667;width:26;height:28" coordorigin="1666,667" coordsize="26,28" path="m1687,667l1671,667,1666,672,1666,688,1671,694,1687,694,1692,688,1692,672,1687,66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2.082764pt;margin-top:26.62546pt;width:29.1836pt;height:10.751273pt;mso-position-horizontal-relative:page;mso-position-vertical-relative:paragraph;z-index:-1641" coordorigin="6842,533" coordsize="584,215">
            <v:group style="position:absolute;left:6852;top:543;width:96;height:149" coordorigin="6852,543" coordsize="96,149">
              <v:shape style="position:absolute;left:6852;top:543;width:96;height:149" coordorigin="6852,543" coordsize="96,149" path="m6888,543l6875,543,6861,544,6852,546,6852,692,6871,692,6871,628,6928,628,6926,625,6915,621,6922,618,6927,613,6871,613,6871,559,6874,558,6880,557,6934,557,6928,552,6912,545,6888,543e" filled="t" fillcolor="#383336" stroked="f">
                <v:path arrowok="t"/>
                <v:fill/>
              </v:shape>
              <v:shape style="position:absolute;left:6852;top:543;width:96;height:149" coordorigin="6852,543" coordsize="96,149" path="m6928,628l6871,628,6891,628,6909,635,6919,656,6923,675,6926,688,6928,692,6948,691,6943,676,6937,651,6933,636,6928,628e" filled="t" fillcolor="#383336" stroked="f">
                <v:path arrowok="t"/>
                <v:fill/>
              </v:shape>
              <v:shape style="position:absolute;left:6852;top:543;width:96;height:149" coordorigin="6852,543" coordsize="96,149" path="m6934,557l6880,557,6898,558,6917,567,6924,589,6913,607,6890,613,6927,613,6937,604,6943,583,6943,571,6939,561,6934,557e" filled="t" fillcolor="#383336" stroked="f">
                <v:path arrowok="t"/>
                <v:fill/>
              </v:shape>
            </v:group>
            <v:group style="position:absolute;left:6964;top:583;width:85;height:111" coordorigin="6964,583" coordsize="85,111">
              <v:shape style="position:absolute;left:6964;top:583;width:85;height:111" coordorigin="6964,583" coordsize="85,111" path="m7037,597l7025,597,7028,613,7028,622,7002,626,6981,634,6968,648,6964,669,6974,687,6996,694,7011,694,7023,687,7028,680,6991,680,6983,674,6986,650,7004,640,7028,638,7045,638,7044,606,7037,597e" filled="t" fillcolor="#383336" stroked="f">
                <v:path arrowok="t"/>
                <v:fill/>
              </v:shape>
              <v:shape style="position:absolute;left:6964;top:583;width:85;height:111" coordorigin="6964,583" coordsize="85,111" path="m7047,679l7029,679,7031,692,7049,692,7047,685,7047,679e" filled="t" fillcolor="#383336" stroked="f">
                <v:path arrowok="t"/>
                <v:fill/>
              </v:shape>
              <v:shape style="position:absolute;left:6964;top:583;width:85;height:111" coordorigin="6964,583" coordsize="85,111" path="m7045,638l7028,638,7028,658,7028,660,7024,671,7015,680,7028,680,7029,679,7047,679,7047,666,7045,638e" filled="t" fillcolor="#383336" stroked="f">
                <v:path arrowok="t"/>
                <v:fill/>
              </v:shape>
              <v:shape style="position:absolute;left:6964;top:583;width:85;height:111" coordorigin="6964,583" coordsize="85,111" path="m7006,583l6993,583,6980,587,6971,592,6976,605,6983,600,6994,597,7037,597,7031,590,7006,583e" filled="t" fillcolor="#383336" stroked="f">
                <v:path arrowok="t"/>
                <v:fill/>
              </v:shape>
            </v:group>
            <v:group style="position:absolute;left:7065;top:560;width:62;height:134" coordorigin="7065,560" coordsize="62,134">
              <v:shape style="position:absolute;left:7065;top:560;width:62;height:134" coordorigin="7065,560" coordsize="62,134" path="m7100,600l7082,600,7082,671,7084,680,7089,686,7094,691,7101,694,7117,694,7123,693,7127,691,7126,678,7104,678,7100,671,7100,600e" filled="t" fillcolor="#383336" stroked="f">
                <v:path arrowok="t"/>
                <v:fill/>
              </v:shape>
              <v:shape style="position:absolute;left:7065;top:560;width:62;height:134" coordorigin="7065,560" coordsize="62,134" path="m7126,677l7123,678,7120,678,7126,678,7126,677e" filled="t" fillcolor="#383336" stroked="f">
                <v:path arrowok="t"/>
                <v:fill/>
              </v:shape>
              <v:shape style="position:absolute;left:7065;top:560;width:62;height:134" coordorigin="7065,560" coordsize="62,134" path="m7128,585l7065,585,7065,600,7128,600,7128,585e" filled="t" fillcolor="#383336" stroked="f">
                <v:path arrowok="t"/>
                <v:fill/>
              </v:shape>
              <v:shape style="position:absolute;left:7065;top:560;width:62;height:134" coordorigin="7065,560" coordsize="62,134" path="m7100,560l7082,566,7082,585,7100,585,7100,560e" filled="t" fillcolor="#383336" stroked="f">
                <v:path arrowok="t"/>
                <v:fill/>
              </v:shape>
            </v:group>
            <v:group style="position:absolute;left:7148;top:543;width:22;height:149" coordorigin="7148,543" coordsize="22,149">
              <v:shape style="position:absolute;left:7148;top:543;width:22;height:149" coordorigin="7148,543" coordsize="22,149" path="m7169,585l7150,585,7150,692,7169,692,7169,585e" filled="t" fillcolor="#383336" stroked="f">
                <v:path arrowok="t"/>
                <v:fill/>
              </v:shape>
              <v:shape style="position:absolute;left:7148;top:543;width:22;height:149" coordorigin="7148,543" coordsize="22,149" path="m7167,543l7153,543,7148,549,7148,562,7152,567,7167,567,7172,562,7172,555,7172,549,7167,543e" filled="t" fillcolor="#383336" stroked="f">
                <v:path arrowok="t"/>
                <v:fill/>
              </v:shape>
            </v:group>
            <v:group style="position:absolute;left:7201;top:583;width:92;height:109" coordorigin="7201,583" coordsize="92,109">
              <v:shape style="position:absolute;left:7201;top:583;width:92;height:109" coordorigin="7201,583" coordsize="92,109" path="m7218,585l7201,585,7201,594,7201,599,7201,692,7221,692,7221,625,7221,621,7222,619,7225,608,7231,603,7219,603,7218,585e" filled="t" fillcolor="#383336" stroked="f">
                <v:path arrowok="t"/>
                <v:fill/>
              </v:shape>
              <v:shape style="position:absolute;left:7201;top:583;width:92;height:109" coordorigin="7201,583" coordsize="92,109" path="m7284,599l7266,599,7273,613,7273,692,7292,692,7286,601,7284,599e" filled="t" fillcolor="#383336" stroked="f">
                <v:path arrowok="t"/>
                <v:fill/>
              </v:shape>
              <v:shape style="position:absolute;left:7201;top:583;width:92;height:109" coordorigin="7201,583" coordsize="92,109" path="m7254,583l7232,589,7219,603,7231,603,7235,599,7284,599,7271,587,7254,583e" filled="t" fillcolor="#383336" stroked="f">
                <v:path arrowok="t"/>
                <v:fill/>
              </v:shape>
            </v:group>
            <v:group style="position:absolute;left:7317;top:583;width:99;height:154" coordorigin="7317,583" coordsize="99,154">
              <v:shape style="position:absolute;left:7317;top:583;width:99;height:154" coordorigin="7317,583" coordsize="99,154" path="m7330,714l7327,731,7344,736,7368,738,7386,733,7399,723,7348,723,7337,719,7330,714e" filled="t" fillcolor="#383336" stroked="f">
                <v:path arrowok="t"/>
                <v:fill/>
              </v:shape>
              <v:shape style="position:absolute;left:7317;top:583;width:99;height:154" coordorigin="7317,583" coordsize="99,154" path="m7414,674l7396,674,7394,700,7382,718,7361,723,7399,723,7405,718,7412,701,7414,677,7414,674e" filled="t" fillcolor="#383336" stroked="f">
                <v:path arrowok="t"/>
                <v:fill/>
              </v:shape>
              <v:shape style="position:absolute;left:7317;top:583;width:99;height:154" coordorigin="7317,583" coordsize="99,154" path="m7361,583l7344,588,7330,601,7320,621,7317,651,7325,672,7340,686,7361,691,7378,691,7389,684,7393,677,7379,677,7364,677,7348,670,7339,652,7337,624,7348,605,7367,598,7394,598,7385,589,7361,583e" filled="t" fillcolor="#383336" stroked="f">
                <v:path arrowok="t"/>
                <v:fill/>
              </v:shape>
              <v:shape style="position:absolute;left:7317;top:583;width:99;height:154" coordorigin="7317,583" coordsize="99,154" path="m7394,598l7381,598,7391,607,7394,619,7395,621,7395,651,7395,654,7390,669,7379,677,7393,677,7395,674,7414,674,7414,601,7397,601,7397,601,7394,598e" filled="t" fillcolor="#383336" stroked="f">
                <v:path arrowok="t"/>
                <v:fill/>
              </v:shape>
              <v:shape style="position:absolute;left:7317;top:583;width:99;height:154" coordorigin="7317,583" coordsize="99,154" path="m7415,585l7398,585,7397,601,7414,601,7415,58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1.415649pt;margin-top:26.24931pt;width:30.776136pt;height:8.96795pt;mso-position-horizontal-relative:page;mso-position-vertical-relative:paragraph;z-index:-1640" coordorigin="9228,525" coordsize="616,179">
            <v:group style="position:absolute;left:9238;top:543;width:119;height:150" coordorigin="9238,543" coordsize="119,150">
              <v:shape style="position:absolute;left:9238;top:543;width:119;height:150" coordorigin="9238,543" coordsize="119,150" path="m9278,543l9257,543,9238,546,9243,692,9260,693,9286,693,9307,689,9325,682,9330,678,9269,678,9262,678,9257,677,9257,560,9263,559,9270,558,9335,558,9322,550,9302,544,9278,543e" filled="t" fillcolor="#383336" stroked="f">
                <v:path arrowok="t"/>
                <v:fill/>
              </v:shape>
              <v:shape style="position:absolute;left:9238;top:543;width:119;height:150" coordorigin="9238,543" coordsize="119,150" path="m9335,558l9270,558,9295,559,9315,566,9329,580,9337,600,9339,627,9333,648,9320,665,9302,674,9277,678,9330,678,9340,670,9349,659,9355,643,9358,621,9357,592,9350,574,9337,559,9335,558e" filled="t" fillcolor="#383336" stroked="f">
                <v:path arrowok="t"/>
                <v:fill/>
              </v:shape>
            </v:group>
            <v:group style="position:absolute;left:9380;top:584;width:92;height:110" coordorigin="9380,584" coordsize="92,110">
              <v:shape style="position:absolute;left:9380;top:584;width:92;height:110" coordorigin="9380,584" coordsize="92,110" path="m9416,584l9400,592,9388,607,9381,629,9380,659,9390,678,9406,690,9430,694,9447,694,9458,691,9465,688,9462,677,9447,677,9420,677,9403,666,9396,642,9471,642,9471,640,9471,637,9471,628,9453,628,9397,624,9406,606,9428,597,9455,597,9445,589,9416,584e" filled="t" fillcolor="#383336" stroked="f">
                <v:path arrowok="t"/>
                <v:fill/>
              </v:shape>
              <v:shape style="position:absolute;left:9380;top:584;width:92;height:110" coordorigin="9380,584" coordsize="92,110" path="m9460,674l9447,677,9462,677,9460,674e" filled="t" fillcolor="#383336" stroked="f">
                <v:path arrowok="t"/>
                <v:fill/>
              </v:shape>
              <v:shape style="position:absolute;left:9380;top:584;width:92;height:110" coordorigin="9380,584" coordsize="92,110" path="m9455,597l9428,597,9448,609,9453,628,9471,628,9470,620,9462,603,9455,597e" filled="t" fillcolor="#383336" stroked="f">
                <v:path arrowok="t"/>
                <v:fill/>
              </v:shape>
            </v:group>
            <v:group style="position:absolute;left:9483;top:560;width:62;height:134" coordorigin="9483,560" coordsize="62,134">
              <v:shape style="position:absolute;left:9483;top:560;width:62;height:134" coordorigin="9483,560" coordsize="62,134" path="m9519,600l9500,600,9500,671,9502,680,9507,686,9512,691,9519,694,9536,694,9541,693,9545,691,9544,678,9522,678,9519,671,9519,600e" filled="t" fillcolor="#383336" stroked="f">
                <v:path arrowok="t"/>
                <v:fill/>
              </v:shape>
              <v:shape style="position:absolute;left:9483;top:560;width:62;height:134" coordorigin="9483,560" coordsize="62,134" path="m9544,677l9541,678,9538,678,9544,678,9544,677e" filled="t" fillcolor="#383336" stroked="f">
                <v:path arrowok="t"/>
                <v:fill/>
              </v:shape>
              <v:shape style="position:absolute;left:9483;top:560;width:62;height:134" coordorigin="9483,560" coordsize="62,134" path="m9546,585l9483,585,9483,600,9546,600,9546,585e" filled="t" fillcolor="#383336" stroked="f">
                <v:path arrowok="t"/>
                <v:fill/>
              </v:shape>
              <v:shape style="position:absolute;left:9483;top:560;width:62;height:134" coordorigin="9483,560" coordsize="62,134" path="m9519,560l9500,566,9500,585,9519,585,9519,560e" filled="t" fillcolor="#383336" stroked="f">
                <v:path arrowok="t"/>
                <v:fill/>
              </v:shape>
            </v:group>
            <v:group style="position:absolute;left:9560;top:583;width:85;height:111" coordorigin="9560,583" coordsize="85,111">
              <v:shape style="position:absolute;left:9560;top:583;width:85;height:111" coordorigin="9560,583" coordsize="85,111" path="m9633,597l9621,597,9624,613,9624,622,9598,626,9577,634,9564,648,9560,669,9570,687,9592,694,9607,694,9619,687,9624,680,9587,680,9579,674,9582,650,9600,640,9624,638,9641,638,9640,606,9633,597e" filled="t" fillcolor="#383336" stroked="f">
                <v:path arrowok="t"/>
                <v:fill/>
              </v:shape>
              <v:shape style="position:absolute;left:9560;top:583;width:85;height:111" coordorigin="9560,583" coordsize="85,111" path="m9643,679l9626,679,9627,692,9645,692,9643,685,9643,679e" filled="t" fillcolor="#383336" stroked="f">
                <v:path arrowok="t"/>
                <v:fill/>
              </v:shape>
              <v:shape style="position:absolute;left:9560;top:583;width:85;height:111" coordorigin="9560,583" coordsize="85,111" path="m9641,638l9624,638,9624,658,9624,660,9620,671,9611,680,9624,680,9625,679,9643,679,9643,666,9641,638e" filled="t" fillcolor="#383336" stroked="f">
                <v:path arrowok="t"/>
                <v:fill/>
              </v:shape>
              <v:shape style="position:absolute;left:9560;top:583;width:85;height:111" coordorigin="9560,583" coordsize="85,111" path="m9602,583l9589,583,9576,587,9567,592,9572,605,9579,600,9590,597,9633,597,9628,590,9602,583e" filled="t" fillcolor="#383336" stroked="f">
                <v:path arrowok="t"/>
                <v:fill/>
              </v:shape>
            </v:group>
            <v:group style="position:absolute;left:9672;top:543;width:22;height:149" coordorigin="9672,543" coordsize="22,149">
              <v:shape style="position:absolute;left:9672;top:543;width:22;height:149" coordorigin="9672,543" coordsize="22,149" path="m9694,585l9674,585,9674,692,9694,692,9694,585e" filled="t" fillcolor="#383336" stroked="f">
                <v:path arrowok="t"/>
                <v:fill/>
              </v:shape>
              <v:shape style="position:absolute;left:9672;top:543;width:22;height:149" coordorigin="9672,543" coordsize="22,149" path="m9691,543l9677,543,9672,549,9672,562,9677,567,9691,567,9696,562,9696,555,9696,549,9691,543e" filled="t" fillcolor="#383336" stroked="f">
                <v:path arrowok="t"/>
                <v:fill/>
              </v:shape>
            </v:group>
            <v:group style="position:absolute;left:9735;top:536;width:2;height:156" coordorigin="9735,536" coordsize="2,156">
              <v:shape style="position:absolute;left:9735;top:536;width:2;height:156" coordorigin="9735,536" coordsize="0,156" path="m9735,536l9735,692e" filled="f" stroked="t" strokeweight="1.0692pt" strokecolor="#383336">
                <v:path arrowok="t"/>
              </v:shape>
            </v:group>
            <v:group style="position:absolute;left:9773;top:583;width:61;height:109" coordorigin="9773,583" coordsize="61,109">
              <v:shape style="position:absolute;left:9773;top:583;width:61;height:109" coordorigin="9773,583" coordsize="61,109" path="m9775,672l9774,689,9789,692,9817,692,9834,680,9791,680,9781,676,9775,672e" filled="t" fillcolor="#383336" stroked="f">
                <v:path arrowok="t"/>
                <v:fill/>
              </v:shape>
              <v:shape style="position:absolute;left:9773;top:583;width:61;height:109" coordorigin="9773,583" coordsize="61,109" path="m9821,583l9798,584,9780,596,9773,615,9780,632,9801,644,9816,650,9821,655,9821,673,9814,680,9834,680,9840,659,9832,642,9812,630,9798,625,9792,621,9792,604,9798,598,9833,598,9836,590,9830,586,9821,583e" filled="t" fillcolor="#383336" stroked="f">
                <v:path arrowok="t"/>
                <v:fill/>
              </v:shape>
              <v:shape style="position:absolute;left:9773;top:583;width:61;height:109" coordorigin="9773,583" coordsize="61,109" path="m9833,598l9819,598,9827,601,9831,604,9833,598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w w:val="98"/>
        </w:rPr>
        <w:t>1.6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8"/>
          <w:w w:val="100"/>
        </w:rPr>
        <w:pict>
          <v:shape style="width:325.852629pt;height:13.1035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5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45.203018" w:type="dxa"/>
      </w:tblPr>
      <w:tblGrid/>
      <w:tr>
        <w:trPr>
          <w:trHeight w:val="563" w:hRule="exact"/>
        </w:trPr>
        <w:tc>
          <w:tcPr>
            <w:tcW w:w="72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444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212.855847pt;height:11.475pt;mso-position-horizontal-relative:char;mso-position-vertical-relative:line" type="#_x0000_t75">
                  <v:imagedata r:id="rId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</w:tc>
        <w:tc>
          <w:tcPr>
            <w:tcW w:w="172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305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13" w:hRule="exact"/>
        </w:trPr>
        <w:tc>
          <w:tcPr>
            <w:tcW w:w="72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444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72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305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13" w:hRule="exact"/>
        </w:trPr>
        <w:tc>
          <w:tcPr>
            <w:tcW w:w="72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444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72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305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540" w:hRule="exact"/>
        </w:trPr>
        <w:tc>
          <w:tcPr>
            <w:tcW w:w="72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444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72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305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</w:tbl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97" w:lineRule="exact"/>
        <w:ind w:left="1156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shape style="position:absolute;margin-left:78.956528pt;margin-top:2.717482pt;width:419.290319pt;height:28.8468pt;mso-position-horizontal-relative:page;mso-position-vertical-relative:paragraph;z-index:-1638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1.7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51" w:lineRule="exact"/>
        <w:ind w:left="2038" w:right="-20"/>
        <w:jc w:val="left"/>
        <w:tabs>
          <w:tab w:pos="6460" w:val="left"/>
          <w:tab w:pos="93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57.90155pt;margin-top:-9.80402pt;width:120.985371pt;height:24.3114pt;mso-position-horizontal-relative:page;mso-position-vertical-relative:paragraph;z-index:-1637" coordorigin="1158,-196" coordsize="2420,486">
            <v:shape style="position:absolute;left:1158;top:-196;width:2420;height:445" type="#_x0000_t75">
              <v:imagedata r:id="rId33" o:title=""/>
            </v:shape>
            <v:group style="position:absolute;left:1174;top:78;width:159;height:159" coordorigin="1174,78" coordsize="159,159">
              <v:shape style="position:absolute;left:1174;top:78;width:159;height:159" coordorigin="1174,78" coordsize="159,159" path="m1333,78l1174,78,1174,237,1333,237,1333,215,1195,215,1195,99,1333,99,1333,78e" filled="t" fillcolor="#383336" stroked="f">
                <v:path arrowok="t"/>
                <v:fill/>
              </v:shape>
              <v:shape style="position:absolute;left:1174;top:78;width:159;height:159" coordorigin="1174,78" coordsize="159,159" path="m1333,99l1312,99,1312,215,1333,215,1333,99e" filled="t" fillcolor="#383336" stroked="f">
                <v:path arrowok="t"/>
                <v:fill/>
              </v:shape>
            </v:group>
            <v:group style="position:absolute;left:1558;top:88;width:109;height:150" coordorigin="1558,88" coordsize="109,150">
              <v:shape style="position:absolute;left:1558;top:88;width:109;height:150" coordorigin="1558,88" coordsize="109,150" path="m1578,88l1558,88,1559,186,1565,210,1577,227,1595,236,1618,239,1638,234,1654,222,1655,219,1595,219,1583,204,1578,176,1578,88e" filled="t" fillcolor="#383336" stroked="f">
                <v:path arrowok="t"/>
                <v:fill/>
              </v:shape>
              <v:shape style="position:absolute;left:1558;top:88;width:109;height:150" coordorigin="1558,88" coordsize="109,150" path="m1668,88l1648,88,1647,193,1638,210,1622,218,1595,219,1655,219,1664,202,1668,176,1668,88e" filled="t" fillcolor="#383336" stroked="f">
                <v:path arrowok="t"/>
                <v:fill/>
              </v:shape>
            </v:group>
            <v:group style="position:absolute;left:1699;top:128;width:100;height:152" coordorigin="1699,128" coordsize="100,152">
              <v:shape style="position:absolute;left:1699;top:128;width:100;height:152" coordorigin="1699,128" coordsize="100,152" path="m1717,130l1699,130,1700,148,1700,280,1719,280,1719,222,1734,222,1719,172,1720,169,1721,165,1733,149,1736,148,1718,148,1717,130e" filled="t" fillcolor="#383336" stroked="f">
                <v:path arrowok="t"/>
                <v:fill/>
              </v:shape>
              <v:shape style="position:absolute;left:1699;top:128;width:100;height:152" coordorigin="1699,128" coordsize="100,152" path="m1734,222l1719,222,1722,225,1736,235,1760,238,1776,232,1784,224,1736,224,1734,222e" filled="t" fillcolor="#383336" stroked="f">
                <v:path arrowok="t"/>
                <v:fill/>
              </v:shape>
              <v:shape style="position:absolute;left:1699;top:128;width:100;height:152" coordorigin="1699,128" coordsize="100,152" path="m1788,143l1754,143,1769,151,1778,169,1780,196,1780,199,1769,217,1749,224,1784,224,1789,219,1797,197,1799,166,1790,145,1788,143e" filled="t" fillcolor="#383336" stroked="f">
                <v:path arrowok="t"/>
                <v:fill/>
              </v:shape>
              <v:shape style="position:absolute;left:1699;top:128;width:100;height:152" coordorigin="1699,128" coordsize="100,152" path="m1752,128l1732,134,1718,148,1736,148,1754,143,1788,143,1774,132,1752,128e" filled="t" fillcolor="#383336" stroked="f">
                <v:path arrowok="t"/>
                <v:fill/>
              </v:shape>
            </v:group>
            <v:group style="position:absolute;left:1813;top:105;width:62;height:134" coordorigin="1813,105" coordsize="62,134">
              <v:shape style="position:absolute;left:1813;top:105;width:62;height:134" coordorigin="1813,105" coordsize="62,134" path="m1849,145l1830,145,1830,215,1832,225,1837,231,1842,236,1849,239,1866,239,1872,238,1875,236,1875,223,1853,223,1849,215,1849,145e" filled="t" fillcolor="#383336" stroked="f">
                <v:path arrowok="t"/>
                <v:fill/>
              </v:shape>
              <v:shape style="position:absolute;left:1813;top:105;width:62;height:134" coordorigin="1813,105" coordsize="62,134" path="m1875,222l1872,222,1869,223,1875,223,1875,222e" filled="t" fillcolor="#383336" stroked="f">
                <v:path arrowok="t"/>
                <v:fill/>
              </v:shape>
              <v:shape style="position:absolute;left:1813;top:105;width:62;height:134" coordorigin="1813,105" coordsize="62,134" path="m1877,130l1813,130,1813,145,1877,145,1877,130e" filled="t" fillcolor="#383336" stroked="f">
                <v:path arrowok="t"/>
                <v:fill/>
              </v:shape>
              <v:shape style="position:absolute;left:1813;top:105;width:62;height:134" coordorigin="1813,105" coordsize="62,134" path="m1849,105l1830,110,1830,130,1849,130,1849,105e" filled="t" fillcolor="#383336" stroked="f">
                <v:path arrowok="t"/>
                <v:fill/>
              </v:shape>
            </v:group>
            <v:group style="position:absolute;left:1890;top:128;width:103;height:108" coordorigin="1890,128" coordsize="103,108">
              <v:shape style="position:absolute;left:1890;top:128;width:103;height:108" coordorigin="1890,128" coordsize="103,108" path="m1937,128l1918,133,1903,146,1893,166,1890,194,1897,213,1910,227,1930,235,1958,236,1976,226,1979,222,1929,222,1914,207,1909,184,1909,178,1915,161,1930,149,1957,147,1981,147,1979,143,1961,132,1937,128e" filled="t" fillcolor="#383336" stroked="f">
                <v:path arrowok="t"/>
                <v:fill/>
              </v:shape>
              <v:shape style="position:absolute;left:1890;top:128;width:103;height:108" coordorigin="1890,128" coordsize="103,108" path="m1981,147l1957,147,1970,163,1974,186,1968,206,1953,219,1929,222,1979,222,1988,209,1993,182,1990,161,1981,14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027893pt;margin-top:3.87863pt;width:7.9489pt;height:7.9489pt;mso-position-horizontal-relative:page;mso-position-vertical-relative:paragraph;z-index:-1636" coordorigin="3641,78" coordsize="159,159">
            <v:shape style="position:absolute;left:3641;top:78;width:159;height:159" coordorigin="3641,78" coordsize="159,159" path="m3800,78l3641,78,3641,237,3800,237,3800,215,3662,215,3662,99,3800,99,3800,78e" filled="t" fillcolor="#383336" stroked="f">
              <v:path arrowok="t"/>
              <v:fill/>
            </v:shape>
            <v:shape style="position:absolute;left:3641;top:78;width:159;height:159" coordorigin="3641,78" coordsize="159,159" path="m3800,99l3778,99,3778,215,3800,215,3800,99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81.195709pt;margin-top:3.87863pt;width:7.9492pt;height:7.9489pt;mso-position-horizontal-relative:page;mso-position-vertical-relative:paragraph;z-index:-1635" coordorigin="5624,78" coordsize="159,159">
            <v:shape style="position:absolute;left:5624;top:78;width:159;height:159" coordorigin="5624,78" coordsize="159,159" path="m5783,78l5624,78,5624,237,5783,237,5783,215,5645,215,5645,99,5783,99,5783,78e" filled="t" fillcolor="#383336" stroked="f">
              <v:path arrowok="t"/>
              <v:fill/>
            </v:shape>
            <v:shape style="position:absolute;left:5624;top:78;width:159;height:159" coordorigin="5624,78" coordsize="159,159" path="m5783,99l5762,99,5762,215,5783,215,5783,99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8.589661pt;margin-top:3.913481pt;width:22.74920pt;height:10.5939pt;mso-position-horizontal-relative:page;mso-position-vertical-relative:paragraph;z-index:-1634" coordorigin="5972,78" coordsize="455,212">
            <v:group style="position:absolute;left:5982;top:88;width:109;height:150" coordorigin="5982,88" coordsize="109,150">
              <v:shape style="position:absolute;left:5982;top:88;width:109;height:150" coordorigin="5982,88" coordsize="109,150" path="m6001,88l5982,88,5982,186,5988,210,6000,227,6018,236,6041,239,6061,234,6077,222,6079,219,6019,219,6006,204,6001,176,6001,88e" filled="t" fillcolor="#383336" stroked="f">
                <v:path arrowok="t"/>
                <v:fill/>
              </v:shape>
              <v:shape style="position:absolute;left:5982;top:88;width:109;height:150" coordorigin="5982,88" coordsize="109,150" path="m6091,88l6072,88,6070,193,6062,210,6045,218,6019,219,6079,219,6087,202,6091,176,6091,88e" filled="t" fillcolor="#383336" stroked="f">
                <v:path arrowok="t"/>
                <v:fill/>
              </v:shape>
            </v:group>
            <v:group style="position:absolute;left:6123;top:128;width:100;height:152" coordorigin="6123,128" coordsize="100,152">
              <v:shape style="position:absolute;left:6123;top:128;width:100;height:152" coordorigin="6123,128" coordsize="100,152" path="m6140,130l6123,130,6124,148,6124,280,6143,280,6143,222,6157,222,6143,172,6143,169,6145,165,6156,149,6160,148,6141,148,6140,130e" filled="t" fillcolor="#383336" stroked="f">
                <v:path arrowok="t"/>
                <v:fill/>
              </v:shape>
              <v:shape style="position:absolute;left:6123;top:128;width:100;height:152" coordorigin="6123,128" coordsize="100,152" path="m6157,222l6143,222,6145,225,6159,235,6184,238,6199,232,6207,224,6159,224,6157,222e" filled="t" fillcolor="#383336" stroked="f">
                <v:path arrowok="t"/>
                <v:fill/>
              </v:shape>
              <v:shape style="position:absolute;left:6123;top:128;width:100;height:152" coordorigin="6123,128" coordsize="100,152" path="m6211,143l6178,143,6193,151,6201,169,6203,196,6203,199,6192,217,6173,224,6207,224,6212,219,6220,197,6223,166,6213,145,6211,143e" filled="t" fillcolor="#383336" stroked="f">
                <v:path arrowok="t"/>
                <v:fill/>
              </v:shape>
              <v:shape style="position:absolute;left:6123;top:128;width:100;height:152" coordorigin="6123,128" coordsize="100,152" path="m6176,128l6156,134,6142,148,6160,148,6178,143,6211,143,6197,132,6176,128e" filled="t" fillcolor="#383336" stroked="f">
                <v:path arrowok="t"/>
                <v:fill/>
              </v:shape>
            </v:group>
            <v:group style="position:absolute;left:6237;top:105;width:62;height:134" coordorigin="6237,105" coordsize="62,134">
              <v:shape style="position:absolute;left:6237;top:105;width:62;height:134" coordorigin="6237,105" coordsize="62,134" path="m6272,145l6253,145,6253,215,6255,225,6261,231,6265,236,6273,239,6289,239,6295,238,6299,236,6298,223,6276,223,6272,215,6272,145e" filled="t" fillcolor="#383336" stroked="f">
                <v:path arrowok="t"/>
                <v:fill/>
              </v:shape>
              <v:shape style="position:absolute;left:6237;top:105;width:62;height:134" coordorigin="6237,105" coordsize="62,134" path="m6298,222l6295,222,6292,223,6298,223,6298,222e" filled="t" fillcolor="#383336" stroked="f">
                <v:path arrowok="t"/>
                <v:fill/>
              </v:shape>
              <v:shape style="position:absolute;left:6237;top:105;width:62;height:134" coordorigin="6237,105" coordsize="62,134" path="m6300,130l6237,130,6237,145,6300,145,6300,130e" filled="t" fillcolor="#383336" stroked="f">
                <v:path arrowok="t"/>
                <v:fill/>
              </v:shape>
              <v:shape style="position:absolute;left:6237;top:105;width:62;height:134" coordorigin="6237,105" coordsize="62,134" path="m6272,105l6253,110,6253,130,6272,130,6272,105e" filled="t" fillcolor="#383336" stroked="f">
                <v:path arrowok="t"/>
                <v:fill/>
              </v:shape>
            </v:group>
            <v:group style="position:absolute;left:6313;top:128;width:103;height:108" coordorigin="6313,128" coordsize="103,108">
              <v:shape style="position:absolute;left:6313;top:128;width:103;height:108" coordorigin="6313,128" coordsize="103,108" path="m6360,128l6341,133,6326,146,6317,166,6313,194,6320,213,6333,227,6354,235,6381,236,6399,226,6402,222,6352,222,6338,207,6332,184,6333,178,6338,161,6353,149,6380,146,6404,146,6402,143,6384,132,6360,128e" filled="t" fillcolor="#383336" stroked="f">
                <v:path arrowok="t"/>
                <v:fill/>
              </v:shape>
              <v:shape style="position:absolute;left:6313;top:128;width:103;height:108" coordorigin="6313,128" coordsize="103,108" path="m6404,146l6380,146,6393,163,6397,186,6391,206,6377,219,6352,222,6402,222,6412,209,6417,182,6413,161,6404,14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7.256531pt;margin-top:5.88328pt;width:23.509111pt;height:6.5673pt;mso-position-horizontal-relative:page;mso-position-vertical-relative:paragraph;z-index:-1633" coordorigin="6745,118" coordsize="470,131">
            <v:group style="position:absolute;left:6755;top:130;width:81;height:109" coordorigin="6755,130" coordsize="81,109">
              <v:shape style="position:absolute;left:6755;top:130;width:81;height:109" coordorigin="6755,130" coordsize="81,109" path="m6821,130l6764,153,6755,204,6766,222,6783,235,6806,239,6820,239,6831,235,6836,233,6834,223,6820,223,6801,222,6786,214,6777,196,6775,166,6788,150,6810,143,6833,143,6835,133,6821,130e" filled="t" fillcolor="#383336" stroked="f">
                <v:path arrowok="t"/>
                <v:fill/>
              </v:shape>
              <v:shape style="position:absolute;left:6755;top:130;width:81;height:109" coordorigin="6755,130" coordsize="81,109" path="m6833,218l6827,221,6820,223,6834,223,6833,218e" filled="t" fillcolor="#383336" stroked="f">
                <v:path arrowok="t"/>
                <v:fill/>
              </v:shape>
              <v:shape style="position:absolute;left:6755;top:130;width:81;height:109" coordorigin="6755,130" coordsize="81,109" path="m6833,143l6820,143,6827,146,6832,148,6833,143e" filled="t" fillcolor="#383336" stroked="f">
                <v:path arrowok="t"/>
                <v:fill/>
              </v:shape>
            </v:group>
            <v:group style="position:absolute;left:6858;top:128;width:54;height:109" coordorigin="6858,128" coordsize="54,109">
              <v:shape style="position:absolute;left:6858;top:128;width:54;height:109" coordorigin="6858,128" coordsize="54,109" path="m6875,130l6858,130,6858,140,6859,146,6859,237,6878,237,6878,177,6879,171,6881,156,6886,151,6875,151,6875,130e" filled="t" fillcolor="#383336" stroked="f">
                <v:path arrowok="t"/>
                <v:fill/>
              </v:shape>
              <v:shape style="position:absolute;left:6858;top:128;width:54;height:109" coordorigin="6858,128" coordsize="54,109" path="m6908,128l6893,128,6881,137,6876,151,6886,151,6891,146,6911,146,6911,128,6910,128,6908,128e" filled="t" fillcolor="#383336" stroked="f">
                <v:path arrowok="t"/>
                <v:fill/>
              </v:shape>
              <v:shape style="position:absolute;left:6858;top:128;width:54;height:109" coordorigin="6858,128" coordsize="54,109" path="m6911,146l6907,146,6909,146,6911,147,6911,146e" filled="t" fillcolor="#383336" stroked="f">
                <v:path arrowok="t"/>
                <v:fill/>
              </v:shape>
            </v:group>
            <v:group style="position:absolute;left:6921;top:128;width:103;height:108" coordorigin="6921,128" coordsize="103,108">
              <v:shape style="position:absolute;left:6921;top:128;width:103;height:108" coordorigin="6921,128" coordsize="103,108" path="m6968,128l6949,133,6934,146,6925,166,6921,194,6928,213,6941,227,6962,235,6989,236,7007,226,7010,222,6960,222,6946,207,6940,184,6941,178,6946,161,6961,149,6988,146,7012,146,7010,143,6992,132,6968,128e" filled="t" fillcolor="#383336" stroked="f">
                <v:path arrowok="t"/>
                <v:fill/>
              </v:shape>
              <v:shape style="position:absolute;left:6921;top:128;width:103;height:108" coordorigin="6921,128" coordsize="103,108" path="m7012,146l6988,146,7001,163,7005,186,6999,206,6985,219,6960,222,7010,222,7020,209,7025,182,7021,161,7012,146e" filled="t" fillcolor="#383336" stroked="f">
                <v:path arrowok="t"/>
                <v:fill/>
              </v:shape>
            </v:group>
            <v:group style="position:absolute;left:7048;top:128;width:54;height:109" coordorigin="7048,128" coordsize="54,109">
              <v:shape style="position:absolute;left:7048;top:128;width:54;height:109" coordorigin="7048,128" coordsize="54,109" path="m7065,130l7048,130,7049,140,7049,146,7049,237,7068,237,7068,177,7069,173,7069,171,7072,156,7077,151,7066,151,7065,130e" filled="t" fillcolor="#383336" stroked="f">
                <v:path arrowok="t"/>
                <v:fill/>
              </v:shape>
              <v:shape style="position:absolute;left:7048;top:128;width:54;height:109" coordorigin="7048,128" coordsize="54,109" path="m7099,128l7083,128,7072,137,7067,151,7077,151,7082,146,7102,146,7102,128,7100,128,7099,128e" filled="t" fillcolor="#383336" stroked="f">
                <v:path arrowok="t"/>
                <v:fill/>
              </v:shape>
              <v:shape style="position:absolute;left:7048;top:128;width:54;height:109" coordorigin="7048,128" coordsize="54,109" path="m7102,146l7098,146,7100,146,7102,147,7102,146e" filled="t" fillcolor="#383336" stroked="f">
                <v:path arrowok="t"/>
                <v:fill/>
              </v:shape>
            </v:group>
            <v:group style="position:absolute;left:7114;top:129;width:92;height:110" coordorigin="7114,129" coordsize="92,110">
              <v:shape style="position:absolute;left:7114;top:129;width:92;height:110" coordorigin="7114,129" coordsize="92,110" path="m7150,129l7134,137,7122,152,7115,174,7114,203,7123,222,7140,235,7164,239,7181,239,7192,235,7199,232,7195,222,7181,222,7154,222,7137,210,7130,187,7205,187,7205,185,7205,182,7205,173,7187,173,7131,168,7140,150,7162,142,7189,142,7179,134,7150,129e" filled="t" fillcolor="#383336" stroked="f">
                <v:path arrowok="t"/>
                <v:fill/>
              </v:shape>
              <v:shape style="position:absolute;left:7114;top:129;width:92;height:110" coordorigin="7114,129" coordsize="92,110" path="m7194,219l7181,222,7195,222,7194,219e" filled="t" fillcolor="#383336" stroked="f">
                <v:path arrowok="t"/>
                <v:fill/>
              </v:shape>
              <v:shape style="position:absolute;left:7114;top:129;width:92;height:110" coordorigin="7114,129" coordsize="92,110" path="m7189,142l7162,142,7182,153,7187,173,7205,173,7204,165,7196,147,7189,142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82.697906pt;margin-top:3.87863pt;width:7.948pt;height:7.9489pt;mso-position-horizontal-relative:page;mso-position-vertical-relative:paragraph;z-index:-1632" coordorigin="7654,78" coordsize="159,159">
            <v:shape style="position:absolute;left:7654;top:78;width:159;height:159" coordorigin="7654,78" coordsize="159,159" path="m7813,78l7654,78,7654,237,7813,237,7813,215,7675,215,7675,99,7813,99,7813,78e" filled="t" fillcolor="#383336" stroked="f">
              <v:path arrowok="t"/>
              <v:fill/>
            </v:shape>
            <v:shape style="position:absolute;left:7654;top:78;width:159;height:159" coordorigin="7654,78" coordsize="159,159" path="m7813,99l7792,99,7792,215,7813,215,7813,99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17.906158pt;margin-top:3.516881pt;width:47.0217pt;height:8.9337pt;mso-position-horizontal-relative:page;mso-position-vertical-relative:paragraph;z-index:-1631" coordorigin="8358,70" coordsize="940,179">
            <v:group style="position:absolute;left:8368;top:88;width:151;height:148" coordorigin="8368,88" coordsize="151,148">
              <v:shape style="position:absolute;left:8368;top:88;width:151;height:148" coordorigin="8368,88" coordsize="151,148" path="m8403,88l8378,88,8368,237,8386,237,8391,165,8392,144,8393,125,8393,107,8410,107,8403,88e" filled="t" fillcolor="#383336" stroked="f">
                <v:path arrowok="t"/>
                <v:fill/>
              </v:shape>
              <v:shape style="position:absolute;left:8368;top:88;width:151;height:148" coordorigin="8368,88" coordsize="151,148" path="m8511,107l8494,107,8495,111,8495,130,8496,151,8497,173,8501,237,8519,237,8511,107e" filled="t" fillcolor="#383336" stroked="f">
                <v:path arrowok="t"/>
                <v:fill/>
              </v:shape>
              <v:shape style="position:absolute;left:8368;top:88;width:151;height:148" coordorigin="8368,88" coordsize="151,148" path="m8410,107l8393,107,8394,108,8398,126,8404,145,8411,165,8435,236,8449,236,8459,210,8444,210,8440,199,8435,180,8428,160,8410,107e" filled="t" fillcolor="#383336" stroked="f">
                <v:path arrowok="t"/>
                <v:fill/>
              </v:shape>
              <v:shape style="position:absolute;left:8368;top:88;width:151;height:148" coordorigin="8368,88" coordsize="151,148" path="m8510,88l8486,88,8455,173,8449,192,8444,210,8459,210,8482,144,8489,125,8494,107,8511,107,8510,88e" filled="t" fillcolor="#383336" stroked="f">
                <v:path arrowok="t"/>
                <v:fill/>
              </v:shape>
            </v:group>
            <v:group style="position:absolute;left:8543;top:128;width:103;height:108" coordorigin="8543,128" coordsize="103,108">
              <v:shape style="position:absolute;left:8543;top:128;width:103;height:108" coordorigin="8543,128" coordsize="103,108" path="m8589,128l8570,133,8556,146,8546,166,8543,194,8549,213,8563,227,8583,235,8610,236,8628,226,8631,222,8582,222,8567,207,8561,184,8562,178,8567,161,8582,149,8610,146,8633,146,8631,143,8613,132,8589,128e" filled="t" fillcolor="#383336" stroked="f">
                <v:path arrowok="t"/>
                <v:fill/>
              </v:shape>
              <v:shape style="position:absolute;left:8543;top:128;width:103;height:108" coordorigin="8543,128" coordsize="103,108" path="m8633,146l8610,146,8622,163,8626,186,8621,206,8606,219,8582,222,8631,222,8641,209,8646,182,8642,161,8633,146e" filled="t" fillcolor="#383336" stroked="f">
                <v:path arrowok="t"/>
                <v:fill/>
              </v:shape>
            </v:group>
            <v:group style="position:absolute;left:8669;top:128;width:54;height:109" coordorigin="8669,128" coordsize="54,109">
              <v:shape style="position:absolute;left:8669;top:128;width:54;height:109" coordorigin="8669,128" coordsize="54,109" path="m8686,130l8669,130,8670,140,8670,146,8670,237,8689,237,8689,177,8690,171,8693,156,8698,151,8687,151,8686,130e" filled="t" fillcolor="#383336" stroked="f">
                <v:path arrowok="t"/>
                <v:fill/>
              </v:shape>
              <v:shape style="position:absolute;left:8669;top:128;width:54;height:109" coordorigin="8669,128" coordsize="54,109" path="m8720,128l8704,128,8693,137,8688,151,8698,151,8703,146,8723,146,8723,128,8721,128,8720,128e" filled="t" fillcolor="#383336" stroked="f">
                <v:path arrowok="t"/>
                <v:fill/>
              </v:shape>
              <v:shape style="position:absolute;left:8669;top:128;width:54;height:109" coordorigin="8669,128" coordsize="54,109" path="m8723,146l8719,146,8721,146,8723,147,8723,146e" filled="t" fillcolor="#383336" stroked="f">
                <v:path arrowok="t"/>
                <v:fill/>
              </v:shape>
            </v:group>
            <v:group style="position:absolute;left:8735;top:129;width:92;height:110" coordorigin="8735,129" coordsize="92,110">
              <v:shape style="position:absolute;left:8735;top:129;width:92;height:110" coordorigin="8735,129" coordsize="92,110" path="m8771,129l8755,137,8743,152,8736,174,8735,203,8745,222,8762,235,8785,239,8802,239,8813,235,8820,232,8817,222,8802,222,8775,222,8758,210,8751,187,8826,187,8826,185,8826,182,8826,173,8808,173,8752,168,8761,150,8783,142,8810,142,8800,134,8771,129e" filled="t" fillcolor="#383336" stroked="f">
                <v:path arrowok="t"/>
                <v:fill/>
              </v:shape>
              <v:shape style="position:absolute;left:8735;top:129;width:92;height:110" coordorigin="8735,129" coordsize="92,110" path="m8815,219l8802,222,8817,222,8815,219e" filled="t" fillcolor="#383336" stroked="f">
                <v:path arrowok="t"/>
                <v:fill/>
              </v:shape>
              <v:shape style="position:absolute;left:8735;top:129;width:92;height:110" coordorigin="8735,129" coordsize="92,110" path="m8810,142l8783,142,8803,153,8808,173,8826,173,8825,165,8817,147,8810,142e" filled="t" fillcolor="#383336" stroked="f">
                <v:path arrowok="t"/>
                <v:fill/>
              </v:shape>
            </v:group>
            <v:group style="position:absolute;left:8885;top:105;width:62;height:134" coordorigin="8885,105" coordsize="62,134">
              <v:shape style="position:absolute;left:8885;top:105;width:62;height:134" coordorigin="8885,105" coordsize="62,134" path="m8920,145l8901,145,8901,215,8903,225,8909,231,8913,236,8921,239,8937,239,8943,238,8947,236,8946,223,8924,223,8920,215,8920,145e" filled="t" fillcolor="#383336" stroked="f">
                <v:path arrowok="t"/>
                <v:fill/>
              </v:shape>
              <v:shape style="position:absolute;left:8885;top:105;width:62;height:134" coordorigin="8885,105" coordsize="62,134" path="m8946,222l8943,222,8940,223,8946,223,8946,222e" filled="t" fillcolor="#383336" stroked="f">
                <v:path arrowok="t"/>
                <v:fill/>
              </v:shape>
              <v:shape style="position:absolute;left:8885;top:105;width:62;height:134" coordorigin="8885,105" coordsize="62,134" path="m8948,130l8885,130,8885,145,8948,145,8948,130e" filled="t" fillcolor="#383336" stroked="f">
                <v:path arrowok="t"/>
                <v:fill/>
              </v:shape>
              <v:shape style="position:absolute;left:8885;top:105;width:62;height:134" coordorigin="8885,105" coordsize="62,134" path="m8920,105l8901,110,8901,130,8920,130,8920,105e" filled="t" fillcolor="#383336" stroked="f">
                <v:path arrowok="t"/>
                <v:fill/>
              </v:shape>
            </v:group>
            <v:group style="position:absolute;left:8970;top:80;width:91;height:156" coordorigin="8970,80" coordsize="91,156">
              <v:shape style="position:absolute;left:8970;top:80;width:91;height:156" coordorigin="8970,80" coordsize="91,156" path="m8989,80l8970,80,8970,237,8989,237,8989,166,8990,163,8994,152,9000,147,8989,147,8989,80e" filled="t" fillcolor="#383336" stroked="f">
                <v:path arrowok="t"/>
                <v:fill/>
              </v:shape>
              <v:shape style="position:absolute;left:8970;top:80;width:91;height:156" coordorigin="8970,80" coordsize="91,156" path="m9052,144l9004,144,9017,144,9036,153,9041,175,9041,237,9060,237,9054,146,9052,144e" filled="t" fillcolor="#383336" stroked="f">
                <v:path arrowok="t"/>
                <v:fill/>
              </v:shape>
              <v:shape style="position:absolute;left:8970;top:80;width:91;height:156" coordorigin="8970,80" coordsize="91,156" path="m9023,128l9016,128,9009,130,9003,133,8998,136,8993,141,8990,147,9000,147,9004,144,9052,144,9040,131,9023,128e" filled="t" fillcolor="#383336" stroked="f">
                <v:path arrowok="t"/>
                <v:fill/>
              </v:shape>
            </v:group>
            <v:group style="position:absolute;left:9084;top:128;width:85;height:111" coordorigin="9084,128" coordsize="85,111">
              <v:shape style="position:absolute;left:9084;top:128;width:85;height:111" coordorigin="9084,128" coordsize="85,111" path="m9157,142l9145,142,9148,158,9148,167,9122,171,9101,179,9088,193,9084,213,9093,231,9116,239,9131,239,9143,232,9148,225,9111,225,9103,219,9106,195,9124,184,9148,182,9165,182,9164,151,9157,142e" filled="t" fillcolor="#383336" stroked="f">
                <v:path arrowok="t"/>
                <v:fill/>
              </v:shape>
              <v:shape style="position:absolute;left:9084;top:128;width:85;height:111" coordorigin="9084,128" coordsize="85,111" path="m9167,223l9149,223,9151,237,9168,237,9167,229,9167,223e" filled="t" fillcolor="#383336" stroked="f">
                <v:path arrowok="t"/>
                <v:fill/>
              </v:shape>
              <v:shape style="position:absolute;left:9084;top:128;width:85;height:111" coordorigin="9084,128" coordsize="85,111" path="m9165,182l9148,182,9148,203,9148,205,9147,207,9144,216,9135,225,9148,225,9149,223,9167,223,9167,211,9165,182e" filled="t" fillcolor="#383336" stroked="f">
                <v:path arrowok="t"/>
                <v:fill/>
              </v:shape>
              <v:shape style="position:absolute;left:9084;top:128;width:85;height:111" coordorigin="9084,128" coordsize="85,111" path="m9126,128l9113,128,9100,131,9091,137,9096,150,9103,145,9113,142,9157,142,9151,134,9126,128e" filled="t" fillcolor="#383336" stroked="f">
                <v:path arrowok="t"/>
                <v:fill/>
              </v:shape>
            </v:group>
            <v:group style="position:absolute;left:9197;top:128;width:92;height:109" coordorigin="9197,128" coordsize="92,109">
              <v:shape style="position:absolute;left:9197;top:128;width:92;height:109" coordorigin="9197,128" coordsize="92,109" path="m9214,130l9197,130,9198,139,9198,144,9198,237,9217,237,9217,169,9218,166,9219,164,9222,153,9227,148,9215,148,9214,130e" filled="t" fillcolor="#383336" stroked="f">
                <v:path arrowok="t"/>
                <v:fill/>
              </v:shape>
              <v:shape style="position:absolute;left:9197;top:128;width:92;height:109" coordorigin="9197,128" coordsize="92,109" path="m9280,144l9263,144,9269,158,9269,237,9289,237,9282,145,9280,144e" filled="t" fillcolor="#383336" stroked="f">
                <v:path arrowok="t"/>
                <v:fill/>
              </v:shape>
              <v:shape style="position:absolute;left:9197;top:128;width:92;height:109" coordorigin="9197,128" coordsize="92,109" path="m9250,128l9229,134,9216,148,9227,148,9232,144,9280,144,9267,131,9250,12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200592pt;margin-top:5.88328pt;width:23.507269pt;height:6.5673pt;mso-position-horizontal-relative:page;mso-position-vertical-relative:paragraph;z-index:-1630" coordorigin="9624,118" coordsize="470,131">
            <v:group style="position:absolute;left:9634;top:130;width:81;height:109" coordorigin="9634,130" coordsize="81,109">
              <v:shape style="position:absolute;left:9634;top:130;width:81;height:109" coordorigin="9634,130" coordsize="81,109" path="m9700,130l9643,153,9634,204,9644,222,9662,235,9684,239,9699,239,9710,235,9715,233,9713,223,9699,223,9680,222,9665,214,9656,196,9654,166,9666,150,9689,143,9712,143,9714,133,9700,130e" filled="t" fillcolor="#383336" stroked="f">
                <v:path arrowok="t"/>
                <v:fill/>
              </v:shape>
              <v:shape style="position:absolute;left:9634;top:130;width:81;height:109" coordorigin="9634,130" coordsize="81,109" path="m9712,218l9706,221,9699,223,9713,223,9712,218e" filled="t" fillcolor="#383336" stroked="f">
                <v:path arrowok="t"/>
                <v:fill/>
              </v:shape>
              <v:shape style="position:absolute;left:9634;top:130;width:81;height:109" coordorigin="9634,130" coordsize="81,109" path="m9712,143l9699,143,9706,146,9711,148,9712,143e" filled="t" fillcolor="#383336" stroked="f">
                <v:path arrowok="t"/>
                <v:fill/>
              </v:shape>
            </v:group>
            <v:group style="position:absolute;left:9737;top:128;width:54;height:109" coordorigin="9737,128" coordsize="54,109">
              <v:shape style="position:absolute;left:9737;top:128;width:54;height:109" coordorigin="9737,128" coordsize="54,109" path="m9754,130l9737,130,9737,140,9737,146,9738,237,9757,237,9757,177,9757,173,9758,171,9760,156,9765,151,9754,151,9754,130e" filled="t" fillcolor="#383336" stroked="f">
                <v:path arrowok="t"/>
                <v:fill/>
              </v:shape>
              <v:shape style="position:absolute;left:9737;top:128;width:54;height:109" coordorigin="9737,128" coordsize="54,109" path="m9787,128l9772,128,9760,137,9755,151,9765,151,9770,146,9790,146,9790,128,9788,128,9787,128e" filled="t" fillcolor="#383336" stroked="f">
                <v:path arrowok="t"/>
                <v:fill/>
              </v:shape>
              <v:shape style="position:absolute;left:9737;top:128;width:54;height:109" coordorigin="9737,128" coordsize="54,109" path="m9790,146l9786,146,9788,146,9790,147,9790,146e" filled="t" fillcolor="#383336" stroked="f">
                <v:path arrowok="t"/>
                <v:fill/>
              </v:shape>
            </v:group>
            <v:group style="position:absolute;left:9800;top:128;width:103;height:108" coordorigin="9800,128" coordsize="103,108">
              <v:shape style="position:absolute;left:9800;top:128;width:103;height:108" coordorigin="9800,128" coordsize="103,108" path="m9847,128l9828,133,9813,146,9804,166,9800,194,9807,213,9820,227,9841,235,9868,236,9886,226,9889,222,9839,222,9825,207,9819,184,9819,178,9825,161,9840,149,9867,146,9891,146,9889,143,9871,132,9847,128e" filled="t" fillcolor="#383336" stroked="f">
                <v:path arrowok="t"/>
                <v:fill/>
              </v:shape>
              <v:shape style="position:absolute;left:9800;top:128;width:103;height:108" coordorigin="9800,128" coordsize="103,108" path="m9891,146l9867,146,9880,163,9884,186,9878,206,9864,219,9839,222,9889,222,9899,209,9904,182,9900,161,9891,146e" filled="t" fillcolor="#383336" stroked="f">
                <v:path arrowok="t"/>
                <v:fill/>
              </v:shape>
            </v:group>
            <v:group style="position:absolute;left:9927;top:128;width:54;height:109" coordorigin="9927,128" coordsize="54,109">
              <v:shape style="position:absolute;left:9927;top:128;width:54;height:109" coordorigin="9927,128" coordsize="54,109" path="m9944,130l9927,130,9928,140,9928,146,9928,237,9947,237,9947,177,9948,173,9948,171,9951,156,9956,151,9945,151,9944,130e" filled="t" fillcolor="#383336" stroked="f">
                <v:path arrowok="t"/>
                <v:fill/>
              </v:shape>
              <v:shape style="position:absolute;left:9927;top:128;width:54;height:109" coordorigin="9927,128" coordsize="54,109" path="m9977,128l9962,128,9951,137,9946,151,9956,151,9960,146,9981,146,9981,128,9979,128,9977,128e" filled="t" fillcolor="#383336" stroked="f">
                <v:path arrowok="t"/>
                <v:fill/>
              </v:shape>
              <v:shape style="position:absolute;left:9927;top:128;width:54;height:109" coordorigin="9927,128" coordsize="54,109" path="m9981,146l9977,146,9979,146,9981,147,9981,146e" filled="t" fillcolor="#383336" stroked="f">
                <v:path arrowok="t"/>
                <v:fill/>
              </v:shape>
            </v:group>
            <v:group style="position:absolute;left:9992;top:129;width:92;height:110" coordorigin="9992,129" coordsize="92,110">
              <v:shape style="position:absolute;left:9992;top:129;width:92;height:110" coordorigin="9992,129" coordsize="92,110" path="m10029,129l10013,137,10001,152,9994,174,9992,203,10002,222,10019,235,10042,239,10059,239,10071,235,10078,232,10074,222,10059,222,10032,222,10016,210,10009,187,10083,187,10084,185,10084,182,10083,173,10065,173,10010,168,10019,150,10041,142,10068,142,10058,134,10029,129e" filled="t" fillcolor="#383336" stroked="f">
                <v:path arrowok="t"/>
                <v:fill/>
              </v:shape>
              <v:shape style="position:absolute;left:9992;top:129;width:92;height:110" coordorigin="9992,129" coordsize="92,110" path="m10073,219l10059,222,10074,222,10073,219e" filled="t" fillcolor="#383336" stroked="f">
                <v:path arrowok="t"/>
                <v:fill/>
              </v:shape>
              <v:shape style="position:absolute;left:9992;top:129;width:92;height:110" coordorigin="9992,129" coordsize="92,110" path="m10068,142l10041,142,10061,153,10065,173,10083,173,10083,165,10075,147,10068,142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8.088745pt;margin-top:3.913481pt;width:22.74920pt;height:10.5939pt;mso-position-horizontal-relative:page;mso-position-vertical-relative:paragraph;z-index:-1620" coordorigin="3962,78" coordsize="455,212">
            <v:group style="position:absolute;left:3972;top:88;width:109;height:150" coordorigin="3972,88" coordsize="109,150">
              <v:shape style="position:absolute;left:3972;top:88;width:109;height:150" coordorigin="3972,88" coordsize="109,150" path="m3991,88l3972,88,3972,186,3978,210,3990,227,4008,236,4031,239,4051,234,4067,222,4069,219,4009,219,3996,204,3991,176,3991,88e" filled="t" fillcolor="#383336" stroked="f">
                <v:path arrowok="t"/>
                <v:fill/>
              </v:shape>
              <v:shape style="position:absolute;left:3972;top:88;width:109;height:150" coordorigin="3972,88" coordsize="109,150" path="m4081,88l4062,88,4060,193,4052,210,4035,218,4009,219,4069,219,4077,202,4081,176,4081,88e" filled="t" fillcolor="#383336" stroked="f">
                <v:path arrowok="t"/>
                <v:fill/>
              </v:shape>
            </v:group>
            <v:group style="position:absolute;left:4113;top:128;width:100;height:152" coordorigin="4113,128" coordsize="100,152">
              <v:shape style="position:absolute;left:4113;top:128;width:100;height:152" coordorigin="4113,128" coordsize="100,152" path="m4130,130l4113,130,4114,148,4114,280,4133,280,4133,222,4147,222,4133,172,4133,169,4135,165,4146,149,4150,148,4131,148,4130,130e" filled="t" fillcolor="#383336" stroked="f">
                <v:path arrowok="t"/>
                <v:fill/>
              </v:shape>
              <v:shape style="position:absolute;left:4113;top:128;width:100;height:152" coordorigin="4113,128" coordsize="100,152" path="m4147,222l4133,222,4135,225,4149,235,4173,238,4189,232,4197,224,4149,224,4147,222e" filled="t" fillcolor="#383336" stroked="f">
                <v:path arrowok="t"/>
                <v:fill/>
              </v:shape>
              <v:shape style="position:absolute;left:4113;top:128;width:100;height:152" coordorigin="4113,128" coordsize="100,152" path="m4201,143l4168,143,4183,151,4191,169,4193,196,4193,199,4182,217,4163,224,4197,224,4202,219,4210,197,4213,166,4203,145,4201,143e" filled="t" fillcolor="#383336" stroked="f">
                <v:path arrowok="t"/>
                <v:fill/>
              </v:shape>
              <v:shape style="position:absolute;left:4113;top:128;width:100;height:152" coordorigin="4113,128" coordsize="100,152" path="m4166,128l4146,134,4132,148,4150,148,4168,143,4201,143,4187,132,4166,128e" filled="t" fillcolor="#383336" stroked="f">
                <v:path arrowok="t"/>
                <v:fill/>
              </v:shape>
            </v:group>
            <v:group style="position:absolute;left:4227;top:105;width:62;height:134" coordorigin="4227,105" coordsize="62,134">
              <v:shape style="position:absolute;left:4227;top:105;width:62;height:134" coordorigin="4227,105" coordsize="62,134" path="m4262,145l4243,145,4243,215,4245,225,4251,231,4255,236,4263,239,4279,239,4285,238,4289,236,4288,223,4266,223,4262,215,4262,145e" filled="t" fillcolor="#383336" stroked="f">
                <v:path arrowok="t"/>
                <v:fill/>
              </v:shape>
              <v:shape style="position:absolute;left:4227;top:105;width:62;height:134" coordorigin="4227,105" coordsize="62,134" path="m4288,222l4285,222,4282,223,4288,223,4288,222e" filled="t" fillcolor="#383336" stroked="f">
                <v:path arrowok="t"/>
                <v:fill/>
              </v:shape>
              <v:shape style="position:absolute;left:4227;top:105;width:62;height:134" coordorigin="4227,105" coordsize="62,134" path="m4290,130l4227,130,4227,145,4290,145,4290,130e" filled="t" fillcolor="#383336" stroked="f">
                <v:path arrowok="t"/>
                <v:fill/>
              </v:shape>
              <v:shape style="position:absolute;left:4227;top:105;width:62;height:134" coordorigin="4227,105" coordsize="62,134" path="m4262,105l4243,110,4243,130,4262,130,4262,105e" filled="t" fillcolor="#383336" stroked="f">
                <v:path arrowok="t"/>
                <v:fill/>
              </v:shape>
            </v:group>
            <v:group style="position:absolute;left:4303;top:128;width:103;height:108" coordorigin="4303,128" coordsize="103,108">
              <v:shape style="position:absolute;left:4303;top:128;width:103;height:108" coordorigin="4303,128" coordsize="103,108" path="m4350,128l4331,133,4316,146,4307,166,4303,194,4310,213,4323,227,4344,235,4371,236,4389,226,4392,222,4342,222,4328,207,4322,184,4323,178,4328,161,4343,149,4370,146,4394,146,4392,143,4374,132,4350,128e" filled="t" fillcolor="#383336" stroked="f">
                <v:path arrowok="t"/>
                <v:fill/>
              </v:shape>
              <v:shape style="position:absolute;left:4303;top:128;width:103;height:108" coordorigin="4303,128" coordsize="103,108" path="m4394,146l4370,146,4383,163,4387,186,4381,206,4367,219,4342,222,4392,222,4402,209,4407,182,4403,161,4394,14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3.730957pt;margin-top:4.076675pt;width:10.74730pt;height:8.320626pt;mso-position-horizontal-relative:page;mso-position-vertical-relative:paragraph;z-index:-1619" coordorigin="4475,82" coordsize="215,166">
            <v:group style="position:absolute;left:4485;top:94;width:48;height:143" coordorigin="4485,94" coordsize="48,143">
              <v:shape style="position:absolute;left:4485;top:94;width:48;height:143" coordorigin="4485,94" coordsize="48,143" path="m4532,112l4514,112,4514,237,4532,237,4532,112e" filled="t" fillcolor="#383336" stroked="f">
                <v:path arrowok="t"/>
                <v:fill/>
              </v:shape>
              <v:shape style="position:absolute;left:4485;top:94;width:48;height:143" coordorigin="4485,94" coordsize="48,143" path="m4532,94l4516,94,4485,110,4488,125,4513,112,4532,112,4532,94e" filled="t" fillcolor="#383336" stroked="f">
                <v:path arrowok="t"/>
                <v:fill/>
              </v:shape>
            </v:group>
            <v:group style="position:absolute;left:4584;top:92;width:96;height:146" coordorigin="4584,92" coordsize="96,146">
              <v:shape style="position:absolute;left:4584;top:92;width:96;height:146" coordorigin="4584,92" coordsize="96,146" path="m4626,92l4585,152,4584,186,4590,208,4602,225,4618,235,4640,238,4657,230,4662,224,4627,224,4614,215,4605,195,4602,166,4603,144,4610,124,4623,112,4643,110,4665,110,4663,106,4648,95,4626,92e" filled="t" fillcolor="#383336" stroked="f">
                <v:path arrowok="t"/>
                <v:fill/>
              </v:shape>
              <v:shape style="position:absolute;left:4584;top:92;width:96;height:146" coordorigin="4584,92" coordsize="96,146" path="m4665,110l4643,110,4653,122,4658,145,4660,178,4655,202,4644,218,4627,224,4662,224,4669,215,4677,193,4680,164,4679,149,4674,124,4665,11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6.755539pt;margin-top:5.88328pt;width:23.509211pt;height:6.5673pt;mso-position-horizontal-relative:page;mso-position-vertical-relative:paragraph;z-index:-1618" coordorigin="4735,118" coordsize="470,131">
            <v:group style="position:absolute;left:4745;top:130;width:81;height:109" coordorigin="4745,130" coordsize="81,109">
              <v:shape style="position:absolute;left:4745;top:130;width:81;height:109" coordorigin="4745,130" coordsize="81,109" path="m4811,130l4754,153,4745,204,4755,222,4773,235,4796,239,4810,239,4821,235,4826,233,4824,223,4810,223,4791,222,4776,214,4767,196,4765,166,4778,150,4800,143,4823,143,4825,133,4811,130e" filled="t" fillcolor="#383336" stroked="f">
                <v:path arrowok="t"/>
                <v:fill/>
              </v:shape>
              <v:shape style="position:absolute;left:4745;top:130;width:81;height:109" coordorigin="4745,130" coordsize="81,109" path="m4823,218l4817,221,4810,223,4824,223,4823,218e" filled="t" fillcolor="#383336" stroked="f">
                <v:path arrowok="t"/>
                <v:fill/>
              </v:shape>
              <v:shape style="position:absolute;left:4745;top:130;width:81;height:109" coordorigin="4745,130" coordsize="81,109" path="m4823,143l4810,143,4817,146,4822,148,4823,143e" filled="t" fillcolor="#383336" stroked="f">
                <v:path arrowok="t"/>
                <v:fill/>
              </v:shape>
            </v:group>
            <v:group style="position:absolute;left:4848;top:128;width:54;height:109" coordorigin="4848,128" coordsize="54,109">
              <v:shape style="position:absolute;left:4848;top:128;width:54;height:109" coordorigin="4848,128" coordsize="54,109" path="m4865,130l4848,130,4848,140,4849,146,4849,237,4868,237,4868,177,4869,171,4871,156,4876,151,4865,151,4865,130e" filled="t" fillcolor="#383336" stroked="f">
                <v:path arrowok="t"/>
                <v:fill/>
              </v:shape>
              <v:shape style="position:absolute;left:4848;top:128;width:54;height:109" coordorigin="4848,128" coordsize="54,109" path="m4898,128l4883,128,4871,137,4866,151,4876,151,4881,146,4901,146,4901,128,4900,128,4898,128e" filled="t" fillcolor="#383336" stroked="f">
                <v:path arrowok="t"/>
                <v:fill/>
              </v:shape>
              <v:shape style="position:absolute;left:4848;top:128;width:54;height:109" coordorigin="4848,128" coordsize="54,109" path="m4901,146l4897,146,4899,146,4901,147,4901,146e" filled="t" fillcolor="#383336" stroked="f">
                <v:path arrowok="t"/>
                <v:fill/>
              </v:shape>
            </v:group>
            <v:group style="position:absolute;left:4911;top:128;width:103;height:108" coordorigin="4911,128" coordsize="103,108">
              <v:shape style="position:absolute;left:4911;top:128;width:103;height:108" coordorigin="4911,128" coordsize="103,108" path="m4958,128l4939,133,4924,146,4915,166,4911,194,4918,213,4931,227,4952,235,4979,236,4997,226,5000,222,4950,222,4936,207,4930,184,4931,178,4936,161,4951,149,4978,146,5002,146,5000,143,4982,132,4958,128e" filled="t" fillcolor="#383336" stroked="f">
                <v:path arrowok="t"/>
                <v:fill/>
              </v:shape>
              <v:shape style="position:absolute;left:4911;top:128;width:103;height:108" coordorigin="4911,128" coordsize="103,108" path="m5002,146l4978,146,4991,163,4995,186,4989,206,4975,219,4950,222,5000,222,5010,209,5015,182,5011,161,5002,146e" filled="t" fillcolor="#383336" stroked="f">
                <v:path arrowok="t"/>
                <v:fill/>
              </v:shape>
            </v:group>
            <v:group style="position:absolute;left:5038;top:128;width:54;height:109" coordorigin="5038,128" coordsize="54,109">
              <v:shape style="position:absolute;left:5038;top:128;width:54;height:109" coordorigin="5038,128" coordsize="54,109" path="m5055,130l5038,130,5039,140,5039,146,5039,237,5058,237,5058,177,5059,173,5059,171,5062,156,5067,151,5056,151,5055,130e" filled="t" fillcolor="#383336" stroked="f">
                <v:path arrowok="t"/>
                <v:fill/>
              </v:shape>
              <v:shape style="position:absolute;left:5038;top:128;width:54;height:109" coordorigin="5038,128" coordsize="54,109" path="m5089,128l5073,128,5062,137,5057,151,5067,151,5072,146,5092,146,5092,128,5090,128,5089,128e" filled="t" fillcolor="#383336" stroked="f">
                <v:path arrowok="t"/>
                <v:fill/>
              </v:shape>
              <v:shape style="position:absolute;left:5038;top:128;width:54;height:109" coordorigin="5038,128" coordsize="54,109" path="m5092,146l5088,146,5090,146,5092,147,5092,146e" filled="t" fillcolor="#383336" stroked="f">
                <v:path arrowok="t"/>
                <v:fill/>
              </v:shape>
            </v:group>
            <v:group style="position:absolute;left:5104;top:129;width:92;height:110" coordorigin="5104,129" coordsize="92,110">
              <v:shape style="position:absolute;left:5104;top:129;width:92;height:110" coordorigin="5104,129" coordsize="92,110" path="m5140,129l5124,137,5112,152,5105,174,5104,203,5113,222,5130,235,5154,239,5171,239,5182,235,5189,232,5185,222,5171,222,5144,222,5127,210,5120,187,5195,187,5195,185,5195,182,5195,173,5177,173,5121,168,5130,150,5152,142,5179,142,5169,134,5140,129e" filled="t" fillcolor="#383336" stroked="f">
                <v:path arrowok="t"/>
                <v:fill/>
              </v:shape>
              <v:shape style="position:absolute;left:5104;top:129;width:92;height:110" coordorigin="5104,129" coordsize="92,110" path="m5184,219l5171,222,5185,222,5184,219e" filled="t" fillcolor="#383336" stroked="f">
                <v:path arrowok="t"/>
                <v:fill/>
              </v:shape>
              <v:shape style="position:absolute;left:5104;top:129;width:92;height:110" coordorigin="5104,129" coordsize="92,110" path="m5179,142l5152,142,5172,153,5177,173,5195,173,5194,165,5186,147,5179,142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2"/>
        </w:rPr>
        <w:t>30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2048" w:right="-20"/>
        <w:jc w:val="left"/>
        <w:tabs>
          <w:tab w:pos="6460" w:val="left"/>
          <w:tab w:pos="93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57.806396pt;margin-top:-8.901327pt;width:86.057465pt;height:21.75612pt;mso-position-horizontal-relative:page;mso-position-vertical-relative:paragraph;z-index:-1629" coordorigin="1156,-178" coordsize="1721,435">
            <v:shape style="position:absolute;left:1156;top:-178;width:1721;height:212" type="#_x0000_t75">
              <v:imagedata r:id="rId34" o:title=""/>
            </v:shape>
            <v:group style="position:absolute;left:1174;top:86;width:159;height:159" coordorigin="1174,86" coordsize="159,159">
              <v:shape style="position:absolute;left:1174;top:86;width:159;height:159" coordorigin="1174,86" coordsize="159,159" path="m1333,86l1174,86,1174,245,1333,245,1333,224,1195,224,1195,107,1333,107,1333,86e" filled="t" fillcolor="#383336" stroked="f">
                <v:path arrowok="t"/>
                <v:fill/>
              </v:shape>
              <v:shape style="position:absolute;left:1174;top:86;width:159;height:159" coordorigin="1174,86" coordsize="159,159" path="m1333,107l1312,107,1312,224,1333,224,1333,107e" filled="t" fillcolor="#383336" stroked="f">
                <v:path arrowok="t"/>
                <v:fill/>
              </v:shape>
            </v:group>
            <v:group style="position:absolute;left:2346;top:88;width:2;height:156" coordorigin="2346,88" coordsize="2,156">
              <v:shape style="position:absolute;left:2346;top:88;width:2;height:156" coordorigin="2346,88" coordsize="0,156" path="m2346,88l2346,245e" filled="f" stroked="t" strokeweight="1.0689pt" strokecolor="#383336">
                <v:path arrowok="t"/>
              </v:shape>
            </v:group>
            <v:group style="position:absolute;left:2381;top:136;width:85;height:111" coordorigin="2381,136" coordsize="85,111">
              <v:shape style="position:absolute;left:2381;top:136;width:85;height:111" coordorigin="2381,136" coordsize="85,111" path="m2454,150l2442,150,2444,166,2444,175,2418,179,2398,187,2385,201,2381,221,2390,239,2413,247,2428,247,2440,240,2444,233,2408,233,2400,227,2403,203,2420,192,2445,190,2462,190,2460,159,2454,150e" filled="t" fillcolor="#383336" stroked="f">
                <v:path arrowok="t"/>
                <v:fill/>
              </v:shape>
              <v:shape style="position:absolute;left:2381;top:136;width:85;height:111" coordorigin="2381,136" coordsize="85,111" path="m2464,231l2446,231,2448,245,2465,245,2464,237,2464,231e" filled="t" fillcolor="#383336" stroked="f">
                <v:path arrowok="t"/>
                <v:fill/>
              </v:shape>
              <v:shape style="position:absolute;left:2381;top:136;width:85;height:111" coordorigin="2381,136" coordsize="85,111" path="m2462,190l2445,190,2445,211,2444,213,2441,224,2432,233,2444,233,2445,231,2464,231,2464,219,2462,190e" filled="t" fillcolor="#383336" stroked="f">
                <v:path arrowok="t"/>
                <v:fill/>
              </v:shape>
              <v:shape style="position:absolute;left:2381;top:136;width:85;height:111" coordorigin="2381,136" coordsize="85,111" path="m2423,136l2410,136,2397,139,2388,145,2392,158,2400,153,2410,150,2454,150,2448,142,2423,136e" filled="t" fillcolor="#383336" stroked="f">
                <v:path arrowok="t"/>
                <v:fill/>
              </v:shape>
            </v:group>
            <v:group style="position:absolute;left:2495;top:88;width:89;height:156" coordorigin="2495,88" coordsize="89,156">
              <v:shape style="position:absolute;left:2495;top:88;width:89;height:156" coordorigin="2495,88" coordsize="89,156" path="m2514,88l2495,88,2495,245,2514,245,2514,205,2524,194,2546,194,2541,187,2514,187,2514,88e" filled="t" fillcolor="#383336" stroked="f">
                <v:path arrowok="t"/>
                <v:fill/>
              </v:shape>
              <v:shape style="position:absolute;left:2495;top:88;width:89;height:156" coordorigin="2495,88" coordsize="89,156" path="m2546,194l2524,194,2561,245,2584,245,2546,194e" filled="t" fillcolor="#383336" stroked="f">
                <v:path arrowok="t"/>
                <v:fill/>
              </v:shape>
              <v:shape style="position:absolute;left:2495;top:88;width:89;height:156" coordorigin="2495,88" coordsize="89,156" path="m2578,138l2555,138,2524,175,2521,179,2517,183,2514,187,2541,187,2537,182,2578,138e" filled="t" fillcolor="#383336" stroked="f">
                <v:path arrowok="t"/>
                <v:fill/>
              </v:shape>
            </v:group>
            <v:group style="position:absolute;left:2602;top:88;width:91;height:156" coordorigin="2602,88" coordsize="91,156">
              <v:shape style="position:absolute;left:2602;top:88;width:91;height:156" coordorigin="2602,88" coordsize="91,156" path="m2621,88l2602,88,2602,245,2621,245,2621,174,2622,171,2626,161,2632,155,2621,155,2621,88e" filled="t" fillcolor="#383336" stroked="f">
                <v:path arrowok="t"/>
                <v:fill/>
              </v:shape>
              <v:shape style="position:absolute;left:2602;top:88;width:91;height:156" coordorigin="2602,88" coordsize="91,156" path="m2684,152l2636,152,2649,152,2668,161,2673,183,2673,245,2692,245,2686,154,2684,152e" filled="t" fillcolor="#383336" stroked="f">
                <v:path arrowok="t"/>
                <v:fill/>
              </v:shape>
              <v:shape style="position:absolute;left:2602;top:88;width:91;height:156" coordorigin="2602,88" coordsize="91,156" path="m2655,136l2648,136,2641,138,2635,141,2629,145,2625,149,2621,155,2632,155,2636,152,2684,152,2671,140,2655,13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7.420647pt;margin-top:4.319393pt;width:22.74920pt;height:10.5942pt;mso-position-horizontal-relative:page;mso-position-vertical-relative:paragraph;z-index:-1628" coordorigin="1548,86" coordsize="455,212">
            <v:group style="position:absolute;left:1558;top:96;width:109;height:150" coordorigin="1558,96" coordsize="109,150">
              <v:shape style="position:absolute;left:1558;top:96;width:109;height:150" coordorigin="1558,96" coordsize="109,150" path="m1578,96l1558,96,1559,194,1565,218,1577,235,1595,244,1618,247,1638,242,1654,230,1655,227,1595,227,1583,212,1578,184,1578,96e" filled="t" fillcolor="#383336" stroked="f">
                <v:path arrowok="t"/>
                <v:fill/>
              </v:shape>
              <v:shape style="position:absolute;left:1558;top:96;width:109;height:150" coordorigin="1558,96" coordsize="109,150" path="m1668,96l1648,96,1647,201,1638,218,1622,227,1595,227,1655,227,1664,211,1668,184,1668,96e" filled="t" fillcolor="#383336" stroked="f">
                <v:path arrowok="t"/>
                <v:fill/>
              </v:shape>
            </v:group>
            <v:group style="position:absolute;left:1699;top:136;width:100;height:152" coordorigin="1699,136" coordsize="100,152">
              <v:shape style="position:absolute;left:1699;top:136;width:100;height:152" coordorigin="1699,136" coordsize="100,152" path="m1717,138l1699,138,1700,156,1700,288,1719,288,1719,230,1734,230,1719,180,1720,178,1721,174,1733,157,1736,156,1718,156,1717,138e" filled="t" fillcolor="#383336" stroked="f">
                <v:path arrowok="t"/>
                <v:fill/>
              </v:shape>
              <v:shape style="position:absolute;left:1699;top:136;width:100;height:152" coordorigin="1699,136" coordsize="100,152" path="m1734,230l1719,230,1722,233,1736,243,1760,247,1776,241,1784,232,1736,232,1734,230e" filled="t" fillcolor="#383336" stroked="f">
                <v:path arrowok="t"/>
                <v:fill/>
              </v:shape>
              <v:shape style="position:absolute;left:1699;top:136;width:100;height:152" coordorigin="1699,136" coordsize="100,152" path="m1788,151l1754,151,1769,159,1778,178,1780,204,1780,207,1769,225,1749,232,1784,232,1789,227,1797,205,1799,174,1790,154,1788,151e" filled="t" fillcolor="#383336" stroked="f">
                <v:path arrowok="t"/>
                <v:fill/>
              </v:shape>
              <v:shape style="position:absolute;left:1699;top:136;width:100;height:152" coordorigin="1699,136" coordsize="100,152" path="m1752,136l1732,142,1718,156,1736,156,1754,151,1788,151,1774,140,1752,136e" filled="t" fillcolor="#383336" stroked="f">
                <v:path arrowok="t"/>
                <v:fill/>
              </v:shape>
            </v:group>
            <v:group style="position:absolute;left:1813;top:113;width:62;height:134" coordorigin="1813,113" coordsize="62,134">
              <v:shape style="position:absolute;left:1813;top:113;width:62;height:134" coordorigin="1813,113" coordsize="62,134" path="m1849,153l1830,153,1830,224,1832,233,1837,239,1842,244,1849,247,1866,247,1872,246,1875,244,1875,231,1853,231,1849,224,1849,153e" filled="t" fillcolor="#383336" stroked="f">
                <v:path arrowok="t"/>
                <v:fill/>
              </v:shape>
              <v:shape style="position:absolute;left:1813;top:113;width:62;height:134" coordorigin="1813,113" coordsize="62,134" path="m1875,230l1872,231,1869,231,1875,231,1875,230e" filled="t" fillcolor="#383336" stroked="f">
                <v:path arrowok="t"/>
                <v:fill/>
              </v:shape>
              <v:shape style="position:absolute;left:1813;top:113;width:62;height:134" coordorigin="1813,113" coordsize="62,134" path="m1877,138l1813,138,1813,153,1877,153,1877,138e" filled="t" fillcolor="#383336" stroked="f">
                <v:path arrowok="t"/>
                <v:fill/>
              </v:shape>
              <v:shape style="position:absolute;left:1813;top:113;width:62;height:134" coordorigin="1813,113" coordsize="62,134" path="m1849,113l1830,119,1830,138,1849,138,1849,113e" filled="t" fillcolor="#383336" stroked="f">
                <v:path arrowok="t"/>
                <v:fill/>
              </v:shape>
            </v:group>
            <v:group style="position:absolute;left:1890;top:136;width:103;height:108" coordorigin="1890,136" coordsize="103,108">
              <v:shape style="position:absolute;left:1890;top:136;width:103;height:108" coordorigin="1890,136" coordsize="103,108" path="m1937,136l1918,141,1903,154,1893,174,1890,202,1897,221,1910,235,1930,243,1958,244,1976,234,1979,230,1929,230,1914,215,1909,192,1909,186,1915,169,1930,157,1957,155,1981,155,1979,151,1961,140,1937,136e" filled="t" fillcolor="#383336" stroked="f">
                <v:path arrowok="t"/>
                <v:fill/>
              </v:shape>
              <v:shape style="position:absolute;left:1890;top:136;width:103;height:108" coordorigin="1890,136" coordsize="103,108" path="m1981,155l1957,155,1970,171,1974,194,1968,214,1953,227,1929,230,1979,230,1988,217,1993,191,1990,169,1981,15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027893pt;margin-top:4.284243pt;width:7.9489pt;height:7.9489pt;mso-position-horizontal-relative:page;mso-position-vertical-relative:paragraph;z-index:-1627" coordorigin="3641,86" coordsize="159,159">
            <v:shape style="position:absolute;left:3641;top:86;width:159;height:159" coordorigin="3641,86" coordsize="159,159" path="m3800,86l3641,86,3641,245,3800,245,3800,224,3662,224,3662,107,3800,107,3800,86e" filled="t" fillcolor="#383336" stroked="f">
              <v:path arrowok="t"/>
              <v:fill/>
            </v:shape>
            <v:shape style="position:absolute;left:3641;top:86;width:159;height:159" coordorigin="3641,86" coordsize="159,159" path="m3800,107l3778,107,3778,224,3800,224,3800,107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81.195709pt;margin-top:4.284243pt;width:7.9492pt;height:7.9489pt;mso-position-horizontal-relative:page;mso-position-vertical-relative:paragraph;z-index:-1626" coordorigin="5624,86" coordsize="159,159">
            <v:shape style="position:absolute;left:5624;top:86;width:159;height:159" coordorigin="5624,86" coordsize="159,159" path="m5783,86l5624,86,5624,245,5783,245,5783,224,5645,224,5645,107,5783,107,5783,86e" filled="t" fillcolor="#383336" stroked="f">
              <v:path arrowok="t"/>
              <v:fill/>
            </v:shape>
            <v:shape style="position:absolute;left:5624;top:86;width:159;height:159" coordorigin="5624,86" coordsize="159,159" path="m5783,107l5762,107,5762,224,5783,224,5783,107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82.696686pt;margin-top:4.284243pt;width:7.9481pt;height:7.9489pt;mso-position-horizontal-relative:page;mso-position-vertical-relative:paragraph;z-index:-1625" coordorigin="7654,86" coordsize="159,159">
            <v:shape style="position:absolute;left:7654;top:86;width:159;height:159" coordorigin="7654,86" coordsize="159,159" path="m7813,86l7654,86,7654,245,7813,245,7813,224,7675,224,7675,107,7813,107,7813,86e" filled="t" fillcolor="#383336" stroked="f">
              <v:path arrowok="t"/>
              <v:fill/>
            </v:shape>
            <v:shape style="position:absolute;left:7654;top:86;width:159;height:159" coordorigin="7654,86" coordsize="159,159" path="m7813,107l7792,107,7792,224,7813,224,7813,107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17.904938pt;margin-top:3.922793pt;width:47.0229pt;height:8.9332pt;mso-position-horizontal-relative:page;mso-position-vertical-relative:paragraph;z-index:-1624" coordorigin="8358,78" coordsize="940,179">
            <v:group style="position:absolute;left:8368;top:96;width:151;height:148" coordorigin="8368,96" coordsize="151,148">
              <v:shape style="position:absolute;left:8368;top:96;width:151;height:148" coordorigin="8368,96" coordsize="151,148" path="m8403,96l8378,96,8368,245,8386,245,8391,173,8392,153,8393,134,8393,116,8410,116,8403,96e" filled="t" fillcolor="#383336" stroked="f">
                <v:path arrowok="t"/>
                <v:fill/>
              </v:shape>
              <v:shape style="position:absolute;left:8368;top:96;width:151;height:148" coordorigin="8368,96" coordsize="151,148" path="m8511,116l8494,116,8495,119,8495,139,8496,159,8497,181,8501,245,8519,245,8511,116e" filled="t" fillcolor="#383336" stroked="f">
                <v:path arrowok="t"/>
                <v:fill/>
              </v:shape>
              <v:shape style="position:absolute;left:8368;top:96;width:151;height:148" coordorigin="8368,96" coordsize="151,148" path="m8410,116l8393,116,8394,116,8398,134,8404,153,8411,173,8435,244,8449,244,8459,218,8444,218,8440,207,8435,188,8428,168,8410,116e" filled="t" fillcolor="#383336" stroked="f">
                <v:path arrowok="t"/>
                <v:fill/>
              </v:shape>
              <v:shape style="position:absolute;left:8368;top:96;width:151;height:148" coordorigin="8368,96" coordsize="151,148" path="m8510,96l8486,96,8455,181,8449,200,8444,218,8459,218,8482,153,8489,134,8494,116,8511,116,8510,96e" filled="t" fillcolor="#383336" stroked="f">
                <v:path arrowok="t"/>
                <v:fill/>
              </v:shape>
            </v:group>
            <v:group style="position:absolute;left:8543;top:136;width:103;height:108" coordorigin="8543,136" coordsize="103,108">
              <v:shape style="position:absolute;left:8543;top:136;width:103;height:108" coordorigin="8543,136" coordsize="103,108" path="m8589,136l8570,141,8556,154,8546,174,8543,202,8549,221,8563,235,8583,243,8610,244,8628,234,8631,230,8582,230,8567,215,8561,192,8562,186,8567,169,8582,157,8610,155,8633,155,8631,151,8613,140,8589,136e" filled="t" fillcolor="#383336" stroked="f">
                <v:path arrowok="t"/>
                <v:fill/>
              </v:shape>
              <v:shape style="position:absolute;left:8543;top:136;width:103;height:108" coordorigin="8543,136" coordsize="103,108" path="m8633,155l8610,155,8622,171,8626,194,8621,214,8606,227,8582,230,8631,230,8641,217,8646,191,8642,169,8633,155e" filled="t" fillcolor="#383336" stroked="f">
                <v:path arrowok="t"/>
                <v:fill/>
              </v:shape>
            </v:group>
            <v:group style="position:absolute;left:8669;top:136;width:54;height:109" coordorigin="8669,136" coordsize="54,109">
              <v:shape style="position:absolute;left:8669;top:136;width:54;height:109" coordorigin="8669,136" coordsize="54,109" path="m8686,138l8669,138,8670,148,8670,154,8670,245,8689,245,8689,185,8690,182,8690,179,8693,164,8698,159,8687,159,8686,138e" filled="t" fillcolor="#383336" stroked="f">
                <v:path arrowok="t"/>
                <v:fill/>
              </v:shape>
              <v:shape style="position:absolute;left:8669;top:136;width:54;height:109" coordorigin="8669,136" coordsize="54,109" path="m8720,136l8704,136,8693,145,8688,159,8698,159,8703,154,8723,154,8723,136,8721,136,8720,136e" filled="t" fillcolor="#383336" stroked="f">
                <v:path arrowok="t"/>
                <v:fill/>
              </v:shape>
              <v:shape style="position:absolute;left:8669;top:136;width:54;height:109" coordorigin="8669,136" coordsize="54,109" path="m8723,154l8719,154,8721,154,8723,155,8723,154e" filled="t" fillcolor="#383336" stroked="f">
                <v:path arrowok="t"/>
                <v:fill/>
              </v:shape>
            </v:group>
            <v:group style="position:absolute;left:8735;top:137;width:92;height:110" coordorigin="8735,137" coordsize="92,110">
              <v:shape style="position:absolute;left:8735;top:137;width:92;height:110" coordorigin="8735,137" coordsize="92,110" path="m8771,137l8755,145,8743,160,8736,182,8735,211,8745,230,8762,243,8785,247,8802,247,8813,243,8820,240,8817,230,8802,230,8775,230,8758,219,8751,195,8826,195,8826,193,8826,190,8826,181,8808,181,8752,176,8761,158,8783,150,8810,150,8800,142,8771,137e" filled="t" fillcolor="#383336" stroked="f">
                <v:path arrowok="t"/>
                <v:fill/>
              </v:shape>
              <v:shape style="position:absolute;left:8735;top:137;width:92;height:110" coordorigin="8735,137" coordsize="92,110" path="m8815,227l8802,230,8817,230,8815,227e" filled="t" fillcolor="#383336" stroked="f">
                <v:path arrowok="t"/>
                <v:fill/>
              </v:shape>
              <v:shape style="position:absolute;left:8735;top:137;width:92;height:110" coordorigin="8735,137" coordsize="92,110" path="m8810,150l8783,150,8803,162,8808,181,8826,181,8825,173,8817,155,8810,150e" filled="t" fillcolor="#383336" stroked="f">
                <v:path arrowok="t"/>
                <v:fill/>
              </v:shape>
            </v:group>
            <v:group style="position:absolute;left:8885;top:113;width:62;height:134" coordorigin="8885,113" coordsize="62,134">
              <v:shape style="position:absolute;left:8885;top:113;width:62;height:134" coordorigin="8885,113" coordsize="62,134" path="m8920,153l8901,153,8901,224,8903,233,8909,239,8913,244,8921,247,8937,247,8943,246,8947,244,8946,231,8924,231,8920,224,8920,153e" filled="t" fillcolor="#383336" stroked="f">
                <v:path arrowok="t"/>
                <v:fill/>
              </v:shape>
              <v:shape style="position:absolute;left:8885;top:113;width:62;height:134" coordorigin="8885,113" coordsize="62,134" path="m8946,230l8943,231,8940,231,8946,231,8946,230e" filled="t" fillcolor="#383336" stroked="f">
                <v:path arrowok="t"/>
                <v:fill/>
              </v:shape>
              <v:shape style="position:absolute;left:8885;top:113;width:62;height:134" coordorigin="8885,113" coordsize="62,134" path="m8948,138l8885,138,8885,153,8948,153,8948,138e" filled="t" fillcolor="#383336" stroked="f">
                <v:path arrowok="t"/>
                <v:fill/>
              </v:shape>
              <v:shape style="position:absolute;left:8885;top:113;width:62;height:134" coordorigin="8885,113" coordsize="62,134" path="m8920,113l8901,119,8901,138,8920,138,8920,113e" filled="t" fillcolor="#383336" stroked="f">
                <v:path arrowok="t"/>
                <v:fill/>
              </v:shape>
            </v:group>
            <v:group style="position:absolute;left:8970;top:88;width:91;height:156" coordorigin="8970,88" coordsize="91,156">
              <v:shape style="position:absolute;left:8970;top:88;width:91;height:156" coordorigin="8970,88" coordsize="91,156" path="m8989,88l8970,88,8970,245,8989,245,8989,174,8990,171,8994,161,9000,155,8989,155,8989,88e" filled="t" fillcolor="#383336" stroked="f">
                <v:path arrowok="t"/>
                <v:fill/>
              </v:shape>
              <v:shape style="position:absolute;left:8970;top:88;width:91;height:156" coordorigin="8970,88" coordsize="91,156" path="m9052,152l9004,152,9017,152,9036,161,9041,183,9041,245,9060,245,9054,154,9052,152e" filled="t" fillcolor="#383336" stroked="f">
                <v:path arrowok="t"/>
                <v:fill/>
              </v:shape>
              <v:shape style="position:absolute;left:8970;top:88;width:91;height:156" coordorigin="8970,88" coordsize="91,156" path="m9023,136l9016,136,9009,138,9003,141,8998,145,8993,149,8990,155,9000,155,9004,152,9052,152,9040,140,9023,136e" filled="t" fillcolor="#383336" stroked="f">
                <v:path arrowok="t"/>
                <v:fill/>
              </v:shape>
            </v:group>
            <v:group style="position:absolute;left:9084;top:136;width:85;height:111" coordorigin="9084,136" coordsize="85,111">
              <v:shape style="position:absolute;left:9084;top:136;width:85;height:111" coordorigin="9084,136" coordsize="85,111" path="m9157,150l9145,150,9148,166,9148,175,9122,179,9101,187,9088,201,9084,221,9093,239,9116,247,9131,247,9143,240,9148,233,9111,233,9103,227,9106,203,9124,192,9148,190,9165,190,9164,159,9157,150e" filled="t" fillcolor="#383336" stroked="f">
                <v:path arrowok="t"/>
                <v:fill/>
              </v:shape>
              <v:shape style="position:absolute;left:9084;top:136;width:85;height:111" coordorigin="9084,136" coordsize="85,111" path="m9167,231l9149,231,9151,245,9168,245,9167,237,9167,231e" filled="t" fillcolor="#383336" stroked="f">
                <v:path arrowok="t"/>
                <v:fill/>
              </v:shape>
              <v:shape style="position:absolute;left:9084;top:136;width:85;height:111" coordorigin="9084,136" coordsize="85,111" path="m9165,190l9148,190,9148,211,9148,213,9147,215,9144,224,9135,233,9148,233,9149,231,9167,231,9167,219,9165,190e" filled="t" fillcolor="#383336" stroked="f">
                <v:path arrowok="t"/>
                <v:fill/>
              </v:shape>
              <v:shape style="position:absolute;left:9084;top:136;width:85;height:111" coordorigin="9084,136" coordsize="85,111" path="m9126,136l9113,136,9100,139,9091,145,9096,158,9103,153,9113,150,9157,150,9151,142,9126,136e" filled="t" fillcolor="#383336" stroked="f">
                <v:path arrowok="t"/>
                <v:fill/>
              </v:shape>
            </v:group>
            <v:group style="position:absolute;left:9197;top:136;width:92;height:109" coordorigin="9197,136" coordsize="92,109">
              <v:shape style="position:absolute;left:9197;top:136;width:92;height:109" coordorigin="9197,136" coordsize="92,109" path="m9214,138l9197,138,9198,147,9198,152,9198,245,9217,245,9217,177,9218,174,9219,172,9222,161,9227,156,9215,156,9214,138e" filled="t" fillcolor="#383336" stroked="f">
                <v:path arrowok="t"/>
                <v:fill/>
              </v:shape>
              <v:shape style="position:absolute;left:9197;top:136;width:92;height:109" coordorigin="9197,136" coordsize="92,109" path="m9280,152l9263,152,9269,166,9269,245,9289,245,9282,154,9280,152e" filled="t" fillcolor="#383336" stroked="f">
                <v:path arrowok="t"/>
                <v:fill/>
              </v:shape>
              <v:shape style="position:absolute;left:9197;top:136;width:92;height:109" coordorigin="9197,136" coordsize="92,109" path="m9250,136l9229,142,9216,156,9227,156,9232,152,9280,152,9267,139,9250,13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200378pt;margin-top:6.288293pt;width:23.507485pt;height:6.5677pt;mso-position-horizontal-relative:page;mso-position-vertical-relative:paragraph;z-index:-1623" coordorigin="9624,126" coordsize="470,131">
            <v:group style="position:absolute;left:9634;top:138;width:81;height:109" coordorigin="9634,138" coordsize="81,109">
              <v:shape style="position:absolute;left:9634;top:138;width:81;height:109" coordorigin="9634,138" coordsize="81,109" path="m9700,138l9643,161,9634,212,9644,231,9662,243,9684,247,9699,247,9710,243,9715,241,9713,231,9699,231,9680,231,9665,222,9656,204,9654,175,9666,158,9689,151,9712,151,9714,141,9700,138e" filled="t" fillcolor="#383336" stroked="f">
                <v:path arrowok="t"/>
                <v:fill/>
              </v:shape>
              <v:shape style="position:absolute;left:9634;top:138;width:81;height:109" coordorigin="9634,138" coordsize="81,109" path="m9712,226l9706,229,9699,231,9713,231,9712,226e" filled="t" fillcolor="#383336" stroked="f">
                <v:path arrowok="t"/>
                <v:fill/>
              </v:shape>
              <v:shape style="position:absolute;left:9634;top:138;width:81;height:109" coordorigin="9634,138" coordsize="81,109" path="m9712,151l9699,151,9706,154,9711,156,9712,151e" filled="t" fillcolor="#383336" stroked="f">
                <v:path arrowok="t"/>
                <v:fill/>
              </v:shape>
            </v:group>
            <v:group style="position:absolute;left:9737;top:136;width:54;height:109" coordorigin="9737,136" coordsize="54,109">
              <v:shape style="position:absolute;left:9737;top:136;width:54;height:109" coordorigin="9737,136" coordsize="54,109" path="m9754,138l9737,138,9737,148,9737,154,9738,245,9757,245,9757,185,9757,182,9760,164,9765,159,9754,159,9754,138e" filled="t" fillcolor="#383336" stroked="f">
                <v:path arrowok="t"/>
                <v:fill/>
              </v:shape>
              <v:shape style="position:absolute;left:9737;top:136;width:54;height:109" coordorigin="9737,136" coordsize="54,109" path="m9787,136l9772,136,9760,145,9755,159,9765,159,9770,154,9790,154,9790,136,9788,136,9787,136e" filled="t" fillcolor="#383336" stroked="f">
                <v:path arrowok="t"/>
                <v:fill/>
              </v:shape>
              <v:shape style="position:absolute;left:9737;top:136;width:54;height:109" coordorigin="9737,136" coordsize="54,109" path="m9790,154l9786,154,9788,154,9790,155,9790,154e" filled="t" fillcolor="#383336" stroked="f">
                <v:path arrowok="t"/>
                <v:fill/>
              </v:shape>
            </v:group>
            <v:group style="position:absolute;left:9800;top:136;width:103;height:108" coordorigin="9800,136" coordsize="103,108">
              <v:shape style="position:absolute;left:9800;top:136;width:103;height:108" coordorigin="9800,136" coordsize="103,108" path="m9847,136l9828,141,9813,154,9804,174,9800,202,9807,221,9820,235,9841,243,9868,244,9886,234,9889,230,9839,230,9825,215,9819,192,9819,186,9825,169,9840,157,9867,155,9891,155,9889,151,9871,140,9847,136e" filled="t" fillcolor="#383336" stroked="f">
                <v:path arrowok="t"/>
                <v:fill/>
              </v:shape>
              <v:shape style="position:absolute;left:9800;top:136;width:103;height:108" coordorigin="9800,136" coordsize="103,108" path="m9891,155l9867,155,9880,171,9884,194,9878,214,9864,227,9839,230,9889,230,9899,217,9904,191,9900,169,9891,155e" filled="t" fillcolor="#383336" stroked="f">
                <v:path arrowok="t"/>
                <v:fill/>
              </v:shape>
            </v:group>
            <v:group style="position:absolute;left:9927;top:136;width:54;height:109" coordorigin="9927,136" coordsize="54,109">
              <v:shape style="position:absolute;left:9927;top:136;width:54;height:109" coordorigin="9927,136" coordsize="54,109" path="m9944,138l9927,138,9928,148,9928,154,9928,245,9947,245,9947,185,9948,179,9951,164,9956,159,9945,159,9944,138e" filled="t" fillcolor="#383336" stroked="f">
                <v:path arrowok="t"/>
                <v:fill/>
              </v:shape>
              <v:shape style="position:absolute;left:9927;top:136;width:54;height:109" coordorigin="9927,136" coordsize="54,109" path="m9977,136l9962,136,9951,145,9946,159,9956,159,9960,154,9981,154,9981,136,9979,136,9977,136e" filled="t" fillcolor="#383336" stroked="f">
                <v:path arrowok="t"/>
                <v:fill/>
              </v:shape>
              <v:shape style="position:absolute;left:9927;top:136;width:54;height:109" coordorigin="9927,136" coordsize="54,109" path="m9981,154l9977,154,9979,154,9981,155,9981,154e" filled="t" fillcolor="#383336" stroked="f">
                <v:path arrowok="t"/>
                <v:fill/>
              </v:shape>
            </v:group>
            <v:group style="position:absolute;left:9992;top:137;width:92;height:110" coordorigin="9992,137" coordsize="92,110">
              <v:shape style="position:absolute;left:9992;top:137;width:92;height:110" coordorigin="9992,137" coordsize="92,110" path="m10029,137l10013,145,10001,160,9994,182,9992,211,10002,230,10019,243,10043,247,10059,247,10071,243,10078,240,10074,230,10059,230,10032,230,10016,219,10009,195,10083,195,10084,193,10084,190,10083,181,10065,181,10010,176,10019,158,10041,150,10068,150,10058,142,10029,137e" filled="t" fillcolor="#383336" stroked="f">
                <v:path arrowok="t"/>
                <v:fill/>
              </v:shape>
              <v:shape style="position:absolute;left:9992;top:137;width:92;height:110" coordorigin="9992,137" coordsize="92,110" path="m10073,227l10059,230,10074,230,10073,227e" filled="t" fillcolor="#383336" stroked="f">
                <v:path arrowok="t"/>
                <v:fill/>
              </v:shape>
              <v:shape style="position:absolute;left:9992;top:137;width:92;height:110" coordorigin="9992,137" coordsize="92,110" path="m10068,150l10041,150,10061,162,10065,181,10083,181,10083,173,10075,155,10068,15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8.589661pt;margin-top:4.319393pt;width:22.74920pt;height:10.5942pt;mso-position-horizontal-relative:page;mso-position-vertical-relative:paragraph;z-index:-1622" coordorigin="5972,86" coordsize="455,212">
            <v:group style="position:absolute;left:5982;top:96;width:109;height:150" coordorigin="5982,96" coordsize="109,150">
              <v:shape style="position:absolute;left:5982;top:96;width:109;height:150" coordorigin="5982,96" coordsize="109,150" path="m6001,96l5982,96,5982,194,5988,218,6000,235,6018,244,6041,247,6061,242,6077,230,6079,227,6019,227,6006,212,6001,184,6001,96e" filled="t" fillcolor="#383336" stroked="f">
                <v:path arrowok="t"/>
                <v:fill/>
              </v:shape>
              <v:shape style="position:absolute;left:5982;top:96;width:109;height:150" coordorigin="5982,96" coordsize="109,150" path="m6091,96l6072,96,6070,201,6062,218,6045,227,6019,227,6079,227,6087,211,6091,184,6091,96e" filled="t" fillcolor="#383336" stroked="f">
                <v:path arrowok="t"/>
                <v:fill/>
              </v:shape>
            </v:group>
            <v:group style="position:absolute;left:6123;top:136;width:100;height:152" coordorigin="6123,136" coordsize="100,152">
              <v:shape style="position:absolute;left:6123;top:136;width:100;height:152" coordorigin="6123,136" coordsize="100,152" path="m6140,138l6123,138,6124,156,6124,288,6143,288,6143,230,6157,230,6143,180,6143,178,6145,174,6156,157,6160,156,6141,156,6140,138e" filled="t" fillcolor="#383336" stroked="f">
                <v:path arrowok="t"/>
                <v:fill/>
              </v:shape>
              <v:shape style="position:absolute;left:6123;top:136;width:100;height:152" coordorigin="6123,136" coordsize="100,152" path="m6157,230l6143,230,6145,233,6159,243,6184,247,6199,241,6207,232,6159,232,6157,230e" filled="t" fillcolor="#383336" stroked="f">
                <v:path arrowok="t"/>
                <v:fill/>
              </v:shape>
              <v:shape style="position:absolute;left:6123;top:136;width:100;height:152" coordorigin="6123,136" coordsize="100,152" path="m6211,151l6178,151,6193,159,6201,178,6203,204,6203,207,6192,225,6173,232,6207,232,6212,227,6220,205,6223,174,6213,154,6211,151e" filled="t" fillcolor="#383336" stroked="f">
                <v:path arrowok="t"/>
                <v:fill/>
              </v:shape>
              <v:shape style="position:absolute;left:6123;top:136;width:100;height:152" coordorigin="6123,136" coordsize="100,152" path="m6176,136l6156,142,6142,156,6160,156,6178,151,6211,151,6197,140,6176,136e" filled="t" fillcolor="#383336" stroked="f">
                <v:path arrowok="t"/>
                <v:fill/>
              </v:shape>
            </v:group>
            <v:group style="position:absolute;left:6237;top:113;width:62;height:134" coordorigin="6237,113" coordsize="62,134">
              <v:shape style="position:absolute;left:6237;top:113;width:62;height:134" coordorigin="6237,113" coordsize="62,134" path="m6272,153l6253,153,6253,224,6255,233,6261,239,6265,244,6273,247,6289,247,6295,246,6299,244,6298,231,6276,231,6272,224,6272,153e" filled="t" fillcolor="#383336" stroked="f">
                <v:path arrowok="t"/>
                <v:fill/>
              </v:shape>
              <v:shape style="position:absolute;left:6237;top:113;width:62;height:134" coordorigin="6237,113" coordsize="62,134" path="m6298,230l6295,231,6292,231,6298,231,6298,230e" filled="t" fillcolor="#383336" stroked="f">
                <v:path arrowok="t"/>
                <v:fill/>
              </v:shape>
              <v:shape style="position:absolute;left:6237;top:113;width:62;height:134" coordorigin="6237,113" coordsize="62,134" path="m6300,138l6237,138,6237,153,6300,153,6300,138e" filled="t" fillcolor="#383336" stroked="f">
                <v:path arrowok="t"/>
                <v:fill/>
              </v:shape>
              <v:shape style="position:absolute;left:6237;top:113;width:62;height:134" coordorigin="6237,113" coordsize="62,134" path="m6272,113l6253,119,6253,138,6272,138,6272,113e" filled="t" fillcolor="#383336" stroked="f">
                <v:path arrowok="t"/>
                <v:fill/>
              </v:shape>
            </v:group>
            <v:group style="position:absolute;left:6313;top:136;width:103;height:108" coordorigin="6313,136" coordsize="103,108">
              <v:shape style="position:absolute;left:6313;top:136;width:103;height:108" coordorigin="6313,136" coordsize="103,108" path="m6360,136l6341,141,6326,154,6317,174,6313,202,6320,221,6333,235,6354,243,6381,244,6399,234,6402,230,6352,230,6338,215,6332,192,6333,186,6338,169,6353,157,6380,155,6404,155,6402,151,6384,140,6360,136e" filled="t" fillcolor="#383336" stroked="f">
                <v:path arrowok="t"/>
                <v:fill/>
              </v:shape>
              <v:shape style="position:absolute;left:6313;top:136;width:103;height:108" coordorigin="6313,136" coordsize="103,108" path="m6404,155l6380,155,6393,171,6397,194,6391,214,6377,227,6352,230,6402,230,6412,217,6417,191,6413,169,6404,15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7.256195pt;margin-top:6.288293pt;width:23.505454pt;height:6.5677pt;mso-position-horizontal-relative:page;mso-position-vertical-relative:paragraph;z-index:-1621" coordorigin="6745,126" coordsize="470,131">
            <v:group style="position:absolute;left:6755;top:138;width:81;height:109" coordorigin="6755,138" coordsize="81,109">
              <v:shape style="position:absolute;left:6755;top:138;width:81;height:109" coordorigin="6755,138" coordsize="81,109" path="m6821,138l6764,161,6755,212,6765,231,6783,243,6805,247,6820,247,6831,243,6836,241,6834,231,6820,231,6801,231,6786,222,6777,204,6775,175,6788,158,6810,151,6833,151,6835,141,6821,138e" filled="t" fillcolor="#383336" stroked="f">
                <v:path arrowok="t"/>
                <v:fill/>
              </v:shape>
              <v:shape style="position:absolute;left:6755;top:138;width:81;height:109" coordorigin="6755,138" coordsize="81,109" path="m6833,226l6827,229,6820,231,6834,231,6833,226e" filled="t" fillcolor="#383336" stroked="f">
                <v:path arrowok="t"/>
                <v:fill/>
              </v:shape>
              <v:shape style="position:absolute;left:6755;top:138;width:81;height:109" coordorigin="6755,138" coordsize="81,109" path="m6833,151l6820,151,6827,154,6832,156,6833,151e" filled="t" fillcolor="#383336" stroked="f">
                <v:path arrowok="t"/>
                <v:fill/>
              </v:shape>
            </v:group>
            <v:group style="position:absolute;left:6858;top:136;width:53;height:109" coordorigin="6858,136" coordsize="53,109">
              <v:shape style="position:absolute;left:6858;top:136;width:53;height:109" coordorigin="6858,136" coordsize="53,109" path="m6875,138l6858,138,6858,148,6859,154,6859,245,6878,245,6878,185,6878,182,6881,164,6886,159,6875,159,6875,138e" filled="t" fillcolor="#383336" stroked="f">
                <v:path arrowok="t"/>
                <v:fill/>
              </v:shape>
              <v:shape style="position:absolute;left:6858;top:136;width:53;height:109" coordorigin="6858,136" coordsize="53,109" path="m6908,136l6893,136,6881,145,6876,159,6886,159,6891,154,6911,154,6911,136,6909,136,6908,136e" filled="t" fillcolor="#383336" stroked="f">
                <v:path arrowok="t"/>
                <v:fill/>
              </v:shape>
              <v:shape style="position:absolute;left:6858;top:136;width:53;height:109" coordorigin="6858,136" coordsize="53,109" path="m6911,154l6907,154,6909,154,6911,155,6911,154e" filled="t" fillcolor="#383336" stroked="f">
                <v:path arrowok="t"/>
                <v:fill/>
              </v:shape>
            </v:group>
            <v:group style="position:absolute;left:6921;top:136;width:103;height:108" coordorigin="6921,136" coordsize="103,108">
              <v:shape style="position:absolute;left:6921;top:136;width:103;height:108" coordorigin="6921,136" coordsize="103,108" path="m6968,136l6949,141,6934,154,6925,174,6921,202,6928,221,6941,235,6962,243,6989,244,7007,234,7010,230,6960,230,6946,215,6940,192,6941,186,6946,169,6961,157,6988,155,7012,155,7010,151,6992,140,6968,136e" filled="t" fillcolor="#383336" stroked="f">
                <v:path arrowok="t"/>
                <v:fill/>
              </v:shape>
              <v:shape style="position:absolute;left:6921;top:136;width:103;height:108" coordorigin="6921,136" coordsize="103,108" path="m7012,155l6988,155,7001,171,7005,194,6999,214,6985,227,6960,230,7010,230,7020,217,7025,191,7021,169,7012,155e" filled="t" fillcolor="#383336" stroked="f">
                <v:path arrowok="t"/>
                <v:fill/>
              </v:shape>
            </v:group>
            <v:group style="position:absolute;left:7048;top:136;width:54;height:109" coordorigin="7048,136" coordsize="54,109">
              <v:shape style="position:absolute;left:7048;top:136;width:54;height:109" coordorigin="7048,136" coordsize="54,109" path="m7065,138l7048,138,7049,148,7049,154,7049,245,7068,245,7068,185,7069,179,7072,164,7077,159,7066,159,7065,138e" filled="t" fillcolor="#383336" stroked="f">
                <v:path arrowok="t"/>
                <v:fill/>
              </v:shape>
              <v:shape style="position:absolute;left:7048;top:136;width:54;height:109" coordorigin="7048,136" coordsize="54,109" path="m7099,136l7083,136,7072,145,7067,159,7077,159,7082,154,7102,154,7102,136,7100,136,7099,136e" filled="t" fillcolor="#383336" stroked="f">
                <v:path arrowok="t"/>
                <v:fill/>
              </v:shape>
              <v:shape style="position:absolute;left:7048;top:136;width:54;height:109" coordorigin="7048,136" coordsize="54,109" path="m7102,154l7098,154,7100,154,7102,155,7102,154e" filled="t" fillcolor="#383336" stroked="f">
                <v:path arrowok="t"/>
                <v:fill/>
              </v:shape>
            </v:group>
            <v:group style="position:absolute;left:7114;top:137;width:92;height:110" coordorigin="7114,137" coordsize="92,110">
              <v:shape style="position:absolute;left:7114;top:137;width:92;height:110" coordorigin="7114,137" coordsize="92,110" path="m7150,137l7134,145,7122,160,7115,182,7114,211,7123,230,7140,243,7164,247,7181,247,7192,243,7199,240,7195,230,7181,230,7153,230,7137,219,7130,195,7204,195,7205,193,7205,190,7204,181,7187,181,7131,176,7140,158,7162,150,7189,150,7179,142,7150,137e" filled="t" fillcolor="#383336" stroked="f">
                <v:path arrowok="t"/>
                <v:fill/>
              </v:shape>
              <v:shape style="position:absolute;left:7114;top:137;width:92;height:110" coordorigin="7114,137" coordsize="92,110" path="m7194,227l7181,230,7195,230,7194,227e" filled="t" fillcolor="#383336" stroked="f">
                <v:path arrowok="t"/>
                <v:fill/>
              </v:shape>
              <v:shape style="position:absolute;left:7114;top:137;width:92;height:110" coordorigin="7114,137" coordsize="92,110" path="m7189,150l7162,150,7182,162,7187,181,7204,181,7204,173,7196,155,7189,15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8.088745pt;margin-top:4.319393pt;width:22.74920pt;height:10.5942pt;mso-position-horizontal-relative:page;mso-position-vertical-relative:paragraph;z-index:-1617" coordorigin="3962,86" coordsize="455,212">
            <v:group style="position:absolute;left:3972;top:96;width:109;height:150" coordorigin="3972,96" coordsize="109,150">
              <v:shape style="position:absolute;left:3972;top:96;width:109;height:150" coordorigin="3972,96" coordsize="109,150" path="m3991,96l3972,96,3972,194,3978,218,3990,235,4008,244,4031,247,4051,242,4067,230,4069,227,4009,227,3996,212,3991,184,3991,96e" filled="t" fillcolor="#383336" stroked="f">
                <v:path arrowok="t"/>
                <v:fill/>
              </v:shape>
              <v:shape style="position:absolute;left:3972;top:96;width:109;height:150" coordorigin="3972,96" coordsize="109,150" path="m4081,96l4062,96,4060,201,4052,218,4035,227,4009,227,4069,227,4077,211,4081,184,4081,96e" filled="t" fillcolor="#383336" stroked="f">
                <v:path arrowok="t"/>
                <v:fill/>
              </v:shape>
            </v:group>
            <v:group style="position:absolute;left:4113;top:136;width:100;height:152" coordorigin="4113,136" coordsize="100,152">
              <v:shape style="position:absolute;left:4113;top:136;width:100;height:152" coordorigin="4113,136" coordsize="100,152" path="m4130,138l4113,138,4114,156,4114,288,4133,288,4133,230,4147,230,4133,180,4133,178,4135,174,4146,157,4149,156,4131,156,4130,138e" filled="t" fillcolor="#383336" stroked="f">
                <v:path arrowok="t"/>
                <v:fill/>
              </v:shape>
              <v:shape style="position:absolute;left:4113;top:136;width:100;height:152" coordorigin="4113,136" coordsize="100,152" path="m4147,230l4133,230,4135,233,4149,243,4174,247,4189,241,4197,232,4149,232,4147,230e" filled="t" fillcolor="#383336" stroked="f">
                <v:path arrowok="t"/>
                <v:fill/>
              </v:shape>
              <v:shape style="position:absolute;left:4113;top:136;width:100;height:152" coordorigin="4113,136" coordsize="100,152" path="m4201,151l4168,151,4183,159,4191,178,4193,204,4193,207,4182,225,4163,232,4197,232,4202,227,4210,205,4213,174,4203,154,4201,151e" filled="t" fillcolor="#383336" stroked="f">
                <v:path arrowok="t"/>
                <v:fill/>
              </v:shape>
              <v:shape style="position:absolute;left:4113;top:136;width:100;height:152" coordorigin="4113,136" coordsize="100,152" path="m4166,136l4146,142,4132,156,4149,156,4168,151,4201,151,4187,140,4166,136e" filled="t" fillcolor="#383336" stroked="f">
                <v:path arrowok="t"/>
                <v:fill/>
              </v:shape>
            </v:group>
            <v:group style="position:absolute;left:4227;top:113;width:62;height:134" coordorigin="4227,113" coordsize="62,134">
              <v:shape style="position:absolute;left:4227;top:113;width:62;height:134" coordorigin="4227,113" coordsize="62,134" path="m4262,153l4243,153,4243,224,4245,233,4251,239,4255,244,4263,247,4279,247,4285,246,4289,244,4288,231,4266,231,4262,224,4262,153e" filled="t" fillcolor="#383336" stroked="f">
                <v:path arrowok="t"/>
                <v:fill/>
              </v:shape>
              <v:shape style="position:absolute;left:4227;top:113;width:62;height:134" coordorigin="4227,113" coordsize="62,134" path="m4288,230l4285,231,4282,231,4288,231,4288,230e" filled="t" fillcolor="#383336" stroked="f">
                <v:path arrowok="t"/>
                <v:fill/>
              </v:shape>
              <v:shape style="position:absolute;left:4227;top:113;width:62;height:134" coordorigin="4227,113" coordsize="62,134" path="m4290,138l4227,138,4227,153,4290,153,4290,138e" filled="t" fillcolor="#383336" stroked="f">
                <v:path arrowok="t"/>
                <v:fill/>
              </v:shape>
              <v:shape style="position:absolute;left:4227;top:113;width:62;height:134" coordorigin="4227,113" coordsize="62,134" path="m4262,113l4243,119,4243,138,4262,138,4262,113e" filled="t" fillcolor="#383336" stroked="f">
                <v:path arrowok="t"/>
                <v:fill/>
              </v:shape>
            </v:group>
            <v:group style="position:absolute;left:4303;top:136;width:103;height:108" coordorigin="4303,136" coordsize="103,108">
              <v:shape style="position:absolute;left:4303;top:136;width:103;height:108" coordorigin="4303,136" coordsize="103,108" path="m4350,136l4331,141,4316,154,4307,174,4303,202,4310,221,4323,235,4344,243,4371,244,4389,234,4392,230,4342,230,4328,215,4322,192,4323,186,4328,169,4343,157,4370,155,4394,155,4392,151,4374,140,4350,136e" filled="t" fillcolor="#383336" stroked="f">
                <v:path arrowok="t"/>
                <v:fill/>
              </v:shape>
              <v:shape style="position:absolute;left:4303;top:136;width:103;height:108" coordorigin="4303,136" coordsize="103,108" path="m4394,155l4370,155,4383,171,4387,194,4381,214,4367,227,4342,230,4392,230,4402,217,4407,191,4403,169,4394,15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23.787094pt;margin-top:5.083643pt;width:4.203695pt;height:7.163077pt;mso-position-horizontal-relative:page;mso-position-vertical-relative:paragraph;z-index:-1616" coordorigin="4476,102" coordsize="84,143">
            <v:shape style="position:absolute;left:4476;top:102;width:84;height:143" coordorigin="4476,102" coordsize="84,143" path="m4476,224l4478,242,4494,245,4523,245,4543,235,4545,231,4493,231,4482,227,4476,224e" filled="t" fillcolor="#383336" stroked="f">
              <v:path arrowok="t"/>
              <v:fill/>
            </v:shape>
            <v:shape style="position:absolute;left:4476;top:102;width:84;height:143" coordorigin="4476,102" coordsize="84,143" path="m4548,170l4491,170,4520,172,4535,185,4540,207,4528,225,4506,231,4545,231,4555,218,4560,196,4553,175,4548,170e" filled="t" fillcolor="#383336" stroked="f">
              <v:path arrowok="t"/>
              <v:fill/>
            </v:shape>
            <v:shape style="position:absolute;left:4476;top:102;width:84;height:143" coordorigin="4476,102" coordsize="84,143" path="m4557,102l4489,102,4480,170,4491,170,4548,170,4539,162,4531,156,4524,155,4497,155,4502,118,4557,118,4557,102e" filled="t" fillcolor="#383336" stroked="f">
              <v:path arrowok="t"/>
              <v:fill/>
            </v:shape>
            <v:shape style="position:absolute;left:4476;top:102;width:84;height:143" coordorigin="4476,102" coordsize="84,143" path="m4520,154l4503,154,4500,154,4497,155,4524,155,4520,154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31.113708pt;margin-top:6.288293pt;width:23.505544pt;height:6.5677pt;mso-position-horizontal-relative:page;mso-position-vertical-relative:paragraph;z-index:-1615" coordorigin="4622,126" coordsize="470,131">
            <v:group style="position:absolute;left:4632;top:138;width:81;height:109" coordorigin="4632,138" coordsize="81,109">
              <v:shape style="position:absolute;left:4632;top:138;width:81;height:109" coordorigin="4632,138" coordsize="81,109" path="m4698,138l4641,161,4632,212,4643,231,4660,243,4683,247,4697,247,4708,243,4713,241,4711,231,4697,231,4678,231,4663,222,4654,204,4652,175,4665,158,4687,151,4710,151,4712,141,4698,138e" filled="t" fillcolor="#383336" stroked="f">
                <v:path arrowok="t"/>
                <v:fill/>
              </v:shape>
              <v:shape style="position:absolute;left:4632;top:138;width:81;height:109" coordorigin="4632,138" coordsize="81,109" path="m4710,226l4704,229,4697,231,4711,231,4710,226e" filled="t" fillcolor="#383336" stroked="f">
                <v:path arrowok="t"/>
                <v:fill/>
              </v:shape>
              <v:shape style="position:absolute;left:4632;top:138;width:81;height:109" coordorigin="4632,138" coordsize="81,109" path="m4710,151l4697,151,4705,154,4709,156,4710,151e" filled="t" fillcolor="#383336" stroked="f">
                <v:path arrowok="t"/>
                <v:fill/>
              </v:shape>
            </v:group>
            <v:group style="position:absolute;left:4735;top:136;width:53;height:109" coordorigin="4735,136" coordsize="53,109">
              <v:shape style="position:absolute;left:4735;top:136;width:53;height:109" coordorigin="4735,136" coordsize="53,109" path="m4752,138l4735,138,4736,148,4736,154,4736,245,4755,245,4755,185,4755,182,4759,164,4763,159,4753,159,4752,138e" filled="t" fillcolor="#383336" stroked="f">
                <v:path arrowok="t"/>
                <v:fill/>
              </v:shape>
              <v:shape style="position:absolute;left:4735;top:136;width:53;height:109" coordorigin="4735,136" coordsize="53,109" path="m4785,136l4770,136,4758,145,4753,159,4763,159,4768,154,4788,154,4788,136,4787,136,4785,136e" filled="t" fillcolor="#383336" stroked="f">
                <v:path arrowok="t"/>
                <v:fill/>
              </v:shape>
              <v:shape style="position:absolute;left:4735;top:136;width:53;height:109" coordorigin="4735,136" coordsize="53,109" path="m4788,154l4785,154,4786,154,4788,155,4788,154e" filled="t" fillcolor="#383336" stroked="f">
                <v:path arrowok="t"/>
                <v:fill/>
              </v:shape>
            </v:group>
            <v:group style="position:absolute;left:4799;top:136;width:103;height:108" coordorigin="4799,136" coordsize="103,108">
              <v:shape style="position:absolute;left:4799;top:136;width:103;height:108" coordorigin="4799,136" coordsize="103,108" path="m4845,136l4826,141,4812,154,4802,174,4799,202,4805,221,4819,235,4839,243,4866,244,4884,234,4887,230,4838,230,4823,215,4817,192,4818,186,4823,169,4838,157,4866,155,4889,155,4887,151,4869,140,4845,136e" filled="t" fillcolor="#383336" stroked="f">
                <v:path arrowok="t"/>
                <v:fill/>
              </v:shape>
              <v:shape style="position:absolute;left:4799;top:136;width:103;height:108" coordorigin="4799,136" coordsize="103,108" path="m4889,155l4866,155,4878,171,4882,194,4877,214,4862,227,4838,230,4887,230,4897,217,4902,191,4898,169,4889,155e" filled="t" fillcolor="#383336" stroked="f">
                <v:path arrowok="t"/>
                <v:fill/>
              </v:shape>
            </v:group>
            <v:group style="position:absolute;left:4925;top:136;width:54;height:109" coordorigin="4925,136" coordsize="54,109">
              <v:shape style="position:absolute;left:4925;top:136;width:54;height:109" coordorigin="4925,136" coordsize="54,109" path="m4942,138l4925,138,4926,148,4926,154,4926,245,4945,245,4945,185,4946,179,4949,164,4954,159,4943,159,4942,138e" filled="t" fillcolor="#383336" stroked="f">
                <v:path arrowok="t"/>
                <v:fill/>
              </v:shape>
              <v:shape style="position:absolute;left:4925;top:136;width:54;height:109" coordorigin="4925,136" coordsize="54,109" path="m4976,136l4960,136,4949,145,4944,159,4954,159,4959,154,4979,154,4979,136,4977,136,4976,136e" filled="t" fillcolor="#383336" stroked="f">
                <v:path arrowok="t"/>
                <v:fill/>
              </v:shape>
              <v:shape style="position:absolute;left:4925;top:136;width:54;height:109" coordorigin="4925,136" coordsize="54,109" path="m4979,154l4975,154,4977,154,4979,155,4979,154e" filled="t" fillcolor="#383336" stroked="f">
                <v:path arrowok="t"/>
                <v:fill/>
              </v:shape>
            </v:group>
            <v:group style="position:absolute;left:4991;top:137;width:92;height:110" coordorigin="4991,137" coordsize="92,110">
              <v:shape style="position:absolute;left:4991;top:137;width:92;height:110" coordorigin="4991,137" coordsize="92,110" path="m5027,137l5011,145,4999,160,4992,182,4991,211,5001,230,5018,243,5041,247,5058,247,5069,243,5076,240,5073,230,5058,230,5031,230,5014,219,5007,195,5082,195,5082,193,5082,190,5082,181,5064,181,5008,176,5017,158,5039,150,5066,150,5056,142,5027,137e" filled="t" fillcolor="#383336" stroked="f">
                <v:path arrowok="t"/>
                <v:fill/>
              </v:shape>
              <v:shape style="position:absolute;left:4991;top:137;width:92;height:110" coordorigin="4991,137" coordsize="92,110" path="m5071,227l5058,230,5073,230,5071,227e" filled="t" fillcolor="#383336" stroked="f">
                <v:path arrowok="t"/>
                <v:fill/>
              </v:shape>
              <v:shape style="position:absolute;left:4991;top:137;width:92;height:110" coordorigin="4991,137" coordsize="92,110" path="m5066,150l5039,150,5059,162,5064,181,5082,181,5081,173,5073,155,5066,15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2.928207pt;margin-top:48.450844pt;width:69.263850pt;height:12.0529pt;mso-position-horizontal-relative:page;mso-position-vertical-relative:paragraph;z-index:-1614" coordorigin="5059,969" coordsize="1385,241">
            <v:group style="position:absolute;left:5078;top:988;width:2;height:202" coordorigin="5078,988" coordsize="2,202">
              <v:shape style="position:absolute;left:5078;top:988;width:2;height:202" coordorigin="5078,988" coordsize="0,202" path="m5078,988l5078,1191e" filled="f" stroked="t" strokeweight="1.944pt" strokecolor="#383336">
                <v:path arrowok="t"/>
              </v:shape>
            </v:group>
            <v:group style="position:absolute;left:5138;top:1043;width:133;height:147" coordorigin="5138,1043" coordsize="133,147">
              <v:shape style="position:absolute;left:5138;top:1043;width:133;height:147" coordorigin="5138,1043" coordsize="133,147" path="m5170,1045l5138,1048,5139,1065,5139,1072,5139,1191,5176,1191,5176,1101,5177,1096,5179,1091,5190,1077,5214,1072,5264,1072,5262,1066,5172,1066,5170,1045e" filled="t" fillcolor="#383336" stroked="f">
                <v:path arrowok="t"/>
                <v:fill/>
              </v:shape>
              <v:shape style="position:absolute;left:5138;top:1043;width:133;height:147" coordorigin="5138,1043" coordsize="133,147" path="m5264,1072l5214,1072,5230,1085,5234,1108,5234,1191,5271,1191,5270,1085,5264,1072e" filled="t" fillcolor="#383336" stroked="f">
                <v:path arrowok="t"/>
                <v:fill/>
              </v:shape>
              <v:shape style="position:absolute;left:5138;top:1043;width:133;height:147" coordorigin="5138,1043" coordsize="133,147" path="m5203,1043l5184,1053,5173,1066,5262,1066,5261,1065,5247,1052,5228,1045,5203,1043e" filled="t" fillcolor="#383336" stroked="f">
                <v:path arrowok="t"/>
                <v:fill/>
              </v:shape>
            </v:group>
            <v:group style="position:absolute;left:5310;top:1043;width:133;height:147" coordorigin="5310,1043" coordsize="133,147">
              <v:shape style="position:absolute;left:5310;top:1043;width:133;height:147" coordorigin="5310,1043" coordsize="133,147" path="m5342,1045l5310,1048,5310,1065,5310,1072,5311,1191,5348,1191,5348,1101,5348,1096,5350,1091,5362,1077,5386,1072,5436,1072,5434,1066,5344,1066,5342,1045e" filled="t" fillcolor="#383336" stroked="f">
                <v:path arrowok="t"/>
                <v:fill/>
              </v:shape>
              <v:shape style="position:absolute;left:5310;top:1043;width:133;height:147" coordorigin="5310,1043" coordsize="133,147" path="m5436,1072l5386,1072,5401,1085,5406,1108,5406,1191,5443,1191,5441,1085,5436,1072e" filled="t" fillcolor="#383336" stroked="f">
                <v:path arrowok="t"/>
                <v:fill/>
              </v:shape>
              <v:shape style="position:absolute;left:5310;top:1043;width:133;height:147" coordorigin="5310,1043" coordsize="133,147" path="m5375,1043l5356,1053,5345,1066,5434,1066,5433,1065,5419,1052,5399,1045,5375,1043e" filled="t" fillcolor="#383336" stroked="f">
                <v:path arrowok="t"/>
                <v:fill/>
              </v:shape>
            </v:group>
            <v:group style="position:absolute;left:5474;top:1043;width:147;height:150" coordorigin="5474,1043" coordsize="147,150">
              <v:shape style="position:absolute;left:5474;top:1043;width:147;height:150" coordorigin="5474,1043" coordsize="147,150" path="m5529,1043l5476,1104,5474,1132,5480,1153,5492,1171,5508,1183,5529,1191,5554,1194,5575,1189,5593,1179,5604,1167,5546,1167,5527,1160,5515,1143,5511,1118,5511,1113,5516,1091,5529,1075,5551,1068,5604,1068,5598,1062,5581,1051,5557,1045,5529,1043e" filled="t" fillcolor="#383336" stroked="f">
                <v:path arrowok="t"/>
                <v:fill/>
              </v:shape>
              <v:shape style="position:absolute;left:5474;top:1043;width:147;height:150" coordorigin="5474,1043" coordsize="147,150" path="m5604,1068l5551,1068,5570,1078,5580,1097,5583,1121,5578,1145,5565,1161,5546,1167,5604,1167,5608,1164,5618,1143,5621,1116,5621,1116,5619,1095,5611,1077,5604,1068e" filled="t" fillcolor="#383336" stroked="f">
                <v:path arrowok="t"/>
                <v:fill/>
              </v:shape>
            </v:group>
            <v:group style="position:absolute;left:5633;top:1045;width:146;height:146" coordorigin="5633,1045" coordsize="146,146">
              <v:shape style="position:absolute;left:5633;top:1045;width:146;height:146" coordorigin="5633,1045" coordsize="146,146" path="m5672,1045l5633,1045,5687,1191,5723,1191,5737,1155,5706,1155,5703,1143,5700,1132,5696,1119,5672,1045e" filled="t" fillcolor="#383336" stroked="f">
                <v:path arrowok="t"/>
                <v:fill/>
              </v:shape>
              <v:shape style="position:absolute;left:5633;top:1045;width:146;height:146" coordorigin="5633,1045" coordsize="146,146" path="m5779,1045l5740,1045,5717,1119,5713,1132,5710,1143,5707,1155,5737,1155,5779,1045e" filled="t" fillcolor="#383336" stroked="f">
                <v:path arrowok="t"/>
                <v:fill/>
              </v:shape>
            </v:group>
            <v:group style="position:absolute;left:5790;top:1042;width:125;height:151" coordorigin="5790,1042" coordsize="125,151">
              <v:shape style="position:absolute;left:5790;top:1042;width:125;height:151" coordorigin="5790,1042" coordsize="125,151" path="m5904,1067l5872,1067,5876,1083,5876,1093,5863,1096,5838,1099,5817,1107,5802,1120,5793,1137,5790,1160,5799,1177,5817,1189,5844,1193,5864,1187,5879,1174,5913,1174,5913,1169,5913,1168,5862,1168,5842,1167,5832,1158,5832,1156,5833,1130,5852,1121,5877,1119,5912,1119,5911,1084,5904,1068e" filled="t" fillcolor="#383336" stroked="f">
                <v:path arrowok="t"/>
                <v:fill/>
              </v:shape>
              <v:shape style="position:absolute;left:5790;top:1042;width:125;height:151" coordorigin="5790,1042" coordsize="125,151" path="m5913,1174l5879,1174,5882,1191,5915,1191,5914,1182,5913,1174e" filled="t" fillcolor="#383336" stroked="f">
                <v:path arrowok="t"/>
                <v:fill/>
              </v:shape>
              <v:shape style="position:absolute;left:5790;top:1042;width:125;height:151" coordorigin="5790,1042" coordsize="125,151" path="m5912,1119l5877,1119,5877,1142,5877,1145,5876,1147,5873,1158,5862,1168,5913,1168,5913,1156,5912,1119e" filled="t" fillcolor="#383336" stroked="f">
                <v:path arrowok="t"/>
                <v:fill/>
              </v:shape>
              <v:shape style="position:absolute;left:5790;top:1042;width:125;height:151" coordorigin="5790,1042" coordsize="125,151" path="m5835,1042l5815,1047,5800,1054,5808,1078,5826,1070,5846,1067,5904,1067,5891,1054,5868,1045,5835,1042e" filled="t" fillcolor="#383336" stroked="f">
                <v:path arrowok="t"/>
                <v:fill/>
              </v:shape>
            </v:group>
            <v:group style="position:absolute;left:5936;top:1007;width:91;height:187" coordorigin="5936,1007" coordsize="91,187">
              <v:shape style="position:absolute;left:5936;top:1007;width:91;height:187" coordorigin="5936,1007" coordsize="91,187" path="m5993,1072l5957,1072,5957,1144,5960,1166,5968,1182,5975,1189,5986,1194,6011,1194,6021,1192,6026,1190,6026,1164,5997,1164,5993,1154,5993,1072e" filled="t" fillcolor="#383336" stroked="f">
                <v:path arrowok="t"/>
                <v:fill/>
              </v:shape>
              <v:shape style="position:absolute;left:5936;top:1007;width:91;height:187" coordorigin="5936,1007" coordsize="91,187" path="m6026,1162l6022,1163,6018,1164,6026,1164,6026,1162e" filled="t" fillcolor="#383336" stroked="f">
                <v:path arrowok="t"/>
                <v:fill/>
              </v:shape>
              <v:shape style="position:absolute;left:5936;top:1007;width:91;height:187" coordorigin="5936,1007" coordsize="91,187" path="m6028,1045l5936,1045,5936,1072,6028,1072,6028,1045e" filled="t" fillcolor="#383336" stroked="f">
                <v:path arrowok="t"/>
                <v:fill/>
              </v:shape>
              <v:shape style="position:absolute;left:5936;top:1007;width:91;height:187" coordorigin="5936,1007" coordsize="91,187" path="m5993,1007l5957,1018,5957,1045,5993,1045,5993,1007e" filled="t" fillcolor="#383336" stroked="f">
                <v:path arrowok="t"/>
                <v:fill/>
              </v:shape>
            </v:group>
            <v:group style="position:absolute;left:6053;top:984;width:39;height:207" coordorigin="6053,984" coordsize="39,207">
              <v:shape style="position:absolute;left:6053;top:984;width:39;height:207" coordorigin="6053,984" coordsize="39,207" path="m6093,1045l6056,1045,6056,1191,6093,1191,6093,1045e" filled="t" fillcolor="#383336" stroked="f">
                <v:path arrowok="t"/>
                <v:fill/>
              </v:shape>
              <v:shape style="position:absolute;left:6053;top:984;width:39;height:207" coordorigin="6053,984" coordsize="39,207" path="m6087,984l6062,984,6053,992,6053,1015,6062,1024,6087,1024,6095,1015,6095,1004,6095,992,6087,984e" filled="t" fillcolor="#383336" stroked="f">
                <v:path arrowok="t"/>
                <v:fill/>
              </v:shape>
            </v:group>
            <v:group style="position:absolute;left:6124;top:1043;width:147;height:150" coordorigin="6124,1043" coordsize="147,150">
              <v:shape style="position:absolute;left:6124;top:1043;width:147;height:150" coordorigin="6124,1043" coordsize="147,150" path="m6179,1043l6126,1104,6124,1132,6130,1153,6142,1171,6159,1183,6180,1191,6205,1194,6225,1189,6243,1179,6255,1167,6196,1167,6177,1160,6165,1143,6161,1118,6161,1113,6166,1091,6179,1075,6201,1068,6254,1068,6249,1062,6231,1051,6207,1045,6179,1043e" filled="t" fillcolor="#383336" stroked="f">
                <v:path arrowok="t"/>
                <v:fill/>
              </v:shape>
              <v:shape style="position:absolute;left:6124;top:1043;width:147;height:150" coordorigin="6124,1043" coordsize="147,150" path="m6254,1068l6201,1068,6220,1078,6230,1097,6233,1121,6228,1145,6215,1161,6196,1167,6255,1167,6258,1164,6268,1143,6271,1116,6271,1116,6269,1095,6261,1077,6254,1068e" filled="t" fillcolor="#383336" stroked="f">
                <v:path arrowok="t"/>
                <v:fill/>
              </v:shape>
            </v:group>
            <v:group style="position:absolute;left:6301;top:1043;width:133;height:147" coordorigin="6301,1043" coordsize="133,147">
              <v:shape style="position:absolute;left:6301;top:1043;width:133;height:147" coordorigin="6301,1043" coordsize="133,147" path="m6333,1045l6301,1048,6301,1065,6301,1072,6302,1191,6339,1191,6339,1101,6339,1096,6341,1091,6353,1077,6377,1072,6427,1072,6425,1066,6335,1066,6333,1045e" filled="t" fillcolor="#383336" stroked="f">
                <v:path arrowok="t"/>
                <v:fill/>
              </v:shape>
              <v:shape style="position:absolute;left:6301;top:1043;width:133;height:147" coordorigin="6301,1043" coordsize="133,147" path="m6427,1072l6377,1072,6392,1085,6397,1108,6397,1191,6434,1191,6432,1085,6427,1072e" filled="t" fillcolor="#383336" stroked="f">
                <v:path arrowok="t"/>
                <v:fill/>
              </v:shape>
              <v:shape style="position:absolute;left:6301;top:1043;width:133;height:147" coordorigin="6301,1043" coordsize="133,147" path="m6366,1043l6347,1053,6335,1066,6425,1066,6424,1065,6410,1052,6390,1045,6366,104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5.832123pt;margin-top:47.904694pt;width:42.996181pt;height:12.6061pt;mso-position-horizontal-relative:page;mso-position-vertical-relative:paragraph;z-index:-1613" coordorigin="6517,958" coordsize="860,252">
            <v:group style="position:absolute;left:6527;top:978;width:144;height:214" coordorigin="6527,978" coordsize="144,214">
              <v:shape style="position:absolute;left:6527;top:978;width:144;height:214" coordorigin="6527,978" coordsize="144,214" path="m6580,1042l6529,1101,6527,1131,6532,1152,6543,1170,6558,1182,6579,1190,6604,1192,6623,1183,6636,1168,6670,1168,6670,1164,6599,1164,6580,1158,6568,1141,6564,1116,6568,1092,6581,1076,6602,1070,6670,1070,6670,1060,6633,1060,6625,1052,6608,1044,6580,1042e" filled="t" fillcolor="#383336" stroked="f">
                <v:path arrowok="t"/>
                <v:fill/>
              </v:shape>
              <v:shape style="position:absolute;left:6527;top:978;width:144;height:214" coordorigin="6527,978" coordsize="144,214" path="m6670,1168l6637,1168,6638,1191,6671,1190,6670,1171,6670,1168e" filled="t" fillcolor="#383336" stroked="f">
                <v:path arrowok="t"/>
                <v:fill/>
              </v:shape>
              <v:shape style="position:absolute;left:6527;top:978;width:144;height:214" coordorigin="6527,978" coordsize="144,214" path="m6670,1070l6602,1070,6622,1078,6632,1096,6633,1099,6633,1101,6633,1131,6633,1135,6631,1140,6619,1158,6599,1164,6670,1164,6670,1152,6670,1070e" filled="t" fillcolor="#383336" stroked="f">
                <v:path arrowok="t"/>
                <v:fill/>
              </v:shape>
              <v:shape style="position:absolute;left:6527;top:978;width:144;height:214" coordorigin="6527,978" coordsize="144,214" path="m6670,978l6633,978,6633,1060,6670,1060,6670,978e" filled="t" fillcolor="#383336" stroked="f">
                <v:path arrowok="t"/>
                <v:fill/>
              </v:shape>
            </v:group>
            <v:group style="position:absolute;left:6702;top:1041;width:133;height:152" coordorigin="6702,1041" coordsize="133,152">
              <v:shape style="position:absolute;left:6702;top:1041;width:133;height:152" coordorigin="6702,1041" coordsize="133,152" path="m6771,1041l6709,1087,6702,1138,6709,1157,6720,1172,6738,1184,6761,1191,6789,1193,6810,1190,6827,1185,6821,1164,6789,1164,6760,1162,6743,1150,6736,1128,6833,1128,6834,1125,6835,1119,6834,1102,6800,1102,6740,1088,6753,1073,6780,1068,6822,1068,6816,1058,6797,1046,6771,1041e" filled="t" fillcolor="#383336" stroked="f">
                <v:path arrowok="t"/>
                <v:fill/>
              </v:shape>
              <v:shape style="position:absolute;left:6702;top:1041;width:133;height:152" coordorigin="6702,1041" coordsize="133,152" path="m6820,1160l6808,1163,6789,1164,6821,1164,6820,1160e" filled="t" fillcolor="#383336" stroked="f">
                <v:path arrowok="t"/>
                <v:fill/>
              </v:shape>
              <v:shape style="position:absolute;left:6702;top:1041;width:133;height:152" coordorigin="6702,1041" coordsize="133,152" path="m6822,1068l6780,1068,6796,1083,6800,1102,6834,1102,6833,1096,6827,1076,6822,1068e" filled="t" fillcolor="#383336" stroked="f">
                <v:path arrowok="t"/>
                <v:fill/>
              </v:shape>
            </v:group>
            <v:group style="position:absolute;left:6850;top:1007;width:91;height:187" coordorigin="6850,1007" coordsize="91,187">
              <v:shape style="position:absolute;left:6850;top:1007;width:91;height:187" coordorigin="6850,1007" coordsize="91,187" path="m6907,1072l6871,1072,6871,1144,6874,1166,6882,1182,6889,1189,6900,1194,6926,1194,6935,1192,6941,1190,6940,1164,6911,1164,6907,1154,6907,1072e" filled="t" fillcolor="#383336" stroked="f">
                <v:path arrowok="t"/>
                <v:fill/>
              </v:shape>
              <v:shape style="position:absolute;left:6850;top:1007;width:91;height:187" coordorigin="6850,1007" coordsize="91,187" path="m6940,1162l6936,1163,6932,1164,6940,1164,6940,1162e" filled="t" fillcolor="#383336" stroked="f">
                <v:path arrowok="t"/>
                <v:fill/>
              </v:shape>
              <v:shape style="position:absolute;left:6850;top:1007;width:91;height:187" coordorigin="6850,1007" coordsize="91,187" path="m6942,1045l6850,1045,6850,1072,6942,1072,6942,1045e" filled="t" fillcolor="#383336" stroked="f">
                <v:path arrowok="t"/>
                <v:fill/>
              </v:shape>
              <v:shape style="position:absolute;left:6850;top:1007;width:91;height:187" coordorigin="6850,1007" coordsize="91,187" path="m6907,1007l6871,1018,6871,1045,6907,1045,6907,1007e" filled="t" fillcolor="#383336" stroked="f">
                <v:path arrowok="t"/>
                <v:fill/>
              </v:shape>
            </v:group>
            <v:group style="position:absolute;left:6960;top:1042;width:125;height:151" coordorigin="6960,1042" coordsize="125,151">
              <v:shape style="position:absolute;left:6960;top:1042;width:125;height:151" coordorigin="6960,1042" coordsize="125,151" path="m7074,1067l7042,1067,7046,1083,7046,1093,7033,1096,7007,1099,6987,1107,6972,1120,6963,1137,6960,1160,6969,1177,6987,1189,7014,1193,7034,1187,7049,1174,7083,1174,7083,1169,7083,1168,7032,1168,7012,1167,7002,1158,7002,1156,7003,1130,7022,1121,7047,1119,7082,1119,7081,1084,7074,1068e" filled="t" fillcolor="#383336" stroked="f">
                <v:path arrowok="t"/>
                <v:fill/>
              </v:shape>
              <v:shape style="position:absolute;left:6960;top:1042;width:125;height:151" coordorigin="6960,1042" coordsize="125,151" path="m7083,1174l7049,1174,7052,1191,7085,1191,7084,1182,7083,1174e" filled="t" fillcolor="#383336" stroked="f">
                <v:path arrowok="t"/>
                <v:fill/>
              </v:shape>
              <v:shape style="position:absolute;left:6960;top:1042;width:125;height:151" coordorigin="6960,1042" coordsize="125,151" path="m7082,1119l7047,1119,7047,1142,7047,1145,7046,1147,7043,1158,7032,1168,7083,1168,7083,1156,7082,1119e" filled="t" fillcolor="#383336" stroked="f">
                <v:path arrowok="t"/>
                <v:fill/>
              </v:shape>
              <v:shape style="position:absolute;left:6960;top:1042;width:125;height:151" coordorigin="6960,1042" coordsize="125,151" path="m7005,1042l6985,1047,6970,1054,6978,1078,6996,1070,7016,1067,7074,1067,7061,1054,7038,1045,7005,1042e" filled="t" fillcolor="#383336" stroked="f">
                <v:path arrowok="t"/>
                <v:fill/>
              </v:shape>
            </v:group>
            <v:group style="position:absolute;left:7120;top:984;width:39;height:207" coordorigin="7120,984" coordsize="39,207">
              <v:shape style="position:absolute;left:7120;top:984;width:39;height:207" coordorigin="7120,984" coordsize="39,207" path="m7159,1045l7122,1045,7122,1191,7159,1191,7159,1045e" filled="t" fillcolor="#383336" stroked="f">
                <v:path arrowok="t"/>
                <v:fill/>
              </v:shape>
              <v:shape style="position:absolute;left:7120;top:984;width:39;height:207" coordorigin="7120,984" coordsize="39,207" path="m7153,984l7128,984,7120,992,7120,1015,7128,1024,7153,1024,7161,1015,7161,1004,7161,992,7153,984e" filled="t" fillcolor="#383336" stroked="f">
                <v:path arrowok="t"/>
                <v:fill/>
              </v:shape>
            </v:group>
            <v:group style="position:absolute;left:7217;top:978;width:2;height:213" coordorigin="7217,978" coordsize="2,213">
              <v:shape style="position:absolute;left:7217;top:978;width:2;height:213" coordorigin="7217,978" coordsize="0,213" path="m7217,978l7217,1191e" filled="f" stroked="t" strokeweight="1.9581pt" strokecolor="#383336">
                <v:path arrowok="t"/>
              </v:shape>
            </v:group>
            <v:group style="position:absolute;left:7274;top:1041;width:92;height:152" coordorigin="7274,1041" coordsize="92,152">
              <v:shape style="position:absolute;left:7274;top:1041;width:92;height:152" coordorigin="7274,1041" coordsize="92,152" path="m7274,1157l7279,1189,7298,1192,7324,1193,7344,1187,7358,1175,7361,1167,7298,1167,7283,1162,7274,1157e" filled="t" fillcolor="#383336" stroked="f">
                <v:path arrowok="t"/>
                <v:fill/>
              </v:shape>
              <v:shape style="position:absolute;left:7274;top:1041;width:92;height:152" coordorigin="7274,1041" coordsize="92,152" path="m7320,1041l7299,1047,7285,1059,7276,1077,7275,1103,7288,1118,7311,1130,7329,1136,7335,1141,7335,1161,7328,1167,7361,1167,7366,1156,7367,1129,7354,1115,7332,1103,7313,1097,7306,1092,7306,1074,7313,1068,7359,1068,7361,1048,7345,1043,7320,1041e" filled="t" fillcolor="#383336" stroked="f">
                <v:path arrowok="t"/>
                <v:fill/>
              </v:shape>
              <v:shape style="position:absolute;left:7274;top:1041;width:92;height:152" coordorigin="7274,1041" coordsize="92,152" path="m7359,1068l7340,1068,7351,1072,7358,1076,7359,106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7.89875pt;margin-top:85.486893pt;width:13.9485pt;height:9.688298pt;mso-position-horizontal-relative:page;mso-position-vertical-relative:paragraph;z-index:-1612" coordorigin="1158,1710" coordsize="279,194">
            <v:group style="position:absolute;left:1168;top:1720;width:108;height:171" coordorigin="1168,1720" coordsize="108,171">
              <v:shape style="position:absolute;left:1168;top:1720;width:108;height:171" coordorigin="1168,1720" coordsize="108,171" path="m1262,1740l1230,1740,1245,1754,1248,1777,1207,1838,1168,1877,1168,1891,1276,1891,1276,1872,1200,1872,1200,1871,1253,1817,1272,1767,1268,1749,1262,1740e" filled="t" fillcolor="#383336" stroked="f">
                <v:path arrowok="t"/>
                <v:fill/>
              </v:shape>
              <v:shape style="position:absolute;left:1168;top:1720;width:108;height:171" coordorigin="1168,1720" coordsize="108,171" path="m1208,1720l1188,1726,1172,1736,1186,1747,1203,1741,1230,1740,1262,1740,1258,1734,1238,1723,1208,1720e" filled="t" fillcolor="#383336" stroked="f">
                <v:path arrowok="t"/>
                <v:fill/>
              </v:shape>
            </v:group>
            <v:group style="position:absolute;left:1303;top:1861;width:31;height:33" coordorigin="1303,1861" coordsize="31,33">
              <v:shape style="position:absolute;left:1303;top:1861;width:31;height:33" coordorigin="1303,1861" coordsize="31,33" path="m1328,1861l1310,1861,1303,1868,1303,1886,1309,1894,1328,1894,1334,1886,1334,1868,1328,1861e" filled="t" fillcolor="#383336" stroked="f">
                <v:path arrowok="t"/>
                <v:fill/>
              </v:shape>
            </v:group>
            <v:group style="position:absolute;left:1371;top:1722;width:56;height:169" coordorigin="1371,1722" coordsize="56,169">
              <v:shape style="position:absolute;left:1371;top:1722;width:56;height:169" coordorigin="1371,1722" coordsize="56,169" path="m1427,1743l1405,1743,1405,1891,1427,1891,1427,1743e" filled="t" fillcolor="#383336" stroked="f">
                <v:path arrowok="t"/>
                <v:fill/>
              </v:shape>
              <v:shape style="position:absolute;left:1371;top:1722;width:56;height:169" coordorigin="1371,1722" coordsize="56,169" path="m1427,1722l1407,1722,1371,1741,1375,1759,1404,1743,1427,1743,1427,1722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position w:val="1"/>
        </w:rPr>
        <w:t>20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5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position w:val="0"/>
        </w:rPr>
        <w:t>15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2"/>
          <w:position w:val="0"/>
        </w:rPr>
        <w:t>15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9.310473pt;height:1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3.227822pt;height:13.125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46.26297" w:type="dxa"/>
      </w:tblPr>
      <w:tblGrid/>
      <w:tr>
        <w:trPr>
          <w:trHeight w:val="832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4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287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/>
              <w:pict>
                <v:shape style="width:100.77807pt;height:9pt;mso-position-horizontal-relative:char;mso-position-vertical-relative:line" type="#_x0000_t75">
                  <v:imagedata r:id="rId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</w:tc>
        <w:tc>
          <w:tcPr>
            <w:tcW w:w="240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383336"/>
                <w:spacing w:val="0"/>
                <w:w w:val="100"/>
              </w:rPr>
              <w:t>2016-2017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3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383336"/>
                <w:spacing w:val="0"/>
                <w:w w:val="100"/>
              </w:rPr>
              <w:t>2015-2016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230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4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3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383336"/>
                <w:spacing w:val="0"/>
                <w:w w:val="100"/>
              </w:rPr>
              <w:t>2014-2015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40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0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980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69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1.358305pt;height:23.625pt;mso-position-horizontal-relative:char;mso-position-vertical-relative:line" type="#_x0000_t75">
                  <v:imagedata r:id="rId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0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0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995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86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Pr/>
            <w:r>
              <w:rPr/>
              <w:pict>
                <v:shape style="width:93.416006pt;height:9pt;mso-position-horizontal-relative:char;mso-position-vertical-relative:line" type="#_x0000_t75">
                  <v:imagedata r:id="rId3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86" w:after="0" w:line="240" w:lineRule="auto"/>
              <w:ind w:left="2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07.067256pt;height:10.125pt;mso-position-horizontal-relative:char;mso-position-vertical-relative:line" type="#_x0000_t75">
                  <v:imagedata r:id="rId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0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0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984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6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06.607208pt;height:10.08pt;mso-position-horizontal-relative:char;mso-position-vertical-relative:line" type="#_x0000_t75">
                  <v:imagedata r:id="rId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0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0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981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7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07.199356pt;height:23.25pt;mso-position-horizontal-relative:char;mso-position-vertical-relative:line" type="#_x0000_t75">
                  <v:imagedata r:id="rId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2400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230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</w:tbl>
    <w:p>
      <w:pPr>
        <w:spacing w:after="0"/>
        <w:sectPr>
          <w:pgMar w:footer="165" w:header="0" w:top="1140" w:bottom="360" w:left="0" w:right="0"/>
          <w:footerReference w:type="default" r:id="rId27"/>
          <w:pgSz w:w="12240" w:h="17180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57.538799pt;margin-top:63.676422pt;width:475.8992pt;height:24.413838pt;mso-position-horizontal-relative:page;mso-position-vertical-relative:page;z-index:-1594" coordorigin="1151,1274" coordsize="9518,488">
            <v:shape style="position:absolute;left:1151;top:1274;width:9518;height:227" type="#_x0000_t75">
              <v:imagedata r:id="rId44" o:title=""/>
            </v:shape>
            <v:shape style="position:absolute;left:1153;top:1539;width:3788;height:223" type="#_x0000_t75">
              <v:imagedata r:id="rId45" o:title=""/>
            </v:shape>
            <w10:wrap type="none"/>
          </v:group>
        </w:pict>
      </w:r>
      <w:r>
        <w:rPr/>
        <w:pict>
          <v:group style="position:absolute;margin-left:58.693901pt;margin-top:95.559921pt;width:7.9489pt;height:7.9489pt;mso-position-horizontal-relative:page;mso-position-vertical-relative:page;z-index:-1593" coordorigin="1174,1911" coordsize="159,159">
            <v:shape style="position:absolute;left:1174;top:1911;width:159;height:159" coordorigin="1174,1911" coordsize="159,159" path="m1333,1911l1174,1911,1174,2070,1333,2070,1333,2049,1195,2049,1195,1932,1333,1932,1333,1911e" filled="t" fillcolor="#383336" stroked="f">
              <v:path arrowok="t"/>
              <v:fill/>
            </v:shape>
            <v:shape style="position:absolute;left:1174;top:1911;width:159;height:159" coordorigin="1174,1911" coordsize="159,159" path="m1333,1932l1312,1932,1312,2049,1333,2049,1333,1932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6.739799pt;margin-top:95.594826pt;width:15.099801pt;height:8.5373pt;mso-position-horizontal-relative:page;mso-position-vertical-relative:page;z-index:-1592" coordorigin="1535,1912" coordsize="302,171">
            <v:group style="position:absolute;left:1545;top:1922;width:116;height:148" coordorigin="1545,1922" coordsize="116,148">
              <v:shape style="position:absolute;left:1545;top:1922;width:116;height:148" coordorigin="1545,1922" coordsize="116,148" path="m1567,1922l1545,1922,1592,2007,1592,2070,1611,2070,1611,2007,1619,1993,1602,1993,1598,1983,1593,1974,1587,1963,1567,1922e" filled="t" fillcolor="#383336" stroked="f">
                <v:path arrowok="t"/>
                <v:fill/>
              </v:shape>
              <v:shape style="position:absolute;left:1545;top:1922;width:116;height:148" coordorigin="1545,1922" coordsize="116,148" path="m1661,1922l1639,1922,1618,1963,1612,1974,1607,1984,1603,1993,1619,1993,1661,1922e" filled="t" fillcolor="#383336" stroked="f">
                <v:path arrowok="t"/>
                <v:fill/>
              </v:shape>
            </v:group>
            <v:group style="position:absolute;left:1655;top:1963;width:92;height:110" coordorigin="1655,1963" coordsize="92,110">
              <v:shape style="position:absolute;left:1655;top:1963;width:92;height:110" coordorigin="1655,1963" coordsize="92,110" path="m1691,1963l1675,1970,1663,1985,1656,2008,1655,2037,1665,2056,1682,2068,1705,2073,1722,2073,1734,2069,1740,2066,1737,2056,1722,2056,1695,2056,1678,2044,1671,2020,1746,2020,1746,2019,1747,2015,1746,2007,1728,2007,1672,2002,1682,1984,1704,1975,1730,1975,1721,1967,1691,1963e" filled="t" fillcolor="#383336" stroked="f">
                <v:path arrowok="t"/>
                <v:fill/>
              </v:shape>
              <v:shape style="position:absolute;left:1655;top:1963;width:92;height:110" coordorigin="1655,1963" coordsize="92,110" path="m1736,2053l1722,2056,1737,2056,1736,2053e" filled="t" fillcolor="#383336" stroked="f">
                <v:path arrowok="t"/>
                <v:fill/>
              </v:shape>
              <v:shape style="position:absolute;left:1655;top:1963;width:92;height:110" coordorigin="1655,1963" coordsize="92,110" path="m1730,1975l1704,1975,1723,1987,1728,2007,1746,2007,1745,1998,1737,1981,1730,1975e" filled="t" fillcolor="#383336" stroked="f">
                <v:path arrowok="t"/>
                <v:fill/>
              </v:shape>
            </v:group>
            <v:group style="position:absolute;left:1766;top:1961;width:61;height:109" coordorigin="1766,1961" coordsize="61,109">
              <v:shape style="position:absolute;left:1766;top:1961;width:61;height:109" coordorigin="1766,1961" coordsize="61,109" path="m1768,2050l1767,2067,1782,2071,1810,2070,1827,2058,1784,2058,1774,2054,1768,2050e" filled="t" fillcolor="#383336" stroked="f">
                <v:path arrowok="t"/>
                <v:fill/>
              </v:shape>
              <v:shape style="position:absolute;left:1766;top:1961;width:61;height:109" coordorigin="1766,1961" coordsize="61,109" path="m1814,1961l1791,1963,1773,1974,1766,1994,1773,2010,1794,2023,1809,2028,1814,2033,1814,2051,1807,2058,1827,2058,1833,2038,1825,2020,1805,2008,1791,2003,1785,1999,1785,1982,1791,1976,1826,1976,1829,1968,1823,1964,1814,1961e" filled="t" fillcolor="#383336" stroked="f">
                <v:path arrowok="t"/>
                <v:fill/>
              </v:shape>
              <v:shape style="position:absolute;left:1766;top:1961;width:61;height:109" coordorigin="1766,1961" coordsize="61,109" path="m1826,1976l1812,1976,1820,1979,1824,1982,1826,197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3.692703pt;margin-top:95.559921pt;width:7.9492pt;height:7.9489pt;mso-position-horizontal-relative:page;mso-position-vertical-relative:page;z-index:-1591" coordorigin="2874,1911" coordsize="159,159">
            <v:shape style="position:absolute;left:2874;top:1911;width:159;height:159" coordorigin="2874,1911" coordsize="159,159" path="m3033,1911l2874,1911,2874,2070,3033,2070,3033,2049,2895,2049,2895,1932,3033,1932,3033,1911e" filled="t" fillcolor="#383336" stroked="f">
              <v:path arrowok="t"/>
              <v:fill/>
            </v:shape>
            <v:shape style="position:absolute;left:2874;top:1911;width:159;height:159" coordorigin="2874,1911" coordsize="159,159" path="m3033,1932l3012,1932,3012,2049,3033,2049,3033,1932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64.098495pt;margin-top:95.594826pt;width:13.0243pt;height:8.414pt;mso-position-horizontal-relative:page;mso-position-vertical-relative:page;z-index:-1590" coordorigin="3282,1912" coordsize="260,168">
            <v:group style="position:absolute;left:3292;top:1922;width:111;height:148" coordorigin="3292,1922" coordsize="111,148">
              <v:shape style="position:absolute;left:3292;top:1922;width:111;height:148" coordorigin="3292,1922" coordsize="111,148" path="m3313,1922l3292,1922,3292,2070,3310,2070,3310,1983,3309,1964,3308,1946,3328,1946,3313,1922e" filled="t" fillcolor="#383336" stroked="f">
                <v:path arrowok="t"/>
                <v:fill/>
              </v:shape>
              <v:shape style="position:absolute;left:3292;top:1922;width:111;height:148" coordorigin="3292,1922" coordsize="111,148" path="m3328,1946l3308,1946,3316,1960,3326,1977,3337,1995,3384,2070,3403,2070,3403,2045,3387,2045,3381,2033,3371,2015,3360,1997,3328,1946e" filled="t" fillcolor="#383336" stroked="f">
                <v:path arrowok="t"/>
                <v:fill/>
              </v:shape>
              <v:shape style="position:absolute;left:3292;top:1922;width:111;height:148" coordorigin="3292,1922" coordsize="111,148" path="m3403,1922l3385,1922,3385,2006,3386,2026,3387,2045,3403,2045,3403,1922e" filled="t" fillcolor="#383336" stroked="f">
                <v:path arrowok="t"/>
                <v:fill/>
              </v:shape>
            </v:group>
            <v:group style="position:absolute;left:3429;top:1962;width:103;height:108" coordorigin="3429,1962" coordsize="103,108">
              <v:shape style="position:absolute;left:3429;top:1962;width:103;height:108" coordorigin="3429,1962" coordsize="103,108" path="m3476,1962l3457,1967,3442,1980,3432,2000,3429,2028,3436,2047,3449,2060,3469,2068,3497,2070,3515,2060,3518,2055,3468,2055,3453,2041,3448,2017,3448,2011,3454,1994,3469,1982,3496,1980,3520,1980,3518,1977,3500,1965,3476,1962e" filled="t" fillcolor="#383336" stroked="f">
                <v:path arrowok="t"/>
                <v:fill/>
              </v:shape>
              <v:shape style="position:absolute;left:3429;top:1962;width:103;height:108" coordorigin="3429,1962" coordsize="103,108" path="m3520,1980l3496,1980,3509,1997,3513,2020,3507,2040,3492,2052,3468,2055,3518,2055,3528,2042,3532,2016,3529,1994,3520,198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8.693901pt;margin-top:186.959915pt;width:7.9489pt;height:7.9489pt;mso-position-horizontal-relative:page;mso-position-vertical-relative:page;z-index:-1589" coordorigin="1174,3739" coordsize="159,159">
            <v:shape style="position:absolute;left:1174;top:3739;width:159;height:159" coordorigin="1174,3739" coordsize="159,159" path="m1333,3739l1174,3739,1174,3898,1333,3898,1333,3877,1195,3877,1195,3760,1333,3760,1333,3739e" filled="t" fillcolor="#383336" stroked="f">
              <v:path arrowok="t"/>
              <v:fill/>
            </v:shape>
            <v:shape style="position:absolute;left:1174;top:3739;width:159;height:159" coordorigin="1174,3739" coordsize="159,159" path="m1333,3760l1312,3760,1312,3877,1333,3877,1333,3760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6.739799pt;margin-top:186.994827pt;width:15.099836pt;height:8.5353pt;mso-position-horizontal-relative:page;mso-position-vertical-relative:page;z-index:-1588" coordorigin="1535,3740" coordsize="302,171">
            <v:group style="position:absolute;left:1545;top:3750;width:116;height:148" coordorigin="1545,3750" coordsize="116,148">
              <v:shape style="position:absolute;left:1545;top:3750;width:116;height:148" coordorigin="1545,3750" coordsize="116,148" path="m1567,3750l1545,3750,1592,3835,1592,3898,1611,3898,1611,3835,1619,3821,1602,3821,1598,3811,1593,3802,1587,3791,1567,3750e" filled="t" fillcolor="#383336" stroked="f">
                <v:path arrowok="t"/>
                <v:fill/>
              </v:shape>
              <v:shape style="position:absolute;left:1545;top:3750;width:116;height:148" coordorigin="1545,3750" coordsize="116,148" path="m1661,3750l1639,3750,1618,3791,1612,3802,1607,3812,1603,3821,1619,3821,1661,3750e" filled="t" fillcolor="#383336" stroked="f">
                <v:path arrowok="t"/>
                <v:fill/>
              </v:shape>
            </v:group>
            <v:group style="position:absolute;left:1655;top:3791;width:92;height:110" coordorigin="1655,3791" coordsize="92,110">
              <v:shape style="position:absolute;left:1655;top:3791;width:92;height:110" coordorigin="1655,3791" coordsize="92,110" path="m1691,3791l1675,3798,1663,3813,1656,3836,1655,3865,1665,3884,1682,3896,1705,3901,1722,3901,1734,3897,1740,3894,1737,3884,1722,3884,1695,3884,1678,3872,1671,3848,1746,3848,1746,3847,1747,3843,1746,3835,1728,3835,1672,3830,1681,3812,1703,3803,1730,3803,1721,3795,1691,3791e" filled="t" fillcolor="#383336" stroked="f">
                <v:path arrowok="t"/>
                <v:fill/>
              </v:shape>
              <v:shape style="position:absolute;left:1655;top:3791;width:92;height:110" coordorigin="1655,3791" coordsize="92,110" path="m1736,3881l1722,3884,1737,3884,1736,3881e" filled="t" fillcolor="#383336" stroked="f">
                <v:path arrowok="t"/>
                <v:fill/>
              </v:shape>
              <v:shape style="position:absolute;left:1655;top:3791;width:92;height:110" coordorigin="1655,3791" coordsize="92,110" path="m1730,3803l1703,3803,1723,3815,1728,3835,1746,3835,1745,3826,1738,3809,1730,3803e" filled="t" fillcolor="#383336" stroked="f">
                <v:path arrowok="t"/>
                <v:fill/>
              </v:shape>
            </v:group>
            <v:group style="position:absolute;left:1766;top:3789;width:61;height:109" coordorigin="1766,3789" coordsize="61,109">
              <v:shape style="position:absolute;left:1766;top:3789;width:61;height:109" coordorigin="1766,3789" coordsize="61,109" path="m1768,3878l1767,3895,1782,3899,1810,3898,1827,3886,1784,3886,1774,3882,1768,3878e" filled="t" fillcolor="#383336" stroked="f">
                <v:path arrowok="t"/>
                <v:fill/>
              </v:shape>
              <v:shape style="position:absolute;left:1766;top:3789;width:61;height:109" coordorigin="1766,3789" coordsize="61,109" path="m1814,3789l1791,3791,1773,3802,1766,3822,1773,3838,1794,3851,1809,3856,1814,3861,1814,3879,1807,3886,1827,3886,1833,3866,1825,3848,1805,3836,1791,3831,1785,3827,1785,3810,1791,3804,1826,3804,1829,3796,1823,3792,1814,3789e" filled="t" fillcolor="#383336" stroked="f">
                <v:path arrowok="t"/>
                <v:fill/>
              </v:shape>
              <v:shape style="position:absolute;left:1766;top:3789;width:61;height:109" coordorigin="1766,3789" coordsize="61,109" path="m1826,3804l1812,3804,1820,3807,1824,3810,1826,380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3.692703pt;margin-top:186.959915pt;width:7.9492pt;height:7.9489pt;mso-position-horizontal-relative:page;mso-position-vertical-relative:page;z-index:-1587" coordorigin="2874,3739" coordsize="159,159">
            <v:shape style="position:absolute;left:2874;top:3739;width:159;height:159" coordorigin="2874,3739" coordsize="159,159" path="m3033,3739l2874,3739,2874,3898,3033,3898,3033,3877,2895,3877,2895,3760,3033,3760,3033,3739e" filled="t" fillcolor="#383336" stroked="f">
              <v:path arrowok="t"/>
              <v:fill/>
            </v:shape>
            <v:shape style="position:absolute;left:2874;top:3739;width:159;height:159" coordorigin="2874,3739" coordsize="159,159" path="m3033,3760l3012,3760,3012,3877,3033,3877,3033,3760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64.098495pt;margin-top:186.994827pt;width:13.0243pt;height:8.414pt;mso-position-horizontal-relative:page;mso-position-vertical-relative:page;z-index:-1586" coordorigin="3282,3740" coordsize="260,168">
            <v:group style="position:absolute;left:3292;top:3750;width:111;height:148" coordorigin="3292,3750" coordsize="111,148">
              <v:shape style="position:absolute;left:3292;top:3750;width:111;height:148" coordorigin="3292,3750" coordsize="111,148" path="m3313,3750l3292,3750,3292,3898,3310,3898,3310,3811,3309,3792,3308,3774,3328,3774,3313,3750e" filled="t" fillcolor="#383336" stroked="f">
                <v:path arrowok="t"/>
                <v:fill/>
              </v:shape>
              <v:shape style="position:absolute;left:3292;top:3750;width:111;height:148" coordorigin="3292,3750" coordsize="111,148" path="m3328,3774l3308,3774,3316,3788,3326,3805,3337,3823,3384,3898,3403,3898,3403,3873,3387,3873,3381,3861,3371,3843,3360,3825,3328,3774e" filled="t" fillcolor="#383336" stroked="f">
                <v:path arrowok="t"/>
                <v:fill/>
              </v:shape>
              <v:shape style="position:absolute;left:3292;top:3750;width:111;height:148" coordorigin="3292,3750" coordsize="111,148" path="m3403,3750l3385,3750,3385,3834,3386,3854,3387,3873,3403,3873,3403,3750e" filled="t" fillcolor="#383336" stroked="f">
                <v:path arrowok="t"/>
                <v:fill/>
              </v:shape>
            </v:group>
            <v:group style="position:absolute;left:3429;top:3790;width:103;height:108" coordorigin="3429,3790" coordsize="103,108">
              <v:shape style="position:absolute;left:3429;top:3790;width:103;height:108" coordorigin="3429,3790" coordsize="103,108" path="m3476,3790l3457,3795,3442,3808,3432,3828,3429,3856,3436,3875,3449,3888,3469,3896,3497,3898,3515,3888,3518,3883,3468,3883,3453,3869,3448,3845,3448,3839,3454,3822,3469,3810,3496,3808,3520,3808,3518,3805,3500,3793,3476,3790e" filled="t" fillcolor="#383336" stroked="f">
                <v:path arrowok="t"/>
                <v:fill/>
              </v:shape>
              <v:shape style="position:absolute;left:3429;top:3790;width:103;height:108" coordorigin="3429,3790" coordsize="103,108" path="m3520,3808l3496,3808,3509,3825,3513,3848,3507,3868,3492,3880,3468,3883,3518,3883,3528,3870,3532,3844,3529,3822,3520,380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7.761902pt;margin-top:223.886627pt;width:496.4765pt;height:60.334pt;mso-position-horizontal-relative:page;mso-position-vertical-relative:page;z-index:-1585" coordorigin="1155,4478" coordsize="9930,1207">
            <v:shape style="position:absolute;left:1155;top:4478;width:9930;height:1207" coordorigin="1155,4478" coordsize="9930,1207" path="m11085,5684l1155,5684,1155,4478,11085,4478,11085,5684xe" filled="f" stroked="t" strokeweight="1.0001pt" strokecolor="#383336">
              <v:path arrowok="t"/>
            </v:shape>
          </v:group>
          <w10:wrap type="none"/>
        </w:pict>
      </w:r>
      <w:r>
        <w:rPr/>
        <w:pict>
          <v:group style="position:absolute;margin-left:583.647583pt;margin-top:825.249023pt;width:3.4381pt;height:5.931303pt;mso-position-horizontal-relative:page;mso-position-vertical-relative:page;z-index:-1584" coordorigin="11673,16505" coordsize="69,119">
            <v:shape style="position:absolute;left:11673;top:16505;width:69;height:119" coordorigin="11673,16505" coordsize="69,119" path="m11673,16606l11674,16621,11689,16624,11719,16623,11731,16613,11688,16613,11677,16609,11673,16606e" filled="t" fillcolor="#383336" stroked="f">
              <v:path arrowok="t"/>
              <v:fill/>
            </v:shape>
            <v:shape style="position:absolute;left:11673;top:16505;width:69;height:119" coordorigin="11673,16505" coordsize="69,119" path="m11731,16518l11715,16518,11721,16526,11721,16549,11707,16555,11686,16555,11686,16567,11710,16567,11725,16574,11725,16591,11726,16600,11719,16613,11731,16613,11736,16610,11742,16591,11742,16575,11730,16564,11716,16561,11716,16560,11730,16555,11737,16545,11737,16529,11731,16518e" filled="t" fillcolor="#383336" stroked="f">
              <v:path arrowok="t"/>
              <v:fill/>
            </v:shape>
            <v:shape style="position:absolute;left:11673;top:16505;width:69;height:119" coordorigin="11673,16505" coordsize="69,119" path="m11704,16505l11691,16505,11679,16510,11673,16514,11677,16526,11682,16522,11691,16518,11731,16518,11728,16512,11704,16505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8.693298pt;margin-top:331.89621pt;width:7.9489pt;height:7.9489pt;mso-position-horizontal-relative:page;mso-position-vertical-relative:page;z-index:-1582" coordorigin="1174,6638" coordsize="159,159">
            <v:shape style="position:absolute;left:1174;top:6638;width:159;height:159" coordorigin="1174,6638" coordsize="159,159" path="m1333,6638l1174,6638,1174,6797,1333,6797,1333,6776,1195,6776,1195,6659,1333,6659,1333,6638e" filled="t" fillcolor="#383336" stroked="f">
              <v:path arrowok="t"/>
              <v:fill/>
            </v:shape>
            <v:shape style="position:absolute;left:1174;top:6638;width:159;height:159" coordorigin="1174,6638" coordsize="159,159" path="m1333,6659l1312,6659,1312,6776,1333,6776,1333,6659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6.738953pt;margin-top:331.929382pt;width:15.102402pt;height:8.5374pt;mso-position-horizontal-relative:page;mso-position-vertical-relative:page;z-index:-1581" coordorigin="1535,6639" coordsize="302,171">
            <v:group style="position:absolute;left:1545;top:6649;width:116;height:148" coordorigin="1545,6649" coordsize="116,148">
              <v:shape style="position:absolute;left:1545;top:6649;width:116;height:148" coordorigin="1545,6649" coordsize="116,148" path="m1567,6649l1545,6649,1592,6734,1592,6797,1611,6797,1611,6734,1619,6720,1602,6720,1598,6710,1593,6701,1567,6649e" filled="t" fillcolor="#383336" stroked="f">
                <v:path arrowok="t"/>
                <v:fill/>
              </v:shape>
              <v:shape style="position:absolute;left:1545;top:6649;width:116;height:148" coordorigin="1545,6649" coordsize="116,148" path="m1661,6649l1639,6649,1618,6690,1612,6701,1607,6710,1603,6720,1619,6720,1661,6649e" filled="t" fillcolor="#383336" stroked="f">
                <v:path arrowok="t"/>
                <v:fill/>
              </v:shape>
            </v:group>
            <v:group style="position:absolute;left:1655;top:6689;width:92;height:110" coordorigin="1655,6689" coordsize="92,110">
              <v:shape style="position:absolute;left:1655;top:6689;width:92;height:110" coordorigin="1655,6689" coordsize="92,110" path="m1691,6689l1675,6697,1663,6712,1656,6734,1655,6763,1665,6783,1682,6795,1705,6799,1722,6799,1734,6796,1740,6792,1737,6782,1722,6782,1695,6782,1678,6771,1671,6747,1746,6747,1746,6745,1747,6742,1746,6733,1728,6733,1672,6729,1682,6711,1704,6702,1730,6702,1721,6694,1691,6689e" filled="t" fillcolor="#383336" stroked="f">
                <v:path arrowok="t"/>
                <v:fill/>
              </v:shape>
              <v:shape style="position:absolute;left:1655;top:6689;width:92;height:110" coordorigin="1655,6689" coordsize="92,110" path="m1736,6779l1722,6782,1737,6782,1736,6779e" filled="t" fillcolor="#383336" stroked="f">
                <v:path arrowok="t"/>
                <v:fill/>
              </v:shape>
              <v:shape style="position:absolute;left:1655;top:6689;width:92;height:110" coordorigin="1655,6689" coordsize="92,110" path="m1730,6702l1704,6702,1723,6714,1728,6733,1746,6733,1745,6725,1738,6708,1730,6702e" filled="t" fillcolor="#383336" stroked="f">
                <v:path arrowok="t"/>
                <v:fill/>
              </v:shape>
            </v:group>
            <v:group style="position:absolute;left:1766;top:6688;width:61;height:109" coordorigin="1766,6688" coordsize="61,109">
              <v:shape style="position:absolute;left:1766;top:6688;width:61;height:109" coordorigin="1766,6688" coordsize="61,109" path="m1768,6777l1767,6794,1782,6797,1810,6797,1827,6785,1784,6785,1774,6781,1768,6777e" filled="t" fillcolor="#383336" stroked="f">
                <v:path arrowok="t"/>
                <v:fill/>
              </v:shape>
              <v:shape style="position:absolute;left:1766;top:6688;width:61;height:109" coordorigin="1766,6688" coordsize="61,109" path="m1814,6688l1791,6689,1773,6701,1766,6720,1773,6737,1794,6749,1809,6755,1814,6760,1814,6778,1807,6785,1827,6785,1833,6764,1825,6747,1805,6735,1791,6730,1785,6726,1785,6709,1791,6703,1826,6703,1829,6695,1823,6691,1814,6688e" filled="t" fillcolor="#383336" stroked="f">
                <v:path arrowok="t"/>
                <v:fill/>
              </v:shape>
              <v:shape style="position:absolute;left:1766;top:6688;width:61;height:109" coordorigin="1766,6688" coordsize="61,109" path="m1826,6703l1812,6703,1820,6706,1824,6709,1826,670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3.693298pt;margin-top:331.89621pt;width:7.9489pt;height:7.9489pt;mso-position-horizontal-relative:page;mso-position-vertical-relative:page;z-index:-1580" coordorigin="2874,6638" coordsize="159,159">
            <v:shape style="position:absolute;left:2874;top:6638;width:159;height:159" coordorigin="2874,6638" coordsize="159,159" path="m3033,6638l2874,6638,2874,6797,3033,6797,3033,6776,2895,6776,2895,6659,3033,6659,3033,6638e" filled="t" fillcolor="#383336" stroked="f">
              <v:path arrowok="t"/>
              <v:fill/>
            </v:shape>
            <v:shape style="position:absolute;left:2874;top:6638;width:159;height:159" coordorigin="2874,6638" coordsize="159,159" path="m3033,6659l3012,6659,3012,6776,3033,6776,3033,6659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64.098450pt;margin-top:331.929382pt;width:13.0261pt;height:8.4161pt;mso-position-horizontal-relative:page;mso-position-vertical-relative:page;z-index:-1579" coordorigin="3282,6639" coordsize="261,168">
            <v:group style="position:absolute;left:3292;top:6649;width:111;height:148" coordorigin="3292,6649" coordsize="111,148">
              <v:shape style="position:absolute;left:3292;top:6649;width:111;height:148" coordorigin="3292,6649" coordsize="111,148" path="m3313,6649l3292,6649,3292,6797,3310,6797,3310,6710,3309,6691,3308,6672,3328,6672,3313,6649e" filled="t" fillcolor="#383336" stroked="f">
                <v:path arrowok="t"/>
                <v:fill/>
              </v:shape>
              <v:shape style="position:absolute;left:3292;top:6649;width:111;height:148" coordorigin="3292,6649" coordsize="111,148" path="m3328,6672l3308,6672,3316,6687,3326,6704,3337,6722,3384,6797,3403,6797,3403,6772,3387,6772,3381,6759,3371,6742,3360,6724,3328,6672e" filled="t" fillcolor="#383336" stroked="f">
                <v:path arrowok="t"/>
                <v:fill/>
              </v:shape>
              <v:shape style="position:absolute;left:3292;top:6649;width:111;height:148" coordorigin="3292,6649" coordsize="111,148" path="m3403,6649l3385,6649,3385,6733,3386,6752,3387,6772,3403,6772,3403,6649e" filled="t" fillcolor="#383336" stroked="f">
                <v:path arrowok="t"/>
                <v:fill/>
              </v:shape>
            </v:group>
            <v:group style="position:absolute;left:3429;top:6688;width:103;height:108" coordorigin="3429,6688" coordsize="103,108">
              <v:shape style="position:absolute;left:3429;top:6688;width:103;height:108" coordorigin="3429,6688" coordsize="103,108" path="m3476,6688l3457,6694,3442,6706,3432,6727,3429,6755,3436,6773,3449,6787,3469,6795,3497,6797,3515,6787,3518,6782,3468,6782,3453,6767,3448,6744,3448,6738,3454,6721,3469,6709,3496,6707,3520,6707,3518,6704,3500,6692,3476,6688e" filled="t" fillcolor="#383336" stroked="f">
                <v:path arrowok="t"/>
                <v:fill/>
              </v:shape>
              <v:shape style="position:absolute;left:3429;top:6688;width:103;height:108" coordorigin="3429,6688" coordsize="103,108" path="m3520,6707l3496,6707,3509,6724,3513,6746,3507,6766,3492,6779,3468,6782,3518,6782,3528,6769,3532,6743,3529,6721,3520,6707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2.313689pt;height:13.125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1.789898pt;height:25.875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5.082272pt;height:11.3925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9.255183pt;height:13.125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8.082365pt;height:11.3925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3" w:after="0" w:line="250" w:lineRule="auto"/>
        <w:ind w:left="1155" w:right="1004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57.7621pt;margin-top:-86.448082pt;width:496.4758pt;height:60.3332pt;mso-position-horizontal-relative:page;mso-position-vertical-relative:paragraph;z-index:-1583" coordorigin="1155,-1729" coordsize="9930,1207">
            <v:shape style="position:absolute;left:1155;top:-1729;width:9930;height:1207" coordorigin="1155,-1729" coordsize="9930,1207" path="m11085,-522l1155,-522,1155,-1729,11085,-1729,11085,-522xe" filled="f" stroked="t" strokeweight="1.0001pt" strokecolor="#38333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2.4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inn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tivi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done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ganiz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impa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87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oll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4"/>
        </w:rPr>
        <w:t>win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4"/>
          <w:w w:val="104"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8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82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89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89"/>
        </w:rPr>
        <w:t>ick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7"/>
        </w:rPr>
        <w:t>bel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7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45.241013" w:type="dxa"/>
      </w:tblPr>
      <w:tblGrid/>
      <w:tr>
        <w:trPr>
          <w:trHeight w:val="867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1" w:after="0" w:line="240" w:lineRule="auto"/>
              <w:ind w:left="9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6"/>
                <w:w w:val="95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4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4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0"/>
              </w:rPr>
              <w:t>ame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4"/>
              </w:rPr>
              <w:t>ers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8" w:after="0" w:line="240" w:lineRule="auto"/>
              <w:ind w:left="9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2"/>
              </w:rPr>
              <w:t>Not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9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7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mpa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7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8" w:after="0" w:line="250" w:lineRule="auto"/>
              <w:ind w:left="93" w:right="10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7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mpa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7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some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2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102"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3"/>
              </w:rPr>
              <w:t>ent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8" w:after="0" w:line="250" w:lineRule="auto"/>
              <w:ind w:left="93" w:right="12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7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mpa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7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8"/>
              </w:rPr>
              <w:t>mode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8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12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99"/>
              </w:rPr>
              <w:t>le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99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2"/>
              </w:rPr>
              <w:t>el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8" w:after="0" w:line="250" w:lineRule="auto"/>
              <w:ind w:left="93" w:right="12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7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mpa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7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eat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2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1"/>
                <w:w w:val="102"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3"/>
              </w:rPr>
              <w:t>ent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8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Enti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3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ely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7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mpa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7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635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46" w:after="0" w:line="250" w:lineRule="auto"/>
              <w:ind w:left="95" w:right="89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7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mp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7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9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96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quali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7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8"/>
              </w:rPr>
              <w:t>odu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8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9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35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49" w:after="0" w:line="250" w:lineRule="auto"/>
              <w:ind w:left="95" w:right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Result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mo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1"/>
              </w:rPr>
              <w:t>efficient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1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ork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7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5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5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5"/>
              </w:rPr>
              <w:t>ess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35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65" w:after="0" w:line="240" w:lineRule="auto"/>
              <w:ind w:left="9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Reduc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ost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7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8"/>
              </w:rPr>
              <w:t>odu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8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tion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35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0" w:after="0" w:line="240" w:lineRule="auto"/>
              <w:ind w:left="9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Reduc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labour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ost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35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3" w:after="0" w:line="240" w:lineRule="auto"/>
              <w:ind w:left="9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7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4"/>
              </w:rPr>
              <w:t>nc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4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0"/>
              </w:rPr>
              <w:t>eased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market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5"/>
              </w:rPr>
              <w:t>sha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5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35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6" w:after="0" w:line="240" w:lineRule="auto"/>
              <w:ind w:left="9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ended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7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8"/>
              </w:rPr>
              <w:t>odu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3"/>
                <w:w w:val="108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0"/>
              </w:rPr>
              <w:t>t/se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5"/>
                <w:w w:val="11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95"/>
              </w:rPr>
              <w:t>vi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95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2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35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39" w:after="0" w:line="250" w:lineRule="auto"/>
              <w:ind w:left="95" w:right="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Gi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ompetiti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advantage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0"/>
              </w:rPr>
              <w:t>the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9"/>
              </w:rPr>
              <w:t>ompa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3"/>
                <w:w w:val="109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94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701" w:hRule="exact"/>
        </w:trPr>
        <w:tc>
          <w:tcPr>
            <w:tcW w:w="2873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68" w:after="0" w:line="250" w:lineRule="auto"/>
              <w:ind w:left="95" w:right="90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7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4"/>
              </w:rPr>
              <w:t>nc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2"/>
                <w:w w:val="104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10"/>
              </w:rPr>
              <w:t>eased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cus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-1"/>
                <w:w w:val="107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omer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2"/>
              </w:rPr>
              <w:t>satisfa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2"/>
                <w:w w:val="102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83336"/>
                <w:spacing w:val="0"/>
                <w:w w:val="107"/>
              </w:rPr>
              <w:t>tion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1411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2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</w:tbl>
    <w:p>
      <w:pPr>
        <w:spacing w:after="0"/>
        <w:sectPr>
          <w:pgMar w:footer="158" w:header="0" w:top="1600" w:bottom="340" w:left="0" w:right="0"/>
          <w:footerReference w:type="default" r:id="rId43"/>
          <w:pgSz w:w="12240" w:h="17180"/>
        </w:sectPr>
      </w:pPr>
      <w:rPr/>
    </w:p>
    <w:p>
      <w:pPr>
        <w:spacing w:before="2" w:after="0" w:line="90" w:lineRule="exact"/>
        <w:jc w:val="left"/>
        <w:rPr>
          <w:sz w:val="9"/>
          <w:szCs w:val="9"/>
        </w:rPr>
      </w:pPr>
      <w:rPr/>
      <w:r>
        <w:rPr/>
        <w:pict>
          <v:group style="position:absolute;margin-left:62.512318pt;margin-top:98.455475pt;width:123.589831pt;height:22.1332pt;mso-position-horizontal-relative:page;mso-position-vertical-relative:page;z-index:-1577" coordorigin="1250,1969" coordsize="2472,443">
            <v:shape style="position:absolute;left:1269;top:1969;width:2453;height:222" type="#_x0000_t75">
              <v:imagedata r:id="rId51" o:title=""/>
            </v:shape>
            <v:group style="position:absolute;left:1260;top:2290;width:61;height:109" coordorigin="1260,2290" coordsize="61,109">
              <v:shape style="position:absolute;left:1260;top:2290;width:61;height:109" coordorigin="1260,2290" coordsize="61,109" path="m1262,2380l1261,2396,1276,2400,1304,2399,1321,2387,1278,2387,1268,2383,1262,2380e" filled="t" fillcolor="#383336" stroked="f">
                <v:path arrowok="t"/>
                <v:fill/>
              </v:shape>
              <v:shape style="position:absolute;left:1260;top:2290;width:61;height:109" coordorigin="1260,2290" coordsize="61,109" path="m1308,2290l1285,2292,1267,2303,1260,2323,1268,2339,1288,2352,1303,2357,1308,2362,1308,2380,1302,2387,1321,2387,1327,2367,1319,2349,1299,2338,1285,2332,1279,2328,1279,2312,1285,2305,1320,2305,1323,2297,1317,2293,1308,2290e" filled="t" fillcolor="#383336" stroked="f">
                <v:path arrowok="t"/>
                <v:fill/>
              </v:shape>
              <v:shape style="position:absolute;left:1260;top:2290;width:61;height:109" coordorigin="1260,2290" coordsize="61,109" path="m1320,2305l1306,2305,1314,2308,1318,2311,1320,2305e" filled="t" fillcolor="#383336" stroked="f">
                <v:path arrowok="t"/>
                <v:fill/>
              </v:shape>
            </v:group>
            <v:group style="position:absolute;left:1346;top:2292;width:92;height:110" coordorigin="1346,2292" coordsize="92,110">
              <v:shape style="position:absolute;left:1346;top:2292;width:92;height:110" coordorigin="1346,2292" coordsize="92,110" path="m1383,2292l1366,2300,1355,2315,1348,2337,1346,2366,1356,2385,1373,2397,1396,2402,1413,2402,1425,2398,1432,2395,1428,2385,1413,2385,1386,2385,1370,2373,1363,2350,1437,2350,1438,2348,1438,2345,1437,2336,1419,2336,1364,2331,1373,2313,1395,2304,1422,2304,1412,2297,1383,2292e" filled="t" fillcolor="#383336" stroked="f">
                <v:path arrowok="t"/>
                <v:fill/>
              </v:shape>
              <v:shape style="position:absolute;left:1346;top:2292;width:92;height:110" coordorigin="1346,2292" coordsize="92,110" path="m1427,2382l1413,2385,1428,2385,1427,2382e" filled="t" fillcolor="#383336" stroked="f">
                <v:path arrowok="t"/>
                <v:fill/>
              </v:shape>
              <v:shape style="position:absolute;left:1346;top:2292;width:92;height:110" coordorigin="1346,2292" coordsize="92,110" path="m1422,2304l1395,2304,1415,2316,1419,2336,1437,2336,1437,2327,1429,2310,1422,2304e" filled="t" fillcolor="#383336" stroked="f">
                <v:path arrowok="t"/>
                <v:fill/>
              </v:shape>
            </v:group>
            <v:group style="position:absolute;left:1472;top:2243;width:2;height:156" coordorigin="1472,2243" coordsize="2,156">
              <v:shape style="position:absolute;left:1472;top:2243;width:2;height:156" coordorigin="1472,2243" coordsize="0,156" path="m1472,2243l1472,2399e" filled="f" stroked="t" strokeweight="1.0678pt" strokecolor="#383336">
                <v:path arrowok="t"/>
              </v:shape>
            </v:group>
            <v:group style="position:absolute;left:1501;top:2241;width:70;height:159" coordorigin="1501,2241" coordsize="70,159">
              <v:shape style="position:absolute;left:1501;top:2241;width:70;height:159" coordorigin="1501,2241" coordsize="70,159" path="m1535,2308l1516,2308,1516,2399,1535,2399,1535,2308e" filled="t" fillcolor="#383336" stroked="f">
                <v:path arrowok="t"/>
                <v:fill/>
              </v:shape>
              <v:shape style="position:absolute;left:1501;top:2241;width:70;height:159" coordorigin="1501,2241" coordsize="70,159" path="m1561,2293l1501,2293,1501,2308,1561,2308,1561,2293e" filled="t" fillcolor="#383336" stroked="f">
                <v:path arrowok="t"/>
                <v:fill/>
              </v:shape>
              <v:shape style="position:absolute;left:1501;top:2241;width:70;height:159" coordorigin="1501,2241" coordsize="70,159" path="m1561,2241l1545,2241,1535,2244,1528,2251,1519,2259,1516,2273,1516,2293,1535,2293,1535,2271,1539,2256,1568,2256,1571,2244,1567,2242,1561,2241e" filled="t" fillcolor="#383336" stroked="f">
                <v:path arrowok="t"/>
                <v:fill/>
              </v:shape>
              <v:shape style="position:absolute;left:1501;top:2241;width:70;height:159" coordorigin="1501,2241" coordsize="70,159" path="m1568,2256l1561,2256,1565,2257,1568,2259,1568,2256e" filled="t" fillcolor="#383336" stroked="f">
                <v:path arrowok="t"/>
                <v:fill/>
              </v:shape>
            </v:group>
            <v:group style="position:absolute;left:1569;top:2333;width:54;height:14" coordorigin="1569,2333" coordsize="54,14">
              <v:shape style="position:absolute;left:1569;top:2333;width:54;height:14" coordorigin="1569,2333" coordsize="54,14" path="m1569,2340l1623,2340e" filled="f" stroked="t" strokeweight=".8149pt" strokecolor="#383336">
                <v:path arrowok="t"/>
              </v:shape>
            </v:group>
            <v:group style="position:absolute;left:1641;top:2290;width:61;height:109" coordorigin="1641,2290" coordsize="61,109">
              <v:shape style="position:absolute;left:1641;top:2290;width:61;height:109" coordorigin="1641,2290" coordsize="61,109" path="m1643,2380l1642,2396,1657,2400,1685,2399,1702,2387,1659,2387,1649,2383,1643,2380e" filled="t" fillcolor="#383336" stroked="f">
                <v:path arrowok="t"/>
                <v:fill/>
              </v:shape>
              <v:shape style="position:absolute;left:1641;top:2290;width:61;height:109" coordorigin="1641,2290" coordsize="61,109" path="m1689,2290l1666,2292,1648,2303,1641,2323,1649,2339,1669,2352,1684,2357,1689,2362,1689,2380,1683,2387,1702,2387,1708,2367,1700,2349,1680,2338,1666,2332,1660,2328,1660,2312,1666,2305,1701,2305,1704,2297,1698,2293,1689,2290e" filled="t" fillcolor="#383336" stroked="f">
                <v:path arrowok="t"/>
                <v:fill/>
              </v:shape>
              <v:shape style="position:absolute;left:1641;top:2290;width:61;height:109" coordorigin="1641,2290" coordsize="61,109" path="m1701,2305l1687,2305,1695,2308,1699,2311,1701,2305e" filled="t" fillcolor="#383336" stroked="f">
                <v:path arrowok="t"/>
                <v:fill/>
              </v:shape>
            </v:group>
            <v:group style="position:absolute;left:1732;top:2293;width:91;height:109" coordorigin="1732,2293" coordsize="91,109">
              <v:shape style="position:absolute;left:1732;top:2293;width:91;height:109" coordorigin="1732,2293" coordsize="91,109" path="m1751,2293l1732,2293,1738,2384,1752,2398,1769,2402,1792,2395,1801,2386,1788,2386,1773,2386,1756,2376,1751,2352,1751,2293e" filled="t" fillcolor="#383336" stroked="f">
                <v:path arrowok="t"/>
                <v:fill/>
              </v:shape>
              <v:shape style="position:absolute;left:1732;top:2293;width:91;height:109" coordorigin="1732,2293" coordsize="91,109" path="m1822,2382l1805,2382,1806,2399,1823,2399,1822,2391,1822,2382e" filled="t" fillcolor="#383336" stroked="f">
                <v:path arrowok="t"/>
                <v:fill/>
              </v:shape>
              <v:shape style="position:absolute;left:1732;top:2293;width:91;height:109" coordorigin="1732,2293" coordsize="91,109" path="m1822,2293l1803,2293,1803,2362,1802,2365,1801,2368,1797,2377,1788,2386,1801,2386,1804,2382,1822,2382,1822,2293e" filled="t" fillcolor="#383336" stroked="f">
                <v:path arrowok="t"/>
                <v:fill/>
              </v:shape>
            </v:group>
            <v:group style="position:absolute;left:1850;top:2290;width:61;height:109" coordorigin="1850,2290" coordsize="61,109">
              <v:shape style="position:absolute;left:1850;top:2290;width:61;height:109" coordorigin="1850,2290" coordsize="61,109" path="m1851,2380l1850,2396,1866,2400,1893,2399,1910,2387,1867,2387,1857,2383,1851,2380e" filled="t" fillcolor="#383336" stroked="f">
                <v:path arrowok="t"/>
                <v:fill/>
              </v:shape>
              <v:shape style="position:absolute;left:1850;top:2290;width:61;height:109" coordorigin="1850,2290" coordsize="61,109" path="m1897,2290l1875,2292,1856,2303,1850,2323,1857,2339,1878,2352,1892,2357,1898,2362,1898,2380,1891,2387,1910,2387,1916,2367,1908,2349,1888,2338,1874,2332,1868,2328,1868,2312,1874,2305,1910,2305,1913,2297,1907,2293,1897,2290e" filled="t" fillcolor="#383336" stroked="f">
                <v:path arrowok="t"/>
                <v:fill/>
              </v:shape>
              <v:shape style="position:absolute;left:1850;top:2290;width:61;height:109" coordorigin="1850,2290" coordsize="61,109" path="m1910,2305l1896,2305,1904,2308,1908,2311,1910,2305e" filled="t" fillcolor="#383336" stroked="f">
                <v:path arrowok="t"/>
                <v:fill/>
              </v:shape>
            </v:group>
            <v:group style="position:absolute;left:1929;top:2267;width:62;height:134" coordorigin="1929,2267" coordsize="62,134">
              <v:shape style="position:absolute;left:1929;top:2267;width:62;height:134" coordorigin="1929,2267" coordsize="62,134" path="m1964,2308l1946,2308,1946,2378,1947,2388,1953,2393,1958,2399,1965,2402,1981,2402,1987,2400,1991,2399,1990,2386,1968,2386,1964,2378,1964,2308e" filled="t" fillcolor="#383336" stroked="f">
                <v:path arrowok="t"/>
                <v:fill/>
              </v:shape>
              <v:shape style="position:absolute;left:1929;top:2267;width:62;height:134" coordorigin="1929,2267" coordsize="62,134" path="m1990,2384l1987,2385,1984,2386,1990,2386,1990,2384e" filled="t" fillcolor="#383336" stroked="f">
                <v:path arrowok="t"/>
                <v:fill/>
              </v:shape>
              <v:shape style="position:absolute;left:1929;top:2267;width:62;height:134" coordorigin="1929,2267" coordsize="62,134" path="m1992,2293l1929,2293,1929,2308,1992,2308,1992,2293e" filled="t" fillcolor="#383336" stroked="f">
                <v:path arrowok="t"/>
                <v:fill/>
              </v:shape>
              <v:shape style="position:absolute;left:1929;top:2267;width:62;height:134" coordorigin="1929,2267" coordsize="62,134" path="m1964,2267l1946,2273,1946,2293,1964,2293,1964,2267e" filled="t" fillcolor="#383336" stroked="f">
                <v:path arrowok="t"/>
                <v:fill/>
              </v:shape>
            </v:group>
            <v:group style="position:absolute;left:2006;top:2290;width:85;height:111" coordorigin="2006,2290" coordsize="85,111">
              <v:shape style="position:absolute;left:2006;top:2290;width:85;height:111" coordorigin="2006,2290" coordsize="85,111" path="m2079,2305l2067,2305,2070,2321,2070,2329,2044,2334,2023,2342,2010,2356,2006,2376,2016,2394,2038,2402,2053,2402,2065,2394,2070,2387,2033,2387,2025,2382,2028,2358,2046,2347,2070,2345,2087,2345,2086,2314,2079,2305e" filled="t" fillcolor="#383336" stroked="f">
                <v:path arrowok="t"/>
                <v:fill/>
              </v:shape>
              <v:shape style="position:absolute;left:2006;top:2290;width:85;height:111" coordorigin="2006,2290" coordsize="85,111" path="m2089,2386l2071,2386,2073,2399,2091,2399,2089,2392,2089,2386e" filled="t" fillcolor="#383336" stroked="f">
                <v:path arrowok="t"/>
                <v:fill/>
              </v:shape>
              <v:shape style="position:absolute;left:2006;top:2290;width:85;height:111" coordorigin="2006,2290" coordsize="85,111" path="m2087,2345l2070,2345,2070,2365,2070,2368,2066,2379,2057,2387,2070,2387,2071,2386,2089,2386,2089,2374,2087,2345e" filled="t" fillcolor="#383336" stroked="f">
                <v:path arrowok="t"/>
                <v:fill/>
              </v:shape>
              <v:shape style="position:absolute;left:2006;top:2290;width:85;height:111" coordorigin="2006,2290" coordsize="85,111" path="m2048,2290l2035,2290,2022,2294,2013,2300,2018,2313,2025,2308,2036,2305,2079,2305,2073,2297,2048,2290e" filled="t" fillcolor="#383336" stroked="f">
                <v:path arrowok="t"/>
                <v:fill/>
              </v:shape>
            </v:group>
            <v:group style="position:absolute;left:2118;top:2251;width:22;height:149" coordorigin="2118,2251" coordsize="22,149">
              <v:shape style="position:absolute;left:2118;top:2251;width:22;height:149" coordorigin="2118,2251" coordsize="22,149" path="m2139,2293l2120,2293,2120,2399,2139,2399,2139,2293e" filled="t" fillcolor="#383336" stroked="f">
                <v:path arrowok="t"/>
                <v:fill/>
              </v:shape>
              <v:shape style="position:absolute;left:2118;top:2251;width:22;height:149" coordorigin="2118,2251" coordsize="22,149" path="m2137,2251l2123,2251,2118,2256,2118,2270,2122,2275,2137,2275,2142,2270,2142,2263,2142,2256,2137,2251e" filled="t" fillcolor="#383336" stroked="f">
                <v:path arrowok="t"/>
                <v:fill/>
              </v:shape>
            </v:group>
            <v:group style="position:absolute;left:2171;top:2290;width:92;height:109" coordorigin="2171,2290" coordsize="92,109">
              <v:shape style="position:absolute;left:2171;top:2290;width:92;height:109" coordorigin="2171,2290" coordsize="92,109" path="m2188,2293l2171,2293,2171,2302,2171,2306,2171,2399,2191,2399,2191,2332,2191,2329,2192,2326,2195,2316,2201,2310,2189,2310,2188,2293e" filled="t" fillcolor="#383336" stroked="f">
                <v:path arrowok="t"/>
                <v:fill/>
              </v:shape>
              <v:shape style="position:absolute;left:2171;top:2290;width:92;height:109" coordorigin="2171,2290" coordsize="92,109" path="m2254,2306l2236,2306,2243,2321,2243,2399,2262,2399,2256,2308,2254,2306e" filled="t" fillcolor="#383336" stroked="f">
                <v:path arrowok="t"/>
                <v:fill/>
              </v:shape>
              <v:shape style="position:absolute;left:2171;top:2290;width:92;height:109" coordorigin="2171,2290" coordsize="92,109" path="m2224,2290l2202,2297,2189,2310,2201,2310,2205,2306,2254,2306,2241,2294,2224,2290e" filled="t" fillcolor="#383336" stroked="f">
                <v:path arrowok="t"/>
                <v:fill/>
              </v:shape>
            </v:group>
            <v:group style="position:absolute;left:2286;top:2290;width:85;height:111" coordorigin="2286,2290" coordsize="85,111">
              <v:shape style="position:absolute;left:2286;top:2290;width:85;height:111" coordorigin="2286,2290" coordsize="85,111" path="m2359,2305l2347,2305,2349,2321,2349,2329,2323,2334,2302,2342,2290,2356,2286,2376,2295,2394,2318,2402,2333,2402,2344,2394,2349,2387,2313,2387,2305,2382,2308,2358,2325,2347,2350,2345,2367,2345,2365,2314,2359,2305e" filled="t" fillcolor="#383336" stroked="f">
                <v:path arrowok="t"/>
                <v:fill/>
              </v:shape>
              <v:shape style="position:absolute;left:2286;top:2290;width:85;height:111" coordorigin="2286,2290" coordsize="85,111" path="m2369,2386l2351,2386,2353,2399,2370,2399,2369,2392,2369,2386e" filled="t" fillcolor="#383336" stroked="f">
                <v:path arrowok="t"/>
                <v:fill/>
              </v:shape>
              <v:shape style="position:absolute;left:2286;top:2290;width:85;height:111" coordorigin="2286,2290" coordsize="85,111" path="m2367,2345l2350,2345,2350,2365,2349,2368,2345,2379,2337,2387,2349,2387,2350,2386,2369,2386,2368,2374,2367,2345e" filled="t" fillcolor="#383336" stroked="f">
                <v:path arrowok="t"/>
                <v:fill/>
              </v:shape>
              <v:shape style="position:absolute;left:2286;top:2290;width:85;height:111" coordorigin="2286,2290" coordsize="85,111" path="m2328,2290l2314,2290,2302,2294,2293,2300,2297,2313,2305,2308,2315,2305,2359,2305,2353,2297,2328,2290e" filled="t" fillcolor="#383336" stroked="f">
                <v:path arrowok="t"/>
                <v:fill/>
              </v:shape>
            </v:group>
            <v:group style="position:absolute;left:2399;top:2243;width:100;height:158" coordorigin="2399,2243" coordsize="100,158">
              <v:shape style="position:absolute;left:2399;top:2243;width:100;height:158" coordorigin="2399,2243" coordsize="100,158" path="m2429,2382l2416,2382,2420,2387,2436,2398,2458,2401,2474,2396,2484,2386,2435,2386,2429,2382e" filled="t" fillcolor="#383336" stroked="f">
                <v:path arrowok="t"/>
                <v:fill/>
              </v:shape>
              <v:shape style="position:absolute;left:2399;top:2243;width:100;height:158" coordorigin="2399,2243" coordsize="100,158" path="m2419,2243l2400,2243,2400,2383,2399,2392,2399,2399,2415,2399,2416,2382,2429,2382,2423,2377,2420,2364,2419,2359,2419,2334,2420,2328,2432,2312,2439,2310,2419,2310,2419,2243e" filled="t" fillcolor="#383336" stroked="f">
                <v:path arrowok="t"/>
                <v:fill/>
              </v:shape>
              <v:shape style="position:absolute;left:2399;top:2243;width:100;height:158" coordorigin="2399,2243" coordsize="100,158" path="m2487,2306l2454,2306,2469,2314,2477,2332,2479,2361,2468,2380,2449,2386,2484,2386,2487,2383,2496,2361,2499,2330,2490,2309,2487,2306e" filled="t" fillcolor="#383336" stroked="f">
                <v:path arrowok="t"/>
                <v:fill/>
              </v:shape>
              <v:shape style="position:absolute;left:2399;top:2243;width:100;height:158" coordorigin="2399,2243" coordsize="100,158" path="m2454,2290l2433,2296,2419,2310,2439,2310,2454,2306,2487,2306,2475,2295,2454,2290e" filled="t" fillcolor="#383336" stroked="f">
                <v:path arrowok="t"/>
                <v:fill/>
              </v:shape>
            </v:group>
            <v:group style="position:absolute;left:2534;top:2243;width:2;height:156" coordorigin="2534,2243" coordsize="2,156">
              <v:shape style="position:absolute;left:2534;top:2243;width:2;height:156" coordorigin="2534,2243" coordsize="0,156" path="m2534,2243l2534,2399e" filled="f" stroked="t" strokeweight="1.068pt" strokecolor="#383336">
                <v:path arrowok="t"/>
              </v:shape>
            </v:group>
            <v:group style="position:absolute;left:2571;top:2292;width:92;height:110" coordorigin="2571,2292" coordsize="92,110">
              <v:shape style="position:absolute;left:2571;top:2292;width:92;height:110" coordorigin="2571,2292" coordsize="92,110" path="m2608,2292l2591,2300,2580,2315,2573,2337,2571,2366,2581,2385,2598,2397,2621,2402,2638,2402,2650,2398,2657,2395,2653,2385,2638,2385,2611,2385,2594,2373,2587,2350,2662,2350,2662,2348,2663,2345,2662,2336,2644,2336,2588,2331,2598,2313,2620,2304,2647,2304,2637,2297,2608,2292e" filled="t" fillcolor="#383336" stroked="f">
                <v:path arrowok="t"/>
                <v:fill/>
              </v:shape>
              <v:shape style="position:absolute;left:2571;top:2292;width:92;height:110" coordorigin="2571,2292" coordsize="92,110" path="m2652,2382l2638,2385,2653,2385,2652,2382e" filled="t" fillcolor="#383336" stroked="f">
                <v:path arrowok="t"/>
                <v:fill/>
              </v:shape>
              <v:shape style="position:absolute;left:2571;top:2292;width:92;height:110" coordorigin="2571,2292" coordsize="92,110" path="m2647,2304l2620,2304,2640,2316,2644,2336,2662,2336,2662,2327,2654,2310,2647,230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2.687851pt;margin-top:129.822266pt;width:94.76015pt;height:22.1667pt;mso-position-horizontal-relative:page;mso-position-vertical-relative:page;z-index:-1576" coordorigin="1254,2596" coordsize="1895,443">
            <v:shape style="position:absolute;left:1278;top:2596;width:1871;height:220" type="#_x0000_t75">
              <v:imagedata r:id="rId52" o:title=""/>
            </v:shape>
            <v:group style="position:absolute;left:1264;top:2871;width:100;height:158" coordorigin="1264,2871" coordsize="100,158">
              <v:shape style="position:absolute;left:1264;top:2871;width:100;height:158" coordorigin="1264,2871" coordsize="100,158" path="m1294,3010l1281,3010,1285,3015,1301,3026,1324,3029,1339,3024,1349,3014,1300,3014,1294,3010e" filled="t" fillcolor="#383336" stroked="f">
                <v:path arrowok="t"/>
                <v:fill/>
              </v:shape>
              <v:shape style="position:absolute;left:1264;top:2871;width:100;height:158" coordorigin="1264,2871" coordsize="100,158" path="m1284,2871l1265,2871,1265,3011,1264,3020,1264,3027,1280,3027,1281,3010,1294,3010,1288,3005,1285,2992,1284,2987,1284,2962,1285,2956,1297,2940,1304,2938,1284,2938,1284,2871e" filled="t" fillcolor="#383336" stroked="f">
                <v:path arrowok="t"/>
                <v:fill/>
              </v:shape>
              <v:shape style="position:absolute;left:1264;top:2871;width:100;height:158" coordorigin="1264,2871" coordsize="100,158" path="m1352,2934l1319,2934,1334,2942,1342,2960,1344,2989,1333,3008,1314,3014,1349,3014,1352,3011,1361,2989,1364,2958,1355,2937,1352,2934e" filled="t" fillcolor="#383336" stroked="f">
                <v:path arrowok="t"/>
                <v:fill/>
              </v:shape>
              <v:shape style="position:absolute;left:1264;top:2871;width:100;height:158" coordorigin="1264,2871" coordsize="100,158" path="m1319,2918l1298,2924,1284,2938,1304,2938,1319,2934,1352,2934,1340,2923,1319,2918e" filled="t" fillcolor="#383336" stroked="f">
                <v:path arrowok="t"/>
                <v:fill/>
              </v:shape>
            </v:group>
            <v:group style="position:absolute;left:1389;top:2921;width:91;height:109" coordorigin="1389,2921" coordsize="91,109">
              <v:shape style="position:absolute;left:1389;top:2921;width:91;height:109" coordorigin="1389,2921" coordsize="91,109" path="m1409,2921l1389,2921,1395,3012,1409,3026,1426,3030,1449,3023,1458,3014,1445,3014,1431,3014,1413,3004,1409,2980,1409,2921e" filled="t" fillcolor="#383336" stroked="f">
                <v:path arrowok="t"/>
                <v:fill/>
              </v:shape>
              <v:shape style="position:absolute;left:1389;top:2921;width:91;height:109" coordorigin="1389,2921" coordsize="91,109" path="m1479,3010l1462,3010,1463,3027,1480,3027,1479,3019,1479,3010e" filled="t" fillcolor="#383336" stroked="f">
                <v:path arrowok="t"/>
                <v:fill/>
              </v:shape>
              <v:shape style="position:absolute;left:1389;top:2921;width:91;height:109" coordorigin="1389,2921" coordsize="91,109" path="m1479,2921l1460,2921,1460,2990,1459,2993,1458,2996,1454,3005,1445,3014,1458,3014,1461,3010,1479,3010,1479,2921e" filled="t" fillcolor="#383336" stroked="f">
                <v:path arrowok="t"/>
                <v:fill/>
              </v:shape>
            </v:group>
            <v:group style="position:absolute;left:1507;top:2918;width:61;height:109" coordorigin="1507,2918" coordsize="61,109">
              <v:shape style="position:absolute;left:1507;top:2918;width:61;height:109" coordorigin="1507,2918" coordsize="61,109" path="m1508,3008l1507,3024,1523,3028,1550,3027,1567,3015,1524,3015,1514,3011,1508,3008e" filled="t" fillcolor="#383336" stroked="f">
                <v:path arrowok="t"/>
                <v:fill/>
              </v:shape>
              <v:shape style="position:absolute;left:1507;top:2918;width:61;height:109" coordorigin="1507,2918" coordsize="61,109" path="m1554,2918l1532,2920,1513,2931,1507,2951,1514,2967,1535,2980,1549,2985,1555,2990,1555,3008,1548,3015,1567,3015,1573,2995,1565,2977,1545,2966,1531,2960,1525,2956,1525,2940,1531,2933,1567,2933,1570,2925,1564,2922,1554,2918e" filled="t" fillcolor="#383336" stroked="f">
                <v:path arrowok="t"/>
                <v:fill/>
              </v:shape>
              <v:shape style="position:absolute;left:1507;top:2918;width:61;height:109" coordorigin="1507,2918" coordsize="61,109" path="m1567,2933l1553,2933,1561,2936,1565,2939,1567,2933e" filled="t" fillcolor="#383336" stroked="f">
                <v:path arrowok="t"/>
                <v:fill/>
              </v:shape>
            </v:group>
            <v:group style="position:absolute;left:2102;top:2918;width:153;height:109" coordorigin="2102,2918" coordsize="153,109">
              <v:shape style="position:absolute;left:2102;top:2918;width:153;height:109" coordorigin="2102,2918" coordsize="153,109" path="m2119,2921l2102,2921,2103,2929,2103,2934,2103,3027,2122,3027,2122,2960,2122,2956,2123,2954,2126,2944,2132,2938,2120,2938,2119,2921e" filled="t" fillcolor="#383336" stroked="f">
                <v:path arrowok="t"/>
                <v:fill/>
              </v:shape>
              <v:shape style="position:absolute;left:2102;top:2918;width:153;height:109" coordorigin="2102,2918" coordsize="153,109" path="m2182,2934l2162,2934,2169,2947,2169,3027,2188,3027,2188,2958,2189,2955,2190,2952,2193,2942,2196,2940,2184,2940,2182,2934e" filled="t" fillcolor="#383336" stroked="f">
                <v:path arrowok="t"/>
                <v:fill/>
              </v:shape>
              <v:shape style="position:absolute;left:2102;top:2918;width:153;height:109" coordorigin="2102,2918" coordsize="153,109" path="m2247,2934l2202,2934,2213,2934,2230,2943,2236,2967,2236,3027,2255,3027,2250,2938,2247,2934e" filled="t" fillcolor="#383336" stroked="f">
                <v:path arrowok="t"/>
                <v:fill/>
              </v:shape>
              <v:shape style="position:absolute;left:2102;top:2918;width:153;height:109" coordorigin="2102,2918" coordsize="153,109" path="m2220,2918l2210,2918,2203,2921,2192,2929,2188,2934,2184,2940,2196,2940,2202,2934,2247,2934,2236,2922,2220,2918e" filled="t" fillcolor="#383336" stroked="f">
                <v:path arrowok="t"/>
                <v:fill/>
              </v:shape>
              <v:shape style="position:absolute;left:2102;top:2918;width:153;height:109" coordorigin="2102,2918" coordsize="153,109" path="m2168,2918l2136,2918,2126,2928,2120,2938,2132,2938,2135,2934,2182,2934,2179,2927,2168,2918e" filled="t" fillcolor="#383336" stroked="f">
                <v:path arrowok="t"/>
                <v:fill/>
              </v:shape>
            </v:group>
            <v:group style="position:absolute;left:2279;top:2919;width:103;height:108" coordorigin="2279,2919" coordsize="103,108">
              <v:shape style="position:absolute;left:2279;top:2919;width:103;height:108" coordorigin="2279,2919" coordsize="103,108" path="m2326,2919l2307,2924,2292,2937,2283,2957,2279,2985,2286,3004,2299,3017,2320,3025,2347,3027,2365,3017,2368,3013,2318,3013,2304,2998,2298,2974,2298,2968,2304,2951,2319,2940,2346,2937,2370,2937,2368,2934,2350,2923,2326,2919e" filled="t" fillcolor="#383336" stroked="f">
                <v:path arrowok="t"/>
                <v:fill/>
              </v:shape>
              <v:shape style="position:absolute;left:2279;top:2919;width:103;height:108" coordorigin="2279,2919" coordsize="103,108" path="m2370,2937l2346,2937,2359,2954,2363,2977,2357,2997,2343,3009,2318,3013,2368,3013,2378,2999,2383,2973,2379,2952,2370,2937e" filled="t" fillcolor="#383336" stroked="f">
                <v:path arrowok="t"/>
                <v:fill/>
              </v:shape>
            </v:group>
            <v:group style="position:absolute;left:2401;top:2871;width:99;height:159" coordorigin="2401,2871" coordsize="99,159">
              <v:shape style="position:absolute;left:2401;top:2871;width:99;height:159" coordorigin="2401,2871" coordsize="99,159" path="m2440,2919l2424,2925,2411,2939,2403,2961,2401,2991,2410,3012,2426,3025,2447,3030,2468,3023,2476,3014,2463,3014,2447,3014,2431,3007,2423,2989,2421,2960,2432,2941,2451,2934,2479,2934,2478,2933,2465,2923,2440,2919e" filled="t" fillcolor="#383336" stroked="f">
                <v:path arrowok="t"/>
                <v:fill/>
              </v:shape>
              <v:shape style="position:absolute;left:2401;top:2871;width:99;height:159" coordorigin="2401,2871" coordsize="99,159" path="m2499,3009l2482,3009,2483,3027,2500,3027,2499,3020,2499,3009e" filled="t" fillcolor="#383336" stroked="f">
                <v:path arrowok="t"/>
                <v:fill/>
              </v:shape>
              <v:shape style="position:absolute;left:2401;top:2871;width:99;height:159" coordorigin="2401,2871" coordsize="99,159" path="m2479,2934l2465,2934,2476,2944,2479,2956,2479,2958,2480,2960,2480,2986,2479,2989,2475,3006,2463,3014,2476,3014,2481,3009,2499,3009,2499,2935,2480,2935,2479,2934e" filled="t" fillcolor="#383336" stroked="f">
                <v:path arrowok="t"/>
                <v:fill/>
              </v:shape>
              <v:shape style="position:absolute;left:2401;top:2871;width:99;height:159" coordorigin="2401,2871" coordsize="99,159" path="m2499,2871l2480,2871,2480,2935,2499,2935,2499,2871e" filled="t" fillcolor="#383336" stroked="f">
                <v:path arrowok="t"/>
                <v:fill/>
              </v:shape>
            </v:group>
            <v:group style="position:absolute;left:2526;top:2920;width:92;height:110" coordorigin="2526,2920" coordsize="92,110">
              <v:shape style="position:absolute;left:2526;top:2920;width:92;height:110" coordorigin="2526,2920" coordsize="92,110" path="m2562,2920l2546,2928,2534,2943,2527,2965,2526,2994,2536,3013,2553,3025,2576,3030,2593,3030,2604,3026,2611,3023,2608,3013,2593,3013,2566,3013,2549,3001,2542,2978,2617,2978,2617,2976,2617,2973,2617,2964,2599,2964,2543,2959,2552,2941,2574,2932,2601,2932,2591,2925,2562,2920e" filled="t" fillcolor="#383336" stroked="f">
                <v:path arrowok="t"/>
                <v:fill/>
              </v:shape>
              <v:shape style="position:absolute;left:2526;top:2920;width:92;height:110" coordorigin="2526,2920" coordsize="92,110" path="m2606,3010l2593,3013,2608,3013,2606,3010e" filled="t" fillcolor="#383336" stroked="f">
                <v:path arrowok="t"/>
                <v:fill/>
              </v:shape>
              <v:shape style="position:absolute;left:2526;top:2920;width:92;height:110" coordorigin="2526,2920" coordsize="92,110" path="m2601,2932l2574,2932,2594,2944,2599,2964,2617,2964,2616,2955,2608,2938,2601,2932e" filled="t" fillcolor="#383336" stroked="f">
                <v:path arrowok="t"/>
                <v:fill/>
              </v:shape>
            </v:group>
            <v:group style="position:absolute;left:2651;top:2871;width:2;height:156" coordorigin="2651,2871" coordsize="2,156">
              <v:shape style="position:absolute;left:2651;top:2871;width:2;height:156" coordorigin="2651,2871" coordsize="0,156" path="m2651,2871l2651,3027e" filled="f" stroked="t" strokeweight="1.068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1.937149pt;margin-top:145.422089pt;width:19.831891pt;height:6.566887pt;mso-position-horizontal-relative:page;mso-position-vertical-relative:page;z-index:-1575" coordorigin="1639,2908" coordsize="397,131">
            <v:group style="position:absolute;left:1649;top:2918;width:92;height:109" coordorigin="1649,2918" coordsize="92,109">
              <v:shape style="position:absolute;left:1649;top:2918;width:92;height:109" coordorigin="1649,2918" coordsize="92,109" path="m1666,2921l1649,2921,1649,2930,1650,2934,1650,3027,1669,3027,1669,2960,1669,2957,1670,2954,1674,2944,1679,2938,1667,2938,1666,2921e" filled="t" fillcolor="#383336" stroked="f">
                <v:path arrowok="t"/>
                <v:fill/>
              </v:shape>
              <v:shape style="position:absolute;left:1649;top:2918;width:92;height:109" coordorigin="1649,2918" coordsize="92,109" path="m1732,2934l1715,2934,1721,2949,1721,3027,1740,3027,1734,2936,1732,2934e" filled="t" fillcolor="#383336" stroked="f">
                <v:path arrowok="t"/>
                <v:fill/>
              </v:shape>
              <v:shape style="position:absolute;left:1649;top:2918;width:92;height:109" coordorigin="1649,2918" coordsize="92,109" path="m1702,2918l1680,2925,1667,2938,1679,2938,1684,2934,1732,2934,1719,2922,1702,2918e" filled="t" fillcolor="#383336" stroked="f">
                <v:path arrowok="t"/>
                <v:fill/>
              </v:shape>
            </v:group>
            <v:group style="position:absolute;left:1766;top:2920;width:92;height:110" coordorigin="1766,2920" coordsize="92,110">
              <v:shape style="position:absolute;left:1766;top:2920;width:92;height:110" coordorigin="1766,2920" coordsize="92,110" path="m1803,2920l1786,2928,1775,2943,1768,2965,1766,2994,1776,3013,1793,3025,1816,3030,1833,3030,1845,3026,1852,3023,1848,3013,1833,3013,1806,3013,1789,3001,1783,2978,1857,2978,1858,2976,1858,2973,1857,2964,1839,2964,1784,2959,1793,2941,1815,2932,1842,2932,1832,2925,1803,2920e" filled="t" fillcolor="#383336" stroked="f">
                <v:path arrowok="t"/>
                <v:fill/>
              </v:shape>
              <v:shape style="position:absolute;left:1766;top:2920;width:92;height:110" coordorigin="1766,2920" coordsize="92,110" path="m1847,3010l1833,3013,1848,3013,1847,3010e" filled="t" fillcolor="#383336" stroked="f">
                <v:path arrowok="t"/>
                <v:fill/>
              </v:shape>
              <v:shape style="position:absolute;left:1766;top:2920;width:92;height:110" coordorigin="1766,2920" coordsize="92,110" path="m1842,2932l1815,2932,1835,2944,1839,2964,1857,2964,1857,2955,1849,2938,1842,2932e" filled="t" fillcolor="#383336" stroked="f">
                <v:path arrowok="t"/>
                <v:fill/>
              </v:shape>
            </v:group>
            <v:group style="position:absolute;left:1878;top:2918;width:61;height:109" coordorigin="1878,2918" coordsize="61,109">
              <v:shape style="position:absolute;left:1878;top:2918;width:61;height:109" coordorigin="1878,2918" coordsize="61,109" path="m1879,3008l1878,3024,1894,3028,1921,3027,1938,3015,1895,3015,1885,3011,1879,3008e" filled="t" fillcolor="#383336" stroked="f">
                <v:path arrowok="t"/>
                <v:fill/>
              </v:shape>
              <v:shape style="position:absolute;left:1878;top:2918;width:61;height:109" coordorigin="1878,2918" coordsize="61,109" path="m1925,2918l1903,2920,1884,2931,1878,2951,1885,2967,1906,2980,1920,2985,1926,2990,1926,3008,1919,3015,1938,3015,1944,2995,1936,2977,1916,2966,1902,2960,1896,2956,1896,2940,1902,2933,1938,2933,1940,2925,1935,2922,1925,2918e" filled="t" fillcolor="#383336" stroked="f">
                <v:path arrowok="t"/>
                <v:fill/>
              </v:shape>
              <v:shape style="position:absolute;left:1878;top:2918;width:61;height:109" coordorigin="1878,2918" coordsize="61,109" path="m1938,2933l1924,2933,1931,2936,1936,2939,1938,2933e" filled="t" fillcolor="#383336" stroked="f">
                <v:path arrowok="t"/>
                <v:fill/>
              </v:shape>
            </v:group>
            <v:group style="position:absolute;left:1965;top:2918;width:61;height:109" coordorigin="1965,2918" coordsize="61,109">
              <v:shape style="position:absolute;left:1965;top:2918;width:61;height:109" coordorigin="1965,2918" coordsize="61,109" path="m1966,3008l1965,3024,1981,3028,2008,3027,2025,3015,1982,3015,1972,3011,1966,3008e" filled="t" fillcolor="#383336" stroked="f">
                <v:path arrowok="t"/>
                <v:fill/>
              </v:shape>
              <v:shape style="position:absolute;left:1965;top:2918;width:61;height:109" coordorigin="1965,2918" coordsize="61,109" path="m2012,2918l1990,2920,1971,2931,1965,2951,1972,2967,1993,2980,2007,2985,2013,2990,2013,3008,2006,3015,2025,3015,2031,2995,2023,2977,2003,2966,1990,2960,1983,2956,1983,2940,1990,2933,2025,2933,2028,2925,2022,2922,2012,2918e" filled="t" fillcolor="#383336" stroked="f">
                <v:path arrowok="t"/>
                <v:fill/>
              </v:shape>
              <v:shape style="position:absolute;left:1965;top:2918;width:61;height:109" coordorigin="1965,2918" coordsize="61,109" path="m2025,2933l2011,2933,2019,2936,2023,2939,2025,293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7.899166pt;margin-top:201.005569pt;width:13.901884pt;height:9.720008pt;mso-position-horizontal-relative:page;mso-position-vertical-relative:page;z-index:-1571" coordorigin="1158,4020" coordsize="278,194">
            <v:group style="position:absolute;left:1168;top:4030;width:100;height:172" coordorigin="1168,4030" coordsize="100,172">
              <v:shape style="position:absolute;left:1168;top:4030;width:100;height:172" coordorigin="1168,4030" coordsize="100,172" path="m1173,4175l1168,4194,1180,4199,1199,4202,1229,4203,1247,4195,1255,4186,1194,4186,1179,4180,1173,4175e" filled="t" fillcolor="#383336" stroked="f">
                <v:path arrowok="t"/>
                <v:fill/>
              </v:shape>
              <v:shape style="position:absolute;left:1168;top:4030;width:100;height:172" coordorigin="1168,4030" coordsize="100,172" path="m1258,4049l1220,4049,1237,4059,1241,4082,1226,4098,1204,4102,1192,4102,1192,4119,1207,4120,1227,4124,1242,4137,1247,4163,1236,4179,1210,4186,1255,4186,1260,4181,1267,4160,1267,4135,1254,4119,1234,4110,1250,4101,1261,4085,1265,4062,1258,4049e" filled="t" fillcolor="#383336" stroked="f">
                <v:path arrowok="t"/>
                <v:fill/>
              </v:shape>
              <v:shape style="position:absolute;left:1168;top:4030;width:100;height:172" coordorigin="1168,4030" coordsize="100,172" path="m1210,4030l1188,4035,1173,4043,1180,4058,1196,4052,1220,4049,1258,4049,1257,4046,1239,4034,1210,4030e" filled="t" fillcolor="#383336" stroked="f">
                <v:path arrowok="t"/>
                <v:fill/>
              </v:shape>
            </v:group>
            <v:group style="position:absolute;left:1302;top:4172;width:31;height:33" coordorigin="1302,4172" coordsize="31,33">
              <v:shape style="position:absolute;left:1302;top:4172;width:31;height:33" coordorigin="1302,4172" coordsize="31,33" path="m1327,4172l1309,4172,1302,4179,1302,4197,1308,4205,1327,4205,1333,4197,1333,4179,1327,4172e" filled="t" fillcolor="#383336" stroked="f">
                <v:path arrowok="t"/>
                <v:fill/>
              </v:shape>
            </v:group>
            <v:group style="position:absolute;left:1370;top:4033;width:56;height:169" coordorigin="1370,4033" coordsize="56,169">
              <v:shape style="position:absolute;left:1370;top:4033;width:56;height:169" coordorigin="1370,4033" coordsize="56,169" path="m1426,4054l1404,4054,1404,4202,1426,4202,1426,4054e" filled="t" fillcolor="#383336" stroked="f">
                <v:path arrowok="t"/>
                <v:fill/>
              </v:shape>
              <v:shape style="position:absolute;left:1370;top:4033;width:56;height:169" coordorigin="1370,4033" coordsize="56,169" path="m1426,4033l1407,4033,1370,4052,1374,4070,1403,4054,1426,4054,1426,403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7.6744pt;margin-top:219.970474pt;width:49.938997pt;height:11.2445pt;mso-position-horizontal-relative:page;mso-position-vertical-relative:page;z-index:-1570" coordorigin="1153,4399" coordsize="999,225">
            <v:group style="position:absolute;left:1163;top:4417;width:112;height:152" coordorigin="1163,4417" coordsize="112,152">
              <v:shape style="position:absolute;left:1163;top:4417;width:112;height:152" coordorigin="1163,4417" coordsize="112,152" path="m1224,4417l1174,4452,1163,4500,1168,4524,1179,4543,1194,4557,1214,4565,1237,4568,1255,4568,1269,4564,1276,4561,1273,4552,1252,4552,1232,4551,1212,4545,1196,4532,1187,4512,1184,4486,1189,4463,1201,4445,1219,4435,1241,4431,1271,4431,1271,4419,1255,4417,1224,4417e" filled="t" fillcolor="#383336" stroked="f">
                <v:path arrowok="t"/>
                <v:fill/>
              </v:shape>
              <v:shape style="position:absolute;left:1163;top:4417;width:112;height:152" coordorigin="1163,4417" coordsize="112,152" path="m1272,4546l1264,4549,1252,4552,1273,4552,1272,4546e" filled="t" fillcolor="#383336" stroked="f">
                <v:path arrowok="t"/>
                <v:fill/>
              </v:shape>
              <v:shape style="position:absolute;left:1163;top:4417;width:112;height:152" coordorigin="1163,4417" coordsize="112,152" path="m1271,4431l1254,4431,1264,4434,1271,4437,1271,4431e" filled="t" fillcolor="#383336" stroked="f">
                <v:path arrowok="t"/>
                <v:fill/>
              </v:shape>
            </v:group>
            <v:group style="position:absolute;left:1290;top:4457;width:103;height:108" coordorigin="1290,4457" coordsize="103,108">
              <v:shape style="position:absolute;left:1290;top:4457;width:103;height:108" coordorigin="1290,4457" coordsize="103,108" path="m1336,4457l1317,4462,1303,4475,1293,4495,1290,4523,1296,4542,1310,4556,1330,4564,1357,4565,1375,4555,1378,4551,1329,4551,1314,4536,1308,4513,1309,4507,1314,4490,1329,4478,1357,4476,1381,4476,1378,4472,1360,4461,1336,4457e" filled="t" fillcolor="#383336" stroked="f">
                <v:path arrowok="t"/>
                <v:fill/>
              </v:shape>
              <v:shape style="position:absolute;left:1290;top:4457;width:103;height:108" coordorigin="1290,4457" coordsize="103,108" path="m1381,4476l1357,4476,1369,4492,1373,4515,1368,4535,1353,4548,1329,4551,1378,4551,1388,4538,1393,4512,1389,4490,1381,4476e" filled="t" fillcolor="#383336" stroked="f">
                <v:path arrowok="t"/>
                <v:fill/>
              </v:shape>
            </v:group>
            <v:group style="position:absolute;left:1417;top:4457;width:100;height:152" coordorigin="1417,4457" coordsize="100,152">
              <v:shape style="position:absolute;left:1417;top:4457;width:100;height:152" coordorigin="1417,4457" coordsize="100,152" path="m1434,4459l1417,4459,1417,4477,1417,4609,1437,4609,1437,4551,1451,4551,1441,4544,1437,4530,1437,4526,1437,4501,1437,4499,1438,4495,1450,4478,1453,4477,1435,4477,1434,4459e" filled="t" fillcolor="#383336" stroked="f">
                <v:path arrowok="t"/>
                <v:fill/>
              </v:shape>
              <v:shape style="position:absolute;left:1417;top:4457;width:100;height:152" coordorigin="1417,4457" coordsize="100,152" path="m1451,4551l1437,4551,1439,4554,1453,4564,1477,4567,1493,4562,1501,4553,1453,4553,1451,4551e" filled="t" fillcolor="#383336" stroked="f">
                <v:path arrowok="t"/>
                <v:fill/>
              </v:shape>
              <v:shape style="position:absolute;left:1417;top:4457;width:100;height:152" coordorigin="1417,4457" coordsize="100,152" path="m1505,4472l1472,4472,1486,4480,1495,4499,1497,4528,1486,4546,1466,4553,1501,4553,1506,4548,1514,4526,1516,4495,1507,4475,1505,4472e" filled="t" fillcolor="#383336" stroked="f">
                <v:path arrowok="t"/>
                <v:fill/>
              </v:shape>
              <v:shape style="position:absolute;left:1417;top:4457;width:100;height:152" coordorigin="1417,4457" coordsize="100,152" path="m1469,4457l1449,4463,1435,4477,1453,4477,1472,4472,1505,4472,1491,4461,1469,4457e" filled="t" fillcolor="#383336" stroked="f">
                <v:path arrowok="t"/>
                <v:fill/>
              </v:shape>
            </v:group>
            <v:group style="position:absolute;left:1527;top:4459;width:100;height:155" coordorigin="1527,4459" coordsize="100,155">
              <v:shape style="position:absolute;left:1527;top:4459;width:100;height:155" coordorigin="1527,4459" coordsize="100,155" path="m1548,4459l1527,4459,1566,4557,1567,4560,1568,4561,1568,4563,1562,4577,1555,4584,1550,4589,1544,4593,1538,4596,1533,4598,1538,4614,1588,4560,1594,4544,1578,4544,1576,4537,1574,4529,1571,4522,1548,4459e" filled="t" fillcolor="#383336" stroked="f">
                <v:path arrowok="t"/>
                <v:fill/>
              </v:shape>
              <v:shape style="position:absolute;left:1527;top:4459;width:100;height:155" coordorigin="1527,4459" coordsize="100,155" path="m1627,4459l1607,4459,1585,4522,1583,4529,1581,4537,1579,4544,1594,4544,1598,4535,1627,4459e" filled="t" fillcolor="#383336" stroked="f">
                <v:path arrowok="t"/>
                <v:fill/>
              </v:shape>
            </v:group>
            <v:group style="position:absolute;left:1644;top:4457;width:53;height:109" coordorigin="1644,4457" coordsize="53,109">
              <v:shape style="position:absolute;left:1644;top:4457;width:53;height:109" coordorigin="1644,4457" coordsize="53,109" path="m1661,4459l1644,4459,1644,4469,1645,4475,1645,4566,1664,4566,1664,4506,1664,4503,1665,4500,1667,4485,1672,4480,1661,4480,1661,4459e" filled="t" fillcolor="#383336" stroked="f">
                <v:path arrowok="t"/>
                <v:fill/>
              </v:shape>
              <v:shape style="position:absolute;left:1644;top:4457;width:53;height:109" coordorigin="1644,4457" coordsize="53,109" path="m1694,4457l1679,4457,1667,4466,1662,4480,1672,4480,1677,4475,1697,4475,1697,4457,1695,4457,1694,4457e" filled="t" fillcolor="#383336" stroked="f">
                <v:path arrowok="t"/>
                <v:fill/>
              </v:shape>
              <v:shape style="position:absolute;left:1644;top:4457;width:53;height:109" coordorigin="1644,4457" coordsize="53,109" path="m1697,4475l1677,4475,1695,4475,1697,4476,1697,4475e" filled="t" fillcolor="#383336" stroked="f">
                <v:path arrowok="t"/>
                <v:fill/>
              </v:shape>
            </v:group>
            <v:group style="position:absolute;left:1715;top:4417;width:22;height:149" coordorigin="1715,4417" coordsize="22,149">
              <v:shape style="position:absolute;left:1715;top:4417;width:22;height:149" coordorigin="1715,4417" coordsize="22,149" path="m1737,4459l1717,4459,1717,4566,1737,4566,1737,4459e" filled="t" fillcolor="#383336" stroked="f">
                <v:path arrowok="t"/>
                <v:fill/>
              </v:shape>
              <v:shape style="position:absolute;left:1715;top:4417;width:22;height:149" coordorigin="1715,4417" coordsize="22,149" path="m1734,4417l1720,4417,1715,4422,1715,4436,1720,4441,1734,4441,1739,4436,1739,4429,1739,4422,1734,4417e" filled="t" fillcolor="#383336" stroked="f">
                <v:path arrowok="t"/>
                <v:fill/>
              </v:shape>
            </v:group>
            <v:group style="position:absolute;left:1762;top:4457;width:99;height:154" coordorigin="1762,4457" coordsize="99,154">
              <v:shape style="position:absolute;left:1762;top:4457;width:99;height:154" coordorigin="1762,4457" coordsize="99,154" path="m1775,4588l1773,4604,1789,4610,1813,4611,1831,4606,1845,4596,1793,4596,1782,4592,1775,4588e" filled="t" fillcolor="#383336" stroked="f">
                <v:path arrowok="t"/>
                <v:fill/>
              </v:shape>
              <v:shape style="position:absolute;left:1762;top:4457;width:99;height:154" coordorigin="1762,4457" coordsize="99,154" path="m1860,4547l1841,4547,1839,4574,1827,4591,1807,4596,1845,4596,1851,4592,1858,4575,1860,4550,1860,4547e" filled="t" fillcolor="#383336" stroked="f">
                <v:path arrowok="t"/>
                <v:fill/>
              </v:shape>
              <v:shape style="position:absolute;left:1762;top:4457;width:99;height:154" coordorigin="1762,4457" coordsize="99,154" path="m1806,4457l1789,4462,1775,4474,1765,4495,1762,4524,1770,4546,1786,4560,1807,4565,1823,4565,1835,4557,1839,4550,1824,4550,1810,4550,1794,4544,1785,4526,1783,4497,1794,4479,1813,4472,1839,4472,1830,4463,1806,4457e" filled="t" fillcolor="#383336" stroked="f">
                <v:path arrowok="t"/>
                <v:fill/>
              </v:shape>
              <v:shape style="position:absolute;left:1762;top:4457;width:99;height:154" coordorigin="1762,4457" coordsize="99,154" path="m1839,4472l1827,4472,1836,4481,1840,4492,1840,4495,1841,4524,1840,4527,1839,4531,1835,4543,1824,4550,1839,4550,1840,4547,1860,4547,1860,4475,1843,4475,1842,4475,1839,4472e" filled="t" fillcolor="#383336" stroked="f">
                <v:path arrowok="t"/>
                <v:fill/>
              </v:shape>
              <v:shape style="position:absolute;left:1762;top:4457;width:99;height:154" coordorigin="1762,4457" coordsize="99,154" path="m1861,4459l1844,4459,1843,4475,1860,4475,1861,4459e" filled="t" fillcolor="#383336" stroked="f">
                <v:path arrowok="t"/>
                <v:fill/>
              </v:shape>
            </v:group>
            <v:group style="position:absolute;left:1892;top:4409;width:91;height:156" coordorigin="1892,4409" coordsize="91,156">
              <v:shape style="position:absolute;left:1892;top:4409;width:91;height:156" coordorigin="1892,4409" coordsize="91,156" path="m1911,4409l1892,4409,1892,4566,1911,4566,1911,4498,1911,4495,1913,4492,1916,4482,1923,4476,1911,4476,1911,4409e" filled="t" fillcolor="#383336" stroked="f">
                <v:path arrowok="t"/>
                <v:fill/>
              </v:shape>
              <v:shape style="position:absolute;left:1892;top:4409;width:91;height:156" coordorigin="1892,4409" coordsize="91,156" path="m1974,4473l1926,4473,1939,4473,1958,4482,1963,4504,1963,4566,1983,4566,1977,4475,1974,4473e" filled="t" fillcolor="#383336" stroked="f">
                <v:path arrowok="t"/>
                <v:fill/>
              </v:shape>
              <v:shape style="position:absolute;left:1892;top:4409;width:91;height:156" coordorigin="1892,4409" coordsize="91,156" path="m1945,4457l1938,4457,1931,4459,1926,4462,1920,4466,1915,4470,1912,4476,1923,4476,1926,4473,1974,4473,1962,4461,1945,4457e" filled="t" fillcolor="#383336" stroked="f">
                <v:path arrowok="t"/>
                <v:fill/>
              </v:shape>
            </v:group>
            <v:group style="position:absolute;left:2001;top:4434;width:62;height:134" coordorigin="2001,4434" coordsize="62,134">
              <v:shape style="position:absolute;left:2001;top:4434;width:62;height:134" coordorigin="2001,4434" coordsize="62,134" path="m2036,4474l2018,4474,2018,4545,2020,4554,2025,4560,2030,4565,2037,4568,2053,4568,2059,4567,2063,4565,2062,4552,2040,4552,2036,4545,2036,4474e" filled="t" fillcolor="#383336" stroked="f">
                <v:path arrowok="t"/>
                <v:fill/>
              </v:shape>
              <v:shape style="position:absolute;left:2001;top:4434;width:62;height:134" coordorigin="2001,4434" coordsize="62,134" path="m2062,4551l2059,4552,2056,4552,2062,4552,2062,4551e" filled="t" fillcolor="#383336" stroked="f">
                <v:path arrowok="t"/>
                <v:fill/>
              </v:shape>
              <v:shape style="position:absolute;left:2001;top:4434;width:62;height:134" coordorigin="2001,4434" coordsize="62,134" path="m2064,4459l2001,4459,2001,4474,2064,4474,2064,4459e" filled="t" fillcolor="#383336" stroked="f">
                <v:path arrowok="t"/>
                <v:fill/>
              </v:shape>
              <v:shape style="position:absolute;left:2001;top:4434;width:62;height:134" coordorigin="2001,4434" coordsize="62,134" path="m2036,4434l2018,4440,2018,4459,2036,4459,2036,4434e" filled="t" fillcolor="#383336" stroked="f">
                <v:path arrowok="t"/>
                <v:fill/>
              </v:shape>
            </v:group>
            <v:group style="position:absolute;left:2082;top:4457;width:61;height:109" coordorigin="2082,4457" coordsize="61,109">
              <v:shape style="position:absolute;left:2082;top:4457;width:61;height:109" coordorigin="2082,4457" coordsize="61,109" path="m2083,4546l2082,4563,2098,4566,2125,4566,2142,4554,2099,4554,2089,4550,2083,4546e" filled="t" fillcolor="#383336" stroked="f">
                <v:path arrowok="t"/>
                <v:fill/>
              </v:shape>
              <v:shape style="position:absolute;left:2082;top:4457;width:61;height:109" coordorigin="2082,4457" coordsize="61,109" path="m2129,4457l2107,4458,2088,4470,2082,4489,2089,4506,2110,4518,2124,4523,2130,4528,2130,4547,2123,4554,2142,4554,2148,4533,2140,4516,2120,4504,2106,4499,2100,4495,2100,4478,2106,4471,2142,4471,2144,4463,2139,4460,2129,4457e" filled="t" fillcolor="#383336" stroked="f">
                <v:path arrowok="t"/>
                <v:fill/>
              </v:shape>
              <v:shape style="position:absolute;left:2082;top:4457;width:61;height:109" coordorigin="2082,4457" coordsize="61,109" path="m2142,4471l2128,4471,2135,4475,2140,4477,2142,4471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697693pt;margin-top:220.333923pt;width:7.9489pt;height:7.9489pt;mso-position-horizontal-relative:page;mso-position-vertical-relative:page;z-index:-1569" coordorigin="3654,4407" coordsize="159,159">
            <v:shape style="position:absolute;left:3654;top:4407;width:159;height:159" coordorigin="3654,4407" coordsize="159,159" path="m3813,4407l3654,4407,3654,4566,3813,4566,3813,4544,3675,4544,3675,4428,3813,4428,3813,4407e" filled="t" fillcolor="#383336" stroked="f">
              <v:path arrowok="t"/>
              <v:fill/>
            </v:shape>
            <v:shape style="position:absolute;left:3654;top:4407;width:159;height:159" coordorigin="3654,4407" coordsize="159,159" path="m3813,4428l3792,4428,3792,4544,3813,4544,3813,4428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97.411545pt;margin-top:220.36908pt;width:15.100981pt;height:8.535400pt;mso-position-horizontal-relative:page;mso-position-vertical-relative:page;z-index:-1568" coordorigin="3948,4407" coordsize="302,171">
            <v:group style="position:absolute;left:3958;top:4417;width:116;height:148" coordorigin="3958,4417" coordsize="116,148">
              <v:shape style="position:absolute;left:3958;top:4417;width:116;height:148" coordorigin="3958,4417" coordsize="116,148" path="m3980,4417l3958,4417,4005,4503,4005,4566,4024,4566,4024,4503,4032,4489,4016,4489,4011,4479,4007,4470,3980,4417e" filled="t" fillcolor="#383336" stroked="f">
                <v:path arrowok="t"/>
                <v:fill/>
              </v:shape>
              <v:shape style="position:absolute;left:3958;top:4417;width:116;height:148" coordorigin="3958,4417" coordsize="116,148" path="m4074,4417l4052,4417,4031,4458,4025,4470,4020,4479,4016,4489,4032,4489,4074,4417e" filled="t" fillcolor="#383336" stroked="f">
                <v:path arrowok="t"/>
                <v:fill/>
              </v:shape>
            </v:group>
            <v:group style="position:absolute;left:4068;top:4458;width:92;height:110" coordorigin="4068,4458" coordsize="92,110">
              <v:shape style="position:absolute;left:4068;top:4458;width:92;height:110" coordorigin="4068,4458" coordsize="92,110" path="m4105,4458l4088,4466,4077,4481,4070,4503,4068,4532,4078,4551,4095,4564,4118,4568,4135,4568,4147,4564,4154,4561,4150,4551,4135,4551,4108,4551,4091,4540,4085,4516,4159,4516,4160,4514,4160,4511,4159,4502,4141,4502,4086,4497,4095,4479,4117,4471,4144,4471,4134,4463,4105,4458e" filled="t" fillcolor="#383336" stroked="f">
                <v:path arrowok="t"/>
                <v:fill/>
              </v:shape>
              <v:shape style="position:absolute;left:4068;top:4458;width:92;height:110" coordorigin="4068,4458" coordsize="92,110" path="m4149,4548l4135,4551,4150,4551,4149,4548e" filled="t" fillcolor="#383336" stroked="f">
                <v:path arrowok="t"/>
                <v:fill/>
              </v:shape>
              <v:shape style="position:absolute;left:4068;top:4458;width:92;height:110" coordorigin="4068,4458" coordsize="92,110" path="m4144,4471l4117,4471,4137,4482,4141,4502,4159,4502,4159,4494,4151,4476,4144,4471e" filled="t" fillcolor="#383336" stroked="f">
                <v:path arrowok="t"/>
                <v:fill/>
              </v:shape>
            </v:group>
            <v:group style="position:absolute;left:4180;top:4457;width:61;height:109" coordorigin="4180,4457" coordsize="61,109">
              <v:shape style="position:absolute;left:4180;top:4457;width:61;height:109" coordorigin="4180,4457" coordsize="61,109" path="m4181,4546l4180,4563,4196,4566,4223,4566,4240,4554,4197,4554,4187,4550,4181,4546e" filled="t" fillcolor="#383336" stroked="f">
                <v:path arrowok="t"/>
                <v:fill/>
              </v:shape>
              <v:shape style="position:absolute;left:4180;top:4457;width:61;height:109" coordorigin="4180,4457" coordsize="61,109" path="m4227,4457l4205,4458,4186,4470,4180,4489,4187,4506,4208,4518,4222,4523,4228,4528,4228,4547,4221,4554,4240,4554,4246,4533,4238,4516,4218,4504,4204,4499,4198,4495,4198,4478,4204,4471,4240,4471,4242,4463,4237,4460,4227,4457e" filled="t" fillcolor="#383336" stroked="f">
                <v:path arrowok="t"/>
                <v:fill/>
              </v:shape>
              <v:shape style="position:absolute;left:4180;top:4457;width:61;height:109" coordorigin="4180,4457" coordsize="61,109" path="m4240,4471l4226,4471,4233,4475,4238,4477,4240,4471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2.030594pt;margin-top:220.333923pt;width:7.9492pt;height:7.9489pt;mso-position-horizontal-relative:page;mso-position-vertical-relative:page;z-index:-1567" coordorigin="5041,4407" coordsize="159,159">
            <v:shape style="position:absolute;left:5041;top:4407;width:159;height:159" coordorigin="5041,4407" coordsize="159,159" path="m5200,4407l5041,4407,5041,4566,5200,4566,5200,4544,5062,4544,5062,4428,5200,4428,5200,4407e" filled="t" fillcolor="#383336" stroked="f">
              <v:path arrowok="t"/>
              <v:fill/>
            </v:shape>
            <v:shape style="position:absolute;left:5041;top:4407;width:159;height:159" coordorigin="5041,4407" coordsize="159,159" path="m5200,4428l5178,4428,5178,4544,5200,4544,5200,4428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68.103638pt;margin-top:220.36908pt;width:13.0238pt;height:8.4141pt;mso-position-horizontal-relative:page;mso-position-vertical-relative:page;z-index:-1566" coordorigin="5362,4407" coordsize="260,168">
            <v:group style="position:absolute;left:5372;top:4417;width:111;height:148" coordorigin="5372,4417" coordsize="111,148">
              <v:shape style="position:absolute;left:5372;top:4417;width:111;height:148" coordorigin="5372,4417" coordsize="111,148" path="m5393,4417l5372,4417,5372,4566,5390,4566,5390,4479,5389,4459,5389,4441,5408,4441,5393,4417e" filled="t" fillcolor="#383336" stroked="f">
                <v:path arrowok="t"/>
                <v:fill/>
              </v:shape>
              <v:shape style="position:absolute;left:5372;top:4417;width:111;height:148" coordorigin="5372,4417" coordsize="111,148" path="m5408,4441l5389,4441,5396,4455,5406,4473,5417,4490,5464,4566,5483,4566,5483,4540,5468,4540,5461,4528,5452,4511,5441,4492,5408,4441e" filled="t" fillcolor="#383336" stroked="f">
                <v:path arrowok="t"/>
                <v:fill/>
              </v:shape>
              <v:shape style="position:absolute;left:5372;top:4417;width:111;height:148" coordorigin="5372,4417" coordsize="111,148" path="m5483,4417l5465,4417,5466,4502,5466,4521,5468,4540,5483,4540,5483,4417e" filled="t" fillcolor="#383336" stroked="f">
                <v:path arrowok="t"/>
                <v:fill/>
              </v:shape>
            </v:group>
            <v:group style="position:absolute;left:5509;top:4457;width:103;height:108" coordorigin="5509,4457" coordsize="103,108">
              <v:shape style="position:absolute;left:5509;top:4457;width:103;height:108" coordorigin="5509,4457" coordsize="103,108" path="m5556,4457l5537,4462,5522,4475,5512,4495,5509,4523,5516,4542,5529,4556,5549,4564,5577,4565,5595,4555,5598,4551,5548,4551,5534,4536,5528,4513,5528,4507,5534,4490,5549,4478,5576,4476,5600,4476,5598,4472,5580,4461,5556,4457e" filled="t" fillcolor="#383336" stroked="f">
                <v:path arrowok="t"/>
                <v:fill/>
              </v:shape>
              <v:shape style="position:absolute;left:5509;top:4457;width:103;height:108" coordorigin="5509,4457" coordsize="103,108" path="m5600,4476l5576,4476,5589,4492,5593,4515,5587,4535,5573,4548,5548,4551,5598,4551,5608,4538,5613,4512,5609,4490,5600,447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030304pt;margin-top:220.333923pt;width:7.9492pt;height:7.9489pt;mso-position-horizontal-relative:page;mso-position-vertical-relative:page;z-index:-1565" coordorigin="6481,4407" coordsize="159,159">
            <v:shape style="position:absolute;left:6481;top:4407;width:159;height:159" coordorigin="6481,4407" coordsize="159,159" path="m6640,4407l6481,4407,6481,4566,6640,4566,6640,4544,6502,4544,6502,4428,6640,4428,6640,4407e" filled="t" fillcolor="#383336" stroked="f">
              <v:path arrowok="t"/>
              <v:fill/>
            </v:shape>
            <v:shape style="position:absolute;left:6481;top:4407;width:159;height:159" coordorigin="6481,4407" coordsize="159,159" path="m6640,4428l6618,4428,6618,4544,6640,4544,6640,4428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0.210144pt;margin-top:219.936768pt;width:36.067300pt;height:11.0262pt;mso-position-horizontal-relative:page;mso-position-vertical-relative:page;z-index:-1564" coordorigin="6804,4399" coordsize="721,221">
            <v:group style="position:absolute;left:6814;top:4417;width:124;height:148" coordorigin="6814,4417" coordsize="124,148">
              <v:shape style="position:absolute;left:6814;top:4417;width:124;height:148" coordorigin="6814,4417" coordsize="124,148" path="m6888,4417l6865,4417,6814,4566,6834,4566,6849,4519,6922,4519,6917,4504,6853,4504,6868,4461,6871,4452,6873,4443,6875,4434,6893,4434,6888,4417e" filled="t" fillcolor="#383336" stroked="f">
                <v:path arrowok="t"/>
                <v:fill/>
              </v:shape>
              <v:shape style="position:absolute;left:6814;top:4417;width:124;height:148" coordorigin="6814,4417" coordsize="124,148" path="m6922,4519l6902,4519,6918,4566,6938,4566,6922,4519e" filled="t" fillcolor="#383336" stroked="f">
                <v:path arrowok="t"/>
                <v:fill/>
              </v:shape>
              <v:shape style="position:absolute;left:6814;top:4417;width:124;height:148" coordorigin="6814,4417" coordsize="124,148" path="m6893,4434l6876,4434,6880,4452,6898,4504,6917,4504,6893,4434e" filled="t" fillcolor="#383336" stroked="f">
                <v:path arrowok="t"/>
                <v:fill/>
              </v:shape>
            </v:group>
            <v:group style="position:absolute;left:6958;top:4457;width:100;height:152" coordorigin="6958,4457" coordsize="100,152">
              <v:shape style="position:absolute;left:6958;top:4457;width:100;height:152" coordorigin="6958,4457" coordsize="100,152" path="m6975,4459l6958,4459,6959,4477,6959,4609,6978,4609,6978,4551,6992,4551,6982,4544,6979,4530,6978,4526,6978,4501,6979,4499,6980,4495,6991,4478,6995,4477,6976,4477,6975,4459e" filled="t" fillcolor="#383336" stroked="f">
                <v:path arrowok="t"/>
                <v:fill/>
              </v:shape>
              <v:shape style="position:absolute;left:6958;top:4457;width:100;height:152" coordorigin="6958,4457" coordsize="100,152" path="m6992,4551l6978,4551,6980,4554,6995,4564,7019,4567,7034,4562,7042,4553,6994,4553,6992,4551e" filled="t" fillcolor="#383336" stroked="f">
                <v:path arrowok="t"/>
                <v:fill/>
              </v:shape>
              <v:shape style="position:absolute;left:6958;top:4457;width:100;height:152" coordorigin="6958,4457" coordsize="100,152" path="m7046,4472l7013,4472,7028,4480,7036,4499,7038,4528,7027,4546,7008,4553,7042,4553,7047,4548,7055,4526,7058,4495,7048,4475,7046,4472e" filled="t" fillcolor="#383336" stroked="f">
                <v:path arrowok="t"/>
                <v:fill/>
              </v:shape>
              <v:shape style="position:absolute;left:6958;top:4457;width:100;height:152" coordorigin="6958,4457" coordsize="100,152" path="m7011,4457l6991,4463,6977,4477,6995,4477,7013,4472,7046,4472,7032,4461,7011,4457e" filled="t" fillcolor="#383336" stroked="f">
                <v:path arrowok="t"/>
                <v:fill/>
              </v:shape>
            </v:group>
            <v:group style="position:absolute;left:7083;top:4457;width:100;height:152" coordorigin="7083,4457" coordsize="100,152">
              <v:shape style="position:absolute;left:7083;top:4457;width:100;height:152" coordorigin="7083,4457" coordsize="100,152" path="m7100,4459l7083,4459,7084,4477,7084,4609,7103,4609,7103,4551,7117,4551,7107,4544,7104,4530,7103,4526,7103,4501,7104,4499,7105,4495,7117,4478,7120,4477,7101,4477,7100,4459e" filled="t" fillcolor="#383336" stroked="f">
                <v:path arrowok="t"/>
                <v:fill/>
              </v:shape>
              <v:shape style="position:absolute;left:7083;top:4457;width:100;height:152" coordorigin="7083,4457" coordsize="100,152" path="m7117,4551l7103,4551,7105,4554,7120,4564,7144,4567,7159,4562,7168,4553,7119,4553,7117,4551e" filled="t" fillcolor="#383336" stroked="f">
                <v:path arrowok="t"/>
                <v:fill/>
              </v:shape>
              <v:shape style="position:absolute;left:7083;top:4457;width:100;height:152" coordorigin="7083,4457" coordsize="100,152" path="m7171,4472l7138,4472,7153,4480,7162,4499,7163,4528,7152,4546,7133,4553,7168,4553,7172,4548,7181,4526,7183,4499,7183,4495,7174,4475,7171,4472e" filled="t" fillcolor="#383336" stroked="f">
                <v:path arrowok="t"/>
                <v:fill/>
              </v:shape>
              <v:shape style="position:absolute;left:7083;top:4457;width:100;height:152" coordorigin="7083,4457" coordsize="100,152" path="m7136,4457l7116,4463,7102,4477,7120,4477,7138,4472,7171,4472,7158,4461,7136,4457e" filled="t" fillcolor="#383336" stroked="f">
                <v:path arrowok="t"/>
                <v:fill/>
              </v:shape>
            </v:group>
            <v:group style="position:absolute;left:7219;top:4409;width:2;height:156" coordorigin="7219,4409" coordsize="2,156">
              <v:shape style="position:absolute;left:7219;top:4409;width:2;height:156" coordorigin="7219,4409" coordsize="0,156" path="m7219,4409l7219,4566e" filled="f" stroked="t" strokeweight="1.0681pt" strokecolor="#383336">
                <v:path arrowok="t"/>
              </v:shape>
            </v:group>
            <v:group style="position:absolute;left:7259;top:4417;width:22;height:149" coordorigin="7259,4417" coordsize="22,149">
              <v:shape style="position:absolute;left:7259;top:4417;width:22;height:149" coordorigin="7259,4417" coordsize="22,149" path="m7280,4459l7261,4459,7261,4566,7280,4566,7280,4459e" filled="t" fillcolor="#383336" stroked="f">
                <v:path arrowok="t"/>
                <v:fill/>
              </v:shape>
              <v:shape style="position:absolute;left:7259;top:4417;width:22;height:149" coordorigin="7259,4417" coordsize="22,149" path="m7278,4417l7264,4417,7259,4422,7259,4436,7263,4441,7278,4441,7283,4436,7283,4429,7283,4422,7278,4417e" filled="t" fillcolor="#383336" stroked="f">
                <v:path arrowok="t"/>
                <v:fill/>
              </v:shape>
            </v:group>
            <v:group style="position:absolute;left:7307;top:4458;width:92;height:110" coordorigin="7307,4458" coordsize="92,110">
              <v:shape style="position:absolute;left:7307;top:4458;width:92;height:110" coordorigin="7307,4458" coordsize="92,110" path="m7343,4458l7327,4466,7315,4481,7309,4503,7307,4532,7317,4551,7334,4564,7357,4568,7374,4568,7386,4564,7393,4561,7389,4551,7374,4551,7347,4551,7330,4540,7323,4516,7398,4516,7398,4514,7399,4511,7398,4502,7380,4502,7324,4497,7334,4479,7356,4471,7383,4471,7373,4463,7343,4458e" filled="t" fillcolor="#383336" stroked="f">
                <v:path arrowok="t"/>
                <v:fill/>
              </v:shape>
              <v:shape style="position:absolute;left:7307;top:4458;width:92;height:110" coordorigin="7307,4458" coordsize="92,110" path="m7388,4548l7374,4551,7389,4551,7388,4548e" filled="t" fillcolor="#383336" stroked="f">
                <v:path arrowok="t"/>
                <v:fill/>
              </v:shape>
              <v:shape style="position:absolute;left:7307;top:4458;width:92;height:110" coordorigin="7307,4458" coordsize="92,110" path="m7383,4471l7356,4471,7375,4482,7380,4502,7398,4502,7397,4494,7390,4476,7383,4471e" filled="t" fillcolor="#383336" stroked="f">
                <v:path arrowok="t"/>
                <v:fill/>
              </v:shape>
            </v:group>
            <v:group style="position:absolute;left:7417;top:4409;width:99;height:159" coordorigin="7417,4409" coordsize="99,159">
              <v:shape style="position:absolute;left:7417;top:4409;width:99;height:159" coordorigin="7417,4409" coordsize="99,159" path="m7456,4457l7440,4464,7427,4477,7419,4499,7417,4529,7426,4550,7442,4563,7463,4568,7484,4562,7492,4552,7479,4552,7462,4552,7447,4545,7438,4527,7436,4498,7447,4479,7466,4472,7494,4472,7494,4471,7481,4461,7456,4457e" filled="t" fillcolor="#383336" stroked="f">
                <v:path arrowok="t"/>
                <v:fill/>
              </v:shape>
              <v:shape style="position:absolute;left:7417;top:4409;width:99;height:159" coordorigin="7417,4409" coordsize="99,159" path="m7515,4547l7497,4547,7498,4566,7516,4566,7515,4558,7515,4547e" filled="t" fillcolor="#383336" stroked="f">
                <v:path arrowok="t"/>
                <v:fill/>
              </v:shape>
              <v:shape style="position:absolute;left:7417;top:4409;width:99;height:159" coordorigin="7417,4409" coordsize="99,159" path="m7494,4472l7481,4472,7492,4482,7494,4494,7495,4497,7495,4498,7495,4524,7495,4527,7491,4544,7479,4552,7492,4552,7497,4547,7515,4547,7515,4473,7495,4473,7494,4472e" filled="t" fillcolor="#383336" stroked="f">
                <v:path arrowok="t"/>
                <v:fill/>
              </v:shape>
              <v:shape style="position:absolute;left:7417;top:4409;width:99;height:159" coordorigin="7417,4409" coordsize="99,159" path="m7515,4409l7495,4409,7495,4473,7515,4473,7515,440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8.520447pt;margin-top:219.849976pt;width:13.3866pt;height:8.9332pt;mso-position-horizontal-relative:page;mso-position-vertical-relative:page;z-index:-1563" coordorigin="7570,4397" coordsize="268,179">
            <v:group style="position:absolute;left:7580;top:4407;width:70;height:159" coordorigin="7580,4407" coordsize="70,159">
              <v:shape style="position:absolute;left:7580;top:4407;width:70;height:159" coordorigin="7580,4407" coordsize="70,159" path="m7615,4474l7595,4474,7595,4566,7615,4566,7615,4474e" filled="t" fillcolor="#383336" stroked="f">
                <v:path arrowok="t"/>
                <v:fill/>
              </v:shape>
              <v:shape style="position:absolute;left:7580;top:4407;width:70;height:159" coordorigin="7580,4407" coordsize="70,159" path="m7640,4459l7580,4459,7580,4474,7640,4474,7640,4459e" filled="t" fillcolor="#383336" stroked="f">
                <v:path arrowok="t"/>
                <v:fill/>
              </v:shape>
              <v:shape style="position:absolute;left:7580;top:4407;width:70;height:159" coordorigin="7580,4407" coordsize="70,159" path="m7640,4407l7625,4407,7615,4410,7608,4417,7599,4426,7595,4439,7595,4459,7615,4459,7615,4437,7619,4423,7648,4423,7650,4410,7646,4409,7640,4407e" filled="t" fillcolor="#383336" stroked="f">
                <v:path arrowok="t"/>
                <v:fill/>
              </v:shape>
              <v:shape style="position:absolute;left:7580;top:4407;width:70;height:159" coordorigin="7580,4407" coordsize="70,159" path="m7648,4423l7641,4423,7645,4424,7648,4425,7648,4423e" filled="t" fillcolor="#383336" stroked="f">
                <v:path arrowok="t"/>
                <v:fill/>
              </v:shape>
            </v:group>
            <v:group style="position:absolute;left:7648;top:4457;width:103;height:108" coordorigin="7648,4457" coordsize="103,108">
              <v:shape style="position:absolute;left:7648;top:4457;width:103;height:108" coordorigin="7648,4457" coordsize="103,108" path="m7694,4457l7676,4462,7661,4475,7651,4495,7648,4523,7654,4542,7668,4556,7688,4564,7715,4565,7733,4555,7737,4551,7687,4551,7672,4536,7667,4513,7667,4507,7673,4490,7687,4478,7715,4476,7739,4476,7737,4472,7719,4461,7694,4457e" filled="t" fillcolor="#383336" stroked="f">
                <v:path arrowok="t"/>
                <v:fill/>
              </v:shape>
              <v:shape style="position:absolute;left:7648;top:4457;width:103;height:108" coordorigin="7648,4457" coordsize="103,108" path="m7739,4476l7715,4476,7727,4492,7731,4515,7726,4535,7711,4548,7687,4551,7737,4551,7746,4538,7751,4512,7748,4490,7739,4476e" filled="t" fillcolor="#383336" stroked="f">
                <v:path arrowok="t"/>
                <v:fill/>
              </v:shape>
            </v:group>
            <v:group style="position:absolute;left:7775;top:4457;width:53;height:109" coordorigin="7775,4457" coordsize="53,109">
              <v:shape style="position:absolute;left:7775;top:4457;width:53;height:109" coordorigin="7775,4457" coordsize="53,109" path="m7792,4459l7775,4459,7775,4469,7775,4475,7776,4566,7795,4566,7795,4506,7795,4503,7796,4500,7798,4485,7803,4480,7792,4480,7792,4459e" filled="t" fillcolor="#383336" stroked="f">
                <v:path arrowok="t"/>
                <v:fill/>
              </v:shape>
              <v:shape style="position:absolute;left:7775;top:4457;width:53;height:109" coordorigin="7775,4457" coordsize="53,109" path="m7825,4457l7810,4457,7798,4466,7793,4480,7803,4480,7808,4475,7828,4475,7828,4457,7826,4457,7825,4457e" filled="t" fillcolor="#383336" stroked="f">
                <v:path arrowok="t"/>
                <v:fill/>
              </v:shape>
              <v:shape style="position:absolute;left:7775;top:4457;width:53;height:109" coordorigin="7775,4457" coordsize="53,109" path="m7828,4475l7808,4475,7826,4475,7828,4476,7828,447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3495pt;margin-top:220.333923pt;width:7.9489pt;height:7.9489pt;mso-position-horizontal-relative:page;mso-position-vertical-relative:page;z-index:-1562" coordorigin="8587,4407" coordsize="159,159">
            <v:shape style="position:absolute;left:8587;top:4407;width:159;height:159" coordorigin="8587,4407" coordsize="159,159" path="m8746,4407l8587,4407,8587,4566,8746,4566,8746,4544,8608,4544,8608,4428,8746,4428,8746,4407e" filled="t" fillcolor="#383336" stroked="f">
              <v:path arrowok="t"/>
              <v:fill/>
            </v:shape>
            <v:shape style="position:absolute;left:8587;top:4407;width:159;height:159" coordorigin="8587,4407" coordsize="159,159" path="m8746,4428l8725,4428,8725,4544,8746,4544,8746,4428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44.770355pt;margin-top:219.935822pt;width:68.001500pt;height:11.02715pt;mso-position-horizontal-relative:page;mso-position-vertical-relative:page;z-index:-1561" coordorigin="8895,4399" coordsize="1360,221">
            <v:group style="position:absolute;left:8905;top:4417;width:111;height:148" coordorigin="8905,4417" coordsize="111,148">
              <v:shape style="position:absolute;left:8905;top:4417;width:111;height:148" coordorigin="8905,4417" coordsize="111,148" path="m8926,4417l8905,4417,8905,4566,8923,4566,8923,4479,8923,4459,8922,4441,8941,4441,8926,4417e" filled="t" fillcolor="#383336" stroked="f">
                <v:path arrowok="t"/>
                <v:fill/>
              </v:shape>
              <v:shape style="position:absolute;left:8905;top:4417;width:111;height:148" coordorigin="8905,4417" coordsize="111,148" path="m8941,4441l8922,4441,8930,4455,8940,4473,8950,4490,8997,4566,9017,4566,9017,4540,9001,4540,8994,4528,8985,4511,8974,4492,8941,4441e" filled="t" fillcolor="#383336" stroked="f">
                <v:path arrowok="t"/>
                <v:fill/>
              </v:shape>
              <v:shape style="position:absolute;left:8905;top:4417;width:111;height:148" coordorigin="8905,4417" coordsize="111,148" path="m9017,4417l8999,4417,8999,4502,9000,4521,9001,4540,9017,4540,9017,4417e" filled="t" fillcolor="#383336" stroked="f">
                <v:path arrowok="t"/>
                <v:fill/>
              </v:shape>
            </v:group>
            <v:group style="position:absolute;left:9043;top:4457;width:103;height:108" coordorigin="9043,4457" coordsize="103,108">
              <v:shape style="position:absolute;left:9043;top:4457;width:103;height:108" coordorigin="9043,4457" coordsize="103,108" path="m9089,4457l9070,4462,9055,4475,9046,4495,9043,4523,9049,4542,9062,4556,9083,4564,9110,4565,9128,4555,9131,4551,9081,4551,9067,4536,9061,4513,9062,4507,9067,4490,9082,4478,9110,4476,9133,4476,9131,4472,9113,4461,9089,4457e" filled="t" fillcolor="#383336" stroked="f">
                <v:path arrowok="t"/>
                <v:fill/>
              </v:shape>
              <v:shape style="position:absolute;left:9043;top:4457;width:103;height:108" coordorigin="9043,4457" coordsize="103,108" path="m9133,4476l9110,4476,9122,4492,9126,4515,9120,4535,9106,4548,9081,4551,9131,4551,9141,4538,9146,4512,9142,4490,9133,4476e" filled="t" fillcolor="#383336" stroked="f">
                <v:path arrowok="t"/>
                <v:fill/>
              </v:shape>
            </v:group>
            <v:group style="position:absolute;left:9158;top:4434;width:62;height:134" coordorigin="9158,4434" coordsize="62,134">
              <v:shape style="position:absolute;left:9158;top:4434;width:62;height:134" coordorigin="9158,4434" coordsize="62,134" path="m9194,4474l9175,4474,9175,4545,9177,4554,9182,4560,9187,4565,9194,4568,9211,4568,9216,4567,9220,4565,9219,4552,9197,4552,9194,4545,9194,4474e" filled="t" fillcolor="#383336" stroked="f">
                <v:path arrowok="t"/>
                <v:fill/>
              </v:shape>
              <v:shape style="position:absolute;left:9158;top:4434;width:62;height:134" coordorigin="9158,4434" coordsize="62,134" path="m9219,4551l9216,4552,9213,4552,9219,4552,9219,4551e" filled="t" fillcolor="#383336" stroked="f">
                <v:path arrowok="t"/>
                <v:fill/>
              </v:shape>
              <v:shape style="position:absolute;left:9158;top:4434;width:62;height:134" coordorigin="9158,4434" coordsize="62,134" path="m9221,4459l9158,4459,9158,4474,9221,4474,9221,4459e" filled="t" fillcolor="#383336" stroked="f">
                <v:path arrowok="t"/>
                <v:fill/>
              </v:shape>
              <v:shape style="position:absolute;left:9158;top:4434;width:62;height:134" coordorigin="9158,4434" coordsize="62,134" path="m9194,4434l9175,4440,9175,4459,9194,4459,9194,4434e" filled="t" fillcolor="#383336" stroked="f">
                <v:path arrowok="t"/>
                <v:fill/>
              </v:shape>
            </v:group>
            <v:group style="position:absolute;left:9279;top:4417;width:124;height:148" coordorigin="9279,4417" coordsize="124,148">
              <v:shape style="position:absolute;left:9279;top:4417;width:124;height:148" coordorigin="9279,4417" coordsize="124,148" path="m9353,4417l9330,4417,9279,4566,9299,4566,9314,4519,9387,4519,9382,4504,9318,4504,9333,4461,9336,4452,9338,4443,9340,4434,9358,4434,9353,4417e" filled="t" fillcolor="#383336" stroked="f">
                <v:path arrowok="t"/>
                <v:fill/>
              </v:shape>
              <v:shape style="position:absolute;left:9279;top:4417;width:124;height:148" coordorigin="9279,4417" coordsize="124,148" path="m9387,4519l9367,4519,9383,4566,9403,4566,9387,4519e" filled="t" fillcolor="#383336" stroked="f">
                <v:path arrowok="t"/>
                <v:fill/>
              </v:shape>
              <v:shape style="position:absolute;left:9279;top:4417;width:124;height:148" coordorigin="9279,4417" coordsize="124,148" path="m9358,4434l9341,4434,9345,4452,9363,4504,9382,4504,9358,4434e" filled="t" fillcolor="#383336" stroked="f">
                <v:path arrowok="t"/>
                <v:fill/>
              </v:shape>
            </v:group>
            <v:group style="position:absolute;left:9423;top:4457;width:100;height:152" coordorigin="9423,4457" coordsize="100,152">
              <v:shape style="position:absolute;left:9423;top:4457;width:100;height:152" coordorigin="9423,4457" coordsize="100,152" path="m9440,4459l9423,4459,9424,4477,9424,4609,9443,4609,9443,4551,9457,4551,9447,4544,9444,4530,9443,4526,9443,4501,9444,4499,9445,4495,9456,4478,9460,4477,9441,4477,9440,4459e" filled="t" fillcolor="#383336" stroked="f">
                <v:path arrowok="t"/>
                <v:fill/>
              </v:shape>
              <v:shape style="position:absolute;left:9423;top:4457;width:100;height:152" coordorigin="9423,4457" coordsize="100,152" path="m9457,4551l9443,4551,9445,4554,9460,4564,9484,4567,9499,4562,9507,4553,9459,4553,9457,4551e" filled="t" fillcolor="#383336" stroked="f">
                <v:path arrowok="t"/>
                <v:fill/>
              </v:shape>
              <v:shape style="position:absolute;left:9423;top:4457;width:100;height:152" coordorigin="9423,4457" coordsize="100,152" path="m9511,4472l9478,4472,9493,4480,9501,4499,9503,4528,9492,4546,9473,4553,9507,4553,9512,4548,9520,4526,9523,4495,9513,4475,9511,4472e" filled="t" fillcolor="#383336" stroked="f">
                <v:path arrowok="t"/>
                <v:fill/>
              </v:shape>
              <v:shape style="position:absolute;left:9423;top:4457;width:100;height:152" coordorigin="9423,4457" coordsize="100,152" path="m9476,4457l9456,4463,9442,4477,9460,4477,9478,4472,9511,4472,9497,4461,9476,4457e" filled="t" fillcolor="#383336" stroked="f">
                <v:path arrowok="t"/>
                <v:fill/>
              </v:shape>
            </v:group>
            <v:group style="position:absolute;left:9548;top:4457;width:100;height:152" coordorigin="9548,4457" coordsize="100,152">
              <v:shape style="position:absolute;left:9548;top:4457;width:100;height:152" coordorigin="9548,4457" coordsize="100,152" path="m9565,4459l9548,4459,9549,4477,9549,4609,9568,4609,9568,4551,9582,4551,9572,4544,9569,4530,9568,4526,9568,4501,9569,4499,9570,4495,9582,4478,9585,4477,9566,4477,9565,4459e" filled="t" fillcolor="#383336" stroked="f">
                <v:path arrowok="t"/>
                <v:fill/>
              </v:shape>
              <v:shape style="position:absolute;left:9548;top:4457;width:100;height:152" coordorigin="9548,4457" coordsize="100,152" path="m9582,4551l9568,4551,9570,4554,9585,4564,9609,4567,9624,4562,9633,4553,9584,4553,9582,4551e" filled="t" fillcolor="#383336" stroked="f">
                <v:path arrowok="t"/>
                <v:fill/>
              </v:shape>
              <v:shape style="position:absolute;left:9548;top:4457;width:100;height:152" coordorigin="9548,4457" coordsize="100,152" path="m9636,4472l9603,4472,9618,4480,9627,4499,9628,4528,9617,4546,9598,4553,9633,4553,9637,4548,9646,4526,9648,4499,9648,4495,9639,4475,9636,4472e" filled="t" fillcolor="#383336" stroked="f">
                <v:path arrowok="t"/>
                <v:fill/>
              </v:shape>
              <v:shape style="position:absolute;left:9548;top:4457;width:100;height:152" coordorigin="9548,4457" coordsize="100,152" path="m9601,4457l9581,4463,9567,4477,9585,4477,9603,4472,9636,4472,9623,4461,9601,4457e" filled="t" fillcolor="#383336" stroked="f">
                <v:path arrowok="t"/>
                <v:fill/>
              </v:shape>
            </v:group>
            <v:group style="position:absolute;left:9684;top:4409;width:2;height:156" coordorigin="9684,4409" coordsize="2,156">
              <v:shape style="position:absolute;left:9684;top:4409;width:2;height:156" coordorigin="9684,4409" coordsize="0,156" path="m9684,4409l9684,4566e" filled="f" stroked="t" strokeweight="1.068pt" strokecolor="#383336">
                <v:path arrowok="t"/>
              </v:shape>
            </v:group>
            <v:group style="position:absolute;left:9724;top:4417;width:22;height:149" coordorigin="9724,4417" coordsize="22,149">
              <v:shape style="position:absolute;left:9724;top:4417;width:22;height:149" coordorigin="9724,4417" coordsize="22,149" path="m9745,4459l9726,4459,9726,4566,9745,4566,9745,4459e" filled="t" fillcolor="#383336" stroked="f">
                <v:path arrowok="t"/>
                <v:fill/>
              </v:shape>
              <v:shape style="position:absolute;left:9724;top:4417;width:22;height:149" coordorigin="9724,4417" coordsize="22,149" path="m9743,4417l9729,4417,9724,4422,9724,4436,9728,4441,9743,4441,9748,4436,9748,4429,9748,4422,9743,4417e" filled="t" fillcolor="#383336" stroked="f">
                <v:path arrowok="t"/>
                <v:fill/>
              </v:shape>
            </v:group>
            <v:group style="position:absolute;left:9772;top:4459;width:81;height:109" coordorigin="9772,4459" coordsize="81,109">
              <v:shape style="position:absolute;left:9772;top:4459;width:81;height:109" coordorigin="9772,4459" coordsize="81,109" path="m9839,4459l9781,4482,9772,4533,9783,4552,9800,4564,9823,4568,9837,4568,9848,4564,9853,4562,9851,4552,9837,4552,9818,4552,9803,4543,9794,4525,9792,4496,9805,4479,9827,4472,9850,4472,9852,4462,9839,4459e" filled="t" fillcolor="#383336" stroked="f">
                <v:path arrowok="t"/>
                <v:fill/>
              </v:shape>
              <v:shape style="position:absolute;left:9772;top:4459;width:81;height:109" coordorigin="9772,4459" coordsize="81,109" path="m9850,4547l9845,4550,9837,4552,9851,4552,9850,4547e" filled="t" fillcolor="#383336" stroked="f">
                <v:path arrowok="t"/>
                <v:fill/>
              </v:shape>
              <v:shape style="position:absolute;left:9772;top:4459;width:81;height:109" coordorigin="9772,4459" coordsize="81,109" path="m9850,4472l9838,4472,9845,4475,9849,4477,9850,4472e" filled="t" fillcolor="#383336" stroked="f">
                <v:path arrowok="t"/>
                <v:fill/>
              </v:shape>
            </v:group>
            <v:group style="position:absolute;left:9868;top:4457;width:85;height:111" coordorigin="9868,4457" coordsize="85,111">
              <v:shape style="position:absolute;left:9868;top:4457;width:85;height:111" coordorigin="9868,4457" coordsize="85,111" path="m9941,4471l9929,4471,9932,4487,9932,4496,9906,4500,9885,4508,9872,4522,9868,4542,9878,4560,9900,4568,9915,4568,9927,4561,9932,4554,9895,4554,9887,4548,9890,4524,9908,4513,9932,4511,9949,4511,9948,4480,9941,4471e" filled="t" fillcolor="#383336" stroked="f">
                <v:path arrowok="t"/>
                <v:fill/>
              </v:shape>
              <v:shape style="position:absolute;left:9868;top:4457;width:85;height:111" coordorigin="9868,4457" coordsize="85,111" path="m9951,4552l9933,4552,9935,4566,9953,4566,9951,4558,9951,4552e" filled="t" fillcolor="#383336" stroked="f">
                <v:path arrowok="t"/>
                <v:fill/>
              </v:shape>
              <v:shape style="position:absolute;left:9868;top:4457;width:85;height:111" coordorigin="9868,4457" coordsize="85,111" path="m9949,4511l9932,4511,9932,4532,9932,4534,9928,4545,9919,4554,9932,4554,9933,4552,9951,4552,9951,4540,9949,4511e" filled="t" fillcolor="#383336" stroked="f">
                <v:path arrowok="t"/>
                <v:fill/>
              </v:shape>
              <v:shape style="position:absolute;left:9868;top:4457;width:85;height:111" coordorigin="9868,4457" coordsize="85,111" path="m9910,4457l9897,4457,9884,4460,9875,4466,9880,4479,9887,4474,9898,4471,9941,4471,9935,4463,9910,4457e" filled="t" fillcolor="#383336" stroked="f">
                <v:path arrowok="t"/>
                <v:fill/>
              </v:shape>
            </v:group>
            <v:group style="position:absolute;left:9981;top:4409;width:100;height:158" coordorigin="9981,4409" coordsize="100,158">
              <v:shape style="position:absolute;left:9981;top:4409;width:100;height:158" coordorigin="9981,4409" coordsize="100,158" path="m10011,4548l9999,4548,10003,4553,10018,4565,10041,4568,10057,4562,10066,4553,10017,4553,10011,4548e" filled="t" fillcolor="#383336" stroked="f">
                <v:path arrowok="t"/>
                <v:fill/>
              </v:shape>
              <v:shape style="position:absolute;left:9981;top:4409;width:100;height:158" coordorigin="9981,4409" coordsize="100,158" path="m10001,4409l9982,4409,9982,4549,9982,4558,9981,4566,9998,4566,9999,4548,10011,4548,10006,4543,10002,4530,10001,4525,10001,4501,10003,4494,10015,4478,10021,4476,10001,4476,10001,4409e" filled="t" fillcolor="#383336" stroked="f">
                <v:path arrowok="t"/>
                <v:fill/>
              </v:shape>
              <v:shape style="position:absolute;left:9981;top:4409;width:100;height:158" coordorigin="9981,4409" coordsize="100,158" path="m10070,4472l10036,4472,10051,4480,10060,4498,10062,4527,10051,4546,10031,4553,10066,4553,10070,4549,10079,4527,10081,4496,10073,4475,10070,4472e" filled="t" fillcolor="#383336" stroked="f">
                <v:path arrowok="t"/>
                <v:fill/>
              </v:shape>
              <v:shape style="position:absolute;left:9981;top:4409;width:100;height:158" coordorigin="9981,4409" coordsize="100,158" path="m10036,4457l10015,4462,10002,4476,10021,4476,10036,4472,10070,4472,10057,4462,10036,4457e" filled="t" fillcolor="#383336" stroked="f">
                <v:path arrowok="t"/>
                <v:fill/>
              </v:shape>
            </v:group>
            <v:group style="position:absolute;left:10117;top:4409;width:2;height:156" coordorigin="10117,4409" coordsize="2,156">
              <v:shape style="position:absolute;left:10117;top:4409;width:2;height:156" coordorigin="10117,4409" coordsize="0,156" path="m10117,4409l10117,4566e" filled="f" stroked="t" strokeweight="1.07pt" strokecolor="#383336">
                <v:path arrowok="t"/>
              </v:shape>
            </v:group>
            <v:group style="position:absolute;left:10154;top:4458;width:92;height:110" coordorigin="10154,4458" coordsize="92,110">
              <v:shape style="position:absolute;left:10154;top:4458;width:92;height:110" coordorigin="10154,4458" coordsize="92,110" path="m10190,4458l10174,4466,10162,4481,10155,4503,10154,4532,10164,4551,10181,4564,10204,4568,10221,4568,10232,4564,10239,4561,10236,4551,10221,4551,10194,4551,10177,4540,10170,4516,10245,4516,10245,4514,10245,4511,10245,4502,10227,4502,10171,4497,10180,4479,10202,4471,10229,4471,10219,4463,10190,4458e" filled="t" fillcolor="#383336" stroked="f">
                <v:path arrowok="t"/>
                <v:fill/>
              </v:shape>
              <v:shape style="position:absolute;left:10154;top:4458;width:92;height:110" coordorigin="10154,4458" coordsize="92,110" path="m10234,4548l10221,4551,10236,4551,10234,4548e" filled="t" fillcolor="#383336" stroked="f">
                <v:path arrowok="t"/>
                <v:fill/>
              </v:shape>
              <v:shape style="position:absolute;left:10154;top:4458;width:92;height:110" coordorigin="10154,4458" coordsize="92,110" path="m10229,4471l10202,4471,10222,4482,10227,4502,10245,4502,10244,4494,10236,4476,10229,4471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8.102551pt;margin-top:238.513367pt;width:33.395932pt;height:8.5912pt;mso-position-horizontal-relative:page;mso-position-vertical-relative:page;z-index:-1560" coordorigin="1162,4770" coordsize="668,172">
            <v:group style="position:absolute;left:1172;top:4780;width:91;height:149" coordorigin="1172,4780" coordsize="91,149">
              <v:shape style="position:absolute;left:1172;top:4780;width:91;height:149" coordorigin="1172,4780" coordsize="91,149" path="m1209,4780l1193,4780,1181,4782,1172,4783,1172,4930,1191,4930,1191,4870,1219,4870,1236,4866,1251,4856,1201,4856,1195,4856,1191,4855,1191,4797,1195,4796,1201,4795,1254,4795,1248,4791,1232,4783,1209,4780e" filled="t" fillcolor="#383336" stroked="f">
                <v:path arrowok="t"/>
                <v:fill/>
              </v:shape>
              <v:shape style="position:absolute;left:1172;top:4780;width:91;height:149" coordorigin="1172,4780" coordsize="91,149" path="m1219,4870l1191,4870,1196,4871,1201,4872,1216,4871,1219,4870e" filled="t" fillcolor="#383336" stroked="f">
                <v:path arrowok="t"/>
                <v:fill/>
              </v:shape>
              <v:shape style="position:absolute;left:1172;top:4780;width:91;height:149" coordorigin="1172,4780" coordsize="91,149" path="m1254,4795l1201,4795,1224,4797,1238,4809,1243,4835,1231,4851,1207,4856,1251,4856,1252,4855,1259,4848,1263,4837,1263,4810,1259,4800,1254,4795e" filled="t" fillcolor="#383336" stroked="f">
                <v:path arrowok="t"/>
                <v:fill/>
              </v:shape>
            </v:group>
            <v:group style="position:absolute;left:1275;top:4821;width:85;height:111" coordorigin="1275,4821" coordsize="85,111">
              <v:shape style="position:absolute;left:1275;top:4821;width:85;height:111" coordorigin="1275,4821" coordsize="85,111" path="m1348,4835l1336,4835,1338,4851,1338,4860,1312,4864,1292,4872,1279,4886,1275,4906,1284,4924,1307,4932,1322,4932,1334,4925,1338,4918,1302,4918,1294,4912,1297,4888,1315,4877,1339,4875,1356,4875,1354,4844,1348,4835e" filled="t" fillcolor="#383336" stroked="f">
                <v:path arrowok="t"/>
                <v:fill/>
              </v:shape>
              <v:shape style="position:absolute;left:1275;top:4821;width:85;height:111" coordorigin="1275,4821" coordsize="85,111" path="m1358,4916l1340,4916,1342,4930,1359,4930,1358,4922,1358,4916e" filled="t" fillcolor="#383336" stroked="f">
                <v:path arrowok="t"/>
                <v:fill/>
              </v:shape>
              <v:shape style="position:absolute;left:1275;top:4821;width:85;height:111" coordorigin="1275,4821" coordsize="85,111" path="m1356,4875l1339,4875,1339,4896,1338,4898,1335,4909,1326,4918,1338,4918,1340,4916,1358,4916,1358,4904,1356,4875e" filled="t" fillcolor="#383336" stroked="f">
                <v:path arrowok="t"/>
                <v:fill/>
              </v:shape>
              <v:shape style="position:absolute;left:1275;top:4821;width:85;height:111" coordorigin="1275,4821" coordsize="85,111" path="m1317,4821l1304,4821,1291,4824,1282,4830,1286,4843,1294,4838,1304,4835,1348,4835,1342,4827,1317,4821e" filled="t" fillcolor="#383336" stroked="f">
                <v:path arrowok="t"/>
                <v:fill/>
              </v:shape>
            </v:group>
            <v:group style="position:absolute;left:1376;top:4798;width:62;height:134" coordorigin="1376,4798" coordsize="62,134">
              <v:shape style="position:absolute;left:1376;top:4798;width:62;height:134" coordorigin="1376,4798" coordsize="62,134" path="m1411,4838l1392,4838,1392,4909,1394,4918,1400,4924,1404,4929,1412,4932,1428,4932,1434,4931,1438,4929,1437,4916,1415,4916,1411,4909,1411,4838e" filled="t" fillcolor="#383336" stroked="f">
                <v:path arrowok="t"/>
                <v:fill/>
              </v:shape>
              <v:shape style="position:absolute;left:1376;top:4798;width:62;height:134" coordorigin="1376,4798" coordsize="62,134" path="m1437,4915l1434,4916,1431,4916,1437,4916,1437,4915e" filled="t" fillcolor="#383336" stroked="f">
                <v:path arrowok="t"/>
                <v:fill/>
              </v:shape>
              <v:shape style="position:absolute;left:1376;top:4798;width:62;height:134" coordorigin="1376,4798" coordsize="62,134" path="m1439,4823l1376,4823,1376,4838,1439,4838,1439,4823e" filled="t" fillcolor="#383336" stroked="f">
                <v:path arrowok="t"/>
                <v:fill/>
              </v:shape>
              <v:shape style="position:absolute;left:1376;top:4798;width:62;height:134" coordorigin="1376,4798" coordsize="62,134" path="m1411,4798l1392,4804,1392,4823,1411,4823,1411,4798e" filled="t" fillcolor="#383336" stroked="f">
                <v:path arrowok="t"/>
                <v:fill/>
              </v:shape>
            </v:group>
            <v:group style="position:absolute;left:1454;top:4822;width:92;height:110" coordorigin="1454,4822" coordsize="92,110">
              <v:shape style="position:absolute;left:1454;top:4822;width:92;height:110" coordorigin="1454,4822" coordsize="92,110" path="m1490,4822l1474,4830,1462,4845,1455,4867,1454,4896,1464,4915,1481,4928,1504,4932,1521,4932,1533,4928,1539,4925,1536,4915,1521,4915,1494,4915,1477,4904,1470,4880,1545,4880,1545,4878,1546,4875,1545,4866,1527,4866,1471,4861,1481,4843,1503,4835,1529,4835,1520,4827,1490,4822e" filled="t" fillcolor="#383336" stroked="f">
                <v:path arrowok="t"/>
                <v:fill/>
              </v:shape>
              <v:shape style="position:absolute;left:1454;top:4822;width:92;height:110" coordorigin="1454,4822" coordsize="92,110" path="m1535,4912l1521,4915,1536,4915,1535,4912e" filled="t" fillcolor="#383336" stroked="f">
                <v:path arrowok="t"/>
                <v:fill/>
              </v:shape>
              <v:shape style="position:absolute;left:1454;top:4822;width:92;height:110" coordorigin="1454,4822" coordsize="92,110" path="m1529,4835l1503,4835,1522,4846,1527,4866,1545,4866,1544,4858,1537,4840,1529,4835e" filled="t" fillcolor="#383336" stroked="f">
                <v:path arrowok="t"/>
                <v:fill/>
              </v:shape>
            </v:group>
            <v:group style="position:absolute;left:1569;top:4821;width:92;height:109" coordorigin="1569,4821" coordsize="92,109">
              <v:shape style="position:absolute;left:1569;top:4821;width:92;height:109" coordorigin="1569,4821" coordsize="92,109" path="m1586,4823l1569,4823,1569,4832,1570,4837,1570,4930,1589,4930,1589,4862,1589,4859,1590,4857,1594,4846,1599,4841,1587,4841,1586,4823e" filled="t" fillcolor="#383336" stroked="f">
                <v:path arrowok="t"/>
                <v:fill/>
              </v:shape>
              <v:shape style="position:absolute;left:1569;top:4821;width:92;height:109" coordorigin="1569,4821" coordsize="92,109" path="m1652,4837l1635,4837,1641,4851,1641,4930,1660,4930,1654,4839,1652,4837e" filled="t" fillcolor="#383336" stroked="f">
                <v:path arrowok="t"/>
                <v:fill/>
              </v:shape>
              <v:shape style="position:absolute;left:1569;top:4821;width:92;height:109" coordorigin="1569,4821" coordsize="92,109" path="m1622,4821l1600,4827,1587,4841,1599,4841,1603,4837,1652,4837,1639,4824,1622,4821e" filled="t" fillcolor="#383336" stroked="f">
                <v:path arrowok="t"/>
                <v:fill/>
              </v:shape>
            </v:group>
            <v:group style="position:absolute;left:1679;top:4798;width:62;height:134" coordorigin="1679,4798" coordsize="62,134">
              <v:shape style="position:absolute;left:1679;top:4798;width:62;height:134" coordorigin="1679,4798" coordsize="62,134" path="m1714,4838l1695,4838,1695,4909,1697,4918,1703,4924,1707,4929,1715,4932,1731,4932,1737,4931,1741,4929,1740,4916,1718,4916,1714,4909,1714,4838e" filled="t" fillcolor="#383336" stroked="f">
                <v:path arrowok="t"/>
                <v:fill/>
              </v:shape>
              <v:shape style="position:absolute;left:1679;top:4798;width:62;height:134" coordorigin="1679,4798" coordsize="62,134" path="m1740,4915l1737,4916,1734,4916,1740,4916,1740,4915e" filled="t" fillcolor="#383336" stroked="f">
                <v:path arrowok="t"/>
                <v:fill/>
              </v:shape>
              <v:shape style="position:absolute;left:1679;top:4798;width:62;height:134" coordorigin="1679,4798" coordsize="62,134" path="m1742,4823l1679,4823,1679,4838,1742,4838,1742,4823e" filled="t" fillcolor="#383336" stroked="f">
                <v:path arrowok="t"/>
                <v:fill/>
              </v:shape>
              <v:shape style="position:absolute;left:1679;top:4798;width:62;height:134" coordorigin="1679,4798" coordsize="62,134" path="m1714,4798l1695,4804,1695,4823,1714,4823,1714,4798e" filled="t" fillcolor="#383336" stroked="f">
                <v:path arrowok="t"/>
                <v:fill/>
              </v:shape>
            </v:group>
            <v:group style="position:absolute;left:1759;top:4821;width:61;height:109" coordorigin="1759,4821" coordsize="61,109">
              <v:shape style="position:absolute;left:1759;top:4821;width:61;height:109" coordorigin="1759,4821" coordsize="61,109" path="m1761,4910l1760,4927,1775,4930,1803,4930,1820,4918,1777,4918,1767,4914,1761,4910e" filled="t" fillcolor="#383336" stroked="f">
                <v:path arrowok="t"/>
                <v:fill/>
              </v:shape>
              <v:shape style="position:absolute;left:1759;top:4821;width:61;height:109" coordorigin="1759,4821" coordsize="61,109" path="m1807,4821l1784,4822,1766,4834,1759,4853,1767,4870,1787,4882,1802,4887,1807,4893,1807,4911,1801,4918,1820,4918,1826,4897,1818,4880,1798,4868,1784,4863,1778,4859,1778,4842,1784,4835,1819,4835,1822,4827,1816,4824,1807,4821e" filled="t" fillcolor="#383336" stroked="f">
                <v:path arrowok="t"/>
                <v:fill/>
              </v:shape>
              <v:shape style="position:absolute;left:1759;top:4821;width:61;height:109" coordorigin="1759,4821" coordsize="61,109" path="m1819,4835l1805,4835,1813,4839,1817,4841,1819,483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696594pt;margin-top:238.534927pt;width:7.9492pt;height:7.9489pt;mso-position-horizontal-relative:page;mso-position-vertical-relative:page;z-index:-1559" coordorigin="3654,4771" coordsize="159,159">
            <v:shape style="position:absolute;left:3654;top:4771;width:159;height:159" coordorigin="3654,4771" coordsize="159,159" path="m3813,4771l3654,4771,3654,4930,3813,4930,3813,4909,3675,4909,3675,4792,3813,4792,3813,4771e" filled="t" fillcolor="#383336" stroked="f">
              <v:path arrowok="t"/>
              <v:fill/>
            </v:shape>
            <v:shape style="position:absolute;left:3654;top:4771;width:159;height:159" coordorigin="3654,4771" coordsize="159,159" path="m3813,4792l3792,4792,3792,4909,3813,4909,3813,4792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97.410355pt;margin-top:238.568268pt;width:15.100827pt;height:8.5363pt;mso-position-horizontal-relative:page;mso-position-vertical-relative:page;z-index:-1558" coordorigin="3948,4771" coordsize="302,171">
            <v:group style="position:absolute;left:3958;top:4781;width:116;height:148" coordorigin="3958,4781" coordsize="116,148">
              <v:shape style="position:absolute;left:3958;top:4781;width:116;height:148" coordorigin="3958,4781" coordsize="116,148" path="m3980,4781l3958,4781,4005,4867,4005,4930,4024,4930,4024,4867,4032,4853,4016,4853,4011,4843,4007,4834,3980,4781e" filled="t" fillcolor="#383336" stroked="f">
                <v:path arrowok="t"/>
                <v:fill/>
              </v:shape>
              <v:shape style="position:absolute;left:3958;top:4781;width:116;height:148" coordorigin="3958,4781" coordsize="116,148" path="m4074,4781l4052,4781,4031,4822,4025,4834,4020,4843,4016,4853,4032,4853,4074,4781e" filled="t" fillcolor="#383336" stroked="f">
                <v:path arrowok="t"/>
                <v:fill/>
              </v:shape>
            </v:group>
            <v:group style="position:absolute;left:4068;top:4822;width:92;height:110" coordorigin="4068,4822" coordsize="92,110">
              <v:shape style="position:absolute;left:4068;top:4822;width:92;height:110" coordorigin="4068,4822" coordsize="92,110" path="m4105,4822l4088,4830,4077,4845,4070,4867,4068,4896,4078,4915,4095,4928,4118,4932,4135,4932,4147,4928,4154,4925,4150,4915,4135,4915,4108,4915,4091,4904,4084,4880,4159,4880,4160,4878,4160,4875,4159,4866,4141,4866,4085,4861,4095,4843,4117,4835,4144,4835,4134,4827,4105,4822e" filled="t" fillcolor="#383336" stroked="f">
                <v:path arrowok="t"/>
                <v:fill/>
              </v:shape>
              <v:shape style="position:absolute;left:4068;top:4822;width:92;height:110" coordorigin="4068,4822" coordsize="92,110" path="m4149,4912l4135,4915,4150,4915,4149,4912e" filled="t" fillcolor="#383336" stroked="f">
                <v:path arrowok="t"/>
                <v:fill/>
              </v:shape>
              <v:shape style="position:absolute;left:4068;top:4822;width:92;height:110" coordorigin="4068,4822" coordsize="92,110" path="m4144,4835l4117,4835,4137,4846,4141,4866,4159,4866,4159,4858,4151,4840,4144,4835e" filled="t" fillcolor="#383336" stroked="f">
                <v:path arrowok="t"/>
                <v:fill/>
              </v:shape>
            </v:group>
            <v:group style="position:absolute;left:4180;top:4821;width:61;height:109" coordorigin="4180,4821" coordsize="61,109">
              <v:shape style="position:absolute;left:4180;top:4821;width:61;height:109" coordorigin="4180,4821" coordsize="61,109" path="m4181,4910l4180,4927,4196,4930,4223,4930,4240,4918,4197,4918,4187,4914,4181,4910e" filled="t" fillcolor="#383336" stroked="f">
                <v:path arrowok="t"/>
                <v:fill/>
              </v:shape>
              <v:shape style="position:absolute;left:4180;top:4821;width:61;height:109" coordorigin="4180,4821" coordsize="61,109" path="m4227,4821l4205,4822,4186,4834,4180,4853,4187,4870,4208,4882,4222,4887,4227,4893,4227,4911,4221,4918,4240,4918,4246,4897,4238,4880,4218,4868,4204,4863,4198,4859,4198,4842,4204,4835,4240,4835,4242,4827,4237,4824,4227,4821e" filled="t" fillcolor="#383336" stroked="f">
                <v:path arrowok="t"/>
                <v:fill/>
              </v:shape>
              <v:shape style="position:absolute;left:4180;top:4821;width:61;height:109" coordorigin="4180,4821" coordsize="61,109" path="m4240,4835l4226,4835,4233,4839,4238,4841,4240,483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2.0298pt;margin-top:238.534927pt;width:7.9489pt;height:7.9489pt;mso-position-horizontal-relative:page;mso-position-vertical-relative:page;z-index:-1557" coordorigin="5041,4771" coordsize="159,159">
            <v:shape style="position:absolute;left:5041;top:4771;width:159;height:159" coordorigin="5041,4771" coordsize="159,159" path="m5200,4771l5041,4771,5041,4930,5200,4930,5200,4909,5062,4909,5062,4792,5200,4792,5200,4771e" filled="t" fillcolor="#383336" stroked="f">
              <v:path arrowok="t"/>
              <v:fill/>
            </v:shape>
            <v:shape style="position:absolute;left:5041;top:4771;width:159;height:159" coordorigin="5041,4771" coordsize="159,159" path="m5200,4792l5178,4792,5178,4909,5200,4909,5200,4792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68.102753pt;margin-top:238.568268pt;width:13.0238pt;height:8.415pt;mso-position-horizontal-relative:page;mso-position-vertical-relative:page;z-index:-1556" coordorigin="5362,4771" coordsize="260,168">
            <v:group style="position:absolute;left:5372;top:4781;width:111;height:148" coordorigin="5372,4781" coordsize="111,148">
              <v:shape style="position:absolute;left:5372;top:4781;width:111;height:148" coordorigin="5372,4781" coordsize="111,148" path="m5393,4781l5372,4781,5372,4930,5390,4930,5390,4843,5389,4823,5389,4805,5408,4805,5393,4781e" filled="t" fillcolor="#383336" stroked="f">
                <v:path arrowok="t"/>
                <v:fill/>
              </v:shape>
              <v:shape style="position:absolute;left:5372;top:4781;width:111;height:148" coordorigin="5372,4781" coordsize="111,148" path="m5408,4805l5389,4805,5396,4819,5406,4837,5417,4854,5464,4930,5483,4930,5483,4904,5468,4904,5461,4892,5452,4875,5440,4856,5408,4805e" filled="t" fillcolor="#383336" stroked="f">
                <v:path arrowok="t"/>
                <v:fill/>
              </v:shape>
              <v:shape style="position:absolute;left:5372;top:4781;width:111;height:148" coordorigin="5372,4781" coordsize="111,148" path="m5483,4781l5465,4781,5466,4866,5466,4885,5468,4904,5483,4904,5483,4781e" filled="t" fillcolor="#383336" stroked="f">
                <v:path arrowok="t"/>
                <v:fill/>
              </v:shape>
            </v:group>
            <v:group style="position:absolute;left:5509;top:4821;width:103;height:108" coordorigin="5509,4821" coordsize="103,108">
              <v:shape style="position:absolute;left:5509;top:4821;width:103;height:108" coordorigin="5509,4821" coordsize="103,108" path="m5556,4821l5537,4826,5522,4839,5512,4859,5509,4887,5516,4906,5529,4920,5549,4928,5577,4929,5595,4919,5598,4915,5548,4915,5533,4900,5528,4877,5528,4871,5534,4854,5549,4842,5576,4840,5600,4840,5598,4836,5580,4825,5556,4821e" filled="t" fillcolor="#383336" stroked="f">
                <v:path arrowok="t"/>
                <v:fill/>
              </v:shape>
              <v:shape style="position:absolute;left:5509;top:4821;width:103;height:108" coordorigin="5509,4821" coordsize="103,108" path="m5600,4840l5576,4840,5589,4857,5593,4879,5587,4899,5572,4912,5548,4915,5598,4915,5608,4902,5613,4876,5609,4854,5600,484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02951pt;margin-top:238.534927pt;width:7.9489pt;height:7.9489pt;mso-position-horizontal-relative:page;mso-position-vertical-relative:page;z-index:-1555" coordorigin="6481,4771" coordsize="159,159">
            <v:shape style="position:absolute;left:6481;top:4771;width:159;height:159" coordorigin="6481,4771" coordsize="159,159" path="m6640,4771l6481,4771,6481,4930,6640,4930,6640,4909,6502,4909,6502,4792,6640,4792,6640,4771e" filled="t" fillcolor="#383336" stroked="f">
              <v:path arrowok="t"/>
              <v:fill/>
            </v:shape>
            <v:shape style="position:absolute;left:6481;top:4771;width:159;height:159" coordorigin="6481,4771" coordsize="159,159" path="m6640,4792l6618,4792,6618,4909,6640,4909,6640,4792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0.209045pt;margin-top:238.137772pt;width:36.0675pt;height:11.0245pt;mso-position-horizontal-relative:page;mso-position-vertical-relative:page;z-index:-1554" coordorigin="6804,4763" coordsize="721,220">
            <v:group style="position:absolute;left:6814;top:4781;width:124;height:148" coordorigin="6814,4781" coordsize="124,148">
              <v:shape style="position:absolute;left:6814;top:4781;width:124;height:148" coordorigin="6814,4781" coordsize="124,148" path="m6888,4781l6865,4781,6814,4930,6834,4930,6849,4883,6922,4883,6917,4868,6853,4868,6868,4825,6871,4816,6873,4807,6875,4798,6893,4798,6888,4781e" filled="t" fillcolor="#383336" stroked="f">
                <v:path arrowok="t"/>
                <v:fill/>
              </v:shape>
              <v:shape style="position:absolute;left:6814;top:4781;width:124;height:148" coordorigin="6814,4781" coordsize="124,148" path="m6922,4883l6902,4883,6918,4930,6938,4930,6922,4883e" filled="t" fillcolor="#383336" stroked="f">
                <v:path arrowok="t"/>
                <v:fill/>
              </v:shape>
              <v:shape style="position:absolute;left:6814;top:4781;width:124;height:148" coordorigin="6814,4781" coordsize="124,148" path="m6893,4798l6876,4798,6878,4807,6880,4816,6898,4868,6917,4868,6893,4798e" filled="t" fillcolor="#383336" stroked="f">
                <v:path arrowok="t"/>
                <v:fill/>
              </v:shape>
            </v:group>
            <v:group style="position:absolute;left:6958;top:4821;width:100;height:152" coordorigin="6958,4821" coordsize="100,152">
              <v:shape style="position:absolute;left:6958;top:4821;width:100;height:152" coordorigin="6958,4821" coordsize="100,152" path="m6975,4823l6958,4823,6959,4841,6959,4973,6978,4973,6978,4915,6992,4915,6982,4908,6979,4894,6978,4890,6978,4865,6979,4863,6980,4859,6991,4842,6995,4841,6976,4841,6975,4823e" filled="t" fillcolor="#383336" stroked="f">
                <v:path arrowok="t"/>
                <v:fill/>
              </v:shape>
              <v:shape style="position:absolute;left:6958;top:4821;width:100;height:152" coordorigin="6958,4821" coordsize="100,152" path="m6992,4915l6978,4915,6980,4918,6994,4928,7019,4932,7034,4926,7042,4917,6994,4917,6992,4915e" filled="t" fillcolor="#383336" stroked="f">
                <v:path arrowok="t"/>
                <v:fill/>
              </v:shape>
              <v:shape style="position:absolute;left:6958;top:4821;width:100;height:152" coordorigin="6958,4821" coordsize="100,152" path="m7046,4836l7013,4836,7028,4844,7036,4863,7038,4892,7027,4910,7008,4917,7042,4917,7047,4912,7055,4890,7057,4863,7058,4859,7049,4839,7046,4836e" filled="t" fillcolor="#383336" stroked="f">
                <v:path arrowok="t"/>
                <v:fill/>
              </v:shape>
              <v:shape style="position:absolute;left:6958;top:4821;width:100;height:152" coordorigin="6958,4821" coordsize="100,152" path="m7011,4821l6991,4827,6977,4841,6995,4841,7013,4836,7046,4836,7032,4826,7011,4821e" filled="t" fillcolor="#383336" stroked="f">
                <v:path arrowok="t"/>
                <v:fill/>
              </v:shape>
            </v:group>
            <v:group style="position:absolute;left:7083;top:4821;width:100;height:152" coordorigin="7083,4821" coordsize="100,152">
              <v:shape style="position:absolute;left:7083;top:4821;width:100;height:152" coordorigin="7083,4821" coordsize="100,152" path="m7100,4823l7083,4823,7084,4841,7084,4973,7103,4973,7103,4915,7117,4915,7107,4908,7104,4894,7103,4890,7103,4865,7104,4863,7105,4859,7117,4842,7120,4841,7101,4841,7100,4823e" filled="t" fillcolor="#383336" stroked="f">
                <v:path arrowok="t"/>
                <v:fill/>
              </v:shape>
              <v:shape style="position:absolute;left:7083;top:4821;width:100;height:152" coordorigin="7083,4821" coordsize="100,152" path="m7117,4915l7103,4915,7105,4918,7120,4928,7144,4932,7159,4926,7168,4917,7119,4917,7117,4915e" filled="t" fillcolor="#383336" stroked="f">
                <v:path arrowok="t"/>
                <v:fill/>
              </v:shape>
              <v:shape style="position:absolute;left:7083;top:4821;width:100;height:152" coordorigin="7083,4821" coordsize="100,152" path="m7171,4836l7138,4836,7153,4844,7162,4863,7163,4892,7153,4910,7133,4917,7168,4917,7172,4912,7181,4890,7183,4863,7183,4859,7174,4839,7171,4836e" filled="t" fillcolor="#383336" stroked="f">
                <v:path arrowok="t"/>
                <v:fill/>
              </v:shape>
              <v:shape style="position:absolute;left:7083;top:4821;width:100;height:152" coordorigin="7083,4821" coordsize="100,152" path="m7136,4821l7116,4827,7102,4841,7120,4841,7138,4836,7171,4836,7158,4826,7136,4821e" filled="t" fillcolor="#383336" stroked="f">
                <v:path arrowok="t"/>
                <v:fill/>
              </v:shape>
            </v:group>
            <v:group style="position:absolute;left:7219;top:4773;width:2;height:156" coordorigin="7219,4773" coordsize="2,156">
              <v:shape style="position:absolute;left:7219;top:4773;width:2;height:156" coordorigin="7219,4773" coordsize="0,156" path="m7219,4773l7219,4930e" filled="f" stroked="t" strokeweight="1.0681pt" strokecolor="#383336">
                <v:path arrowok="t"/>
              </v:shape>
            </v:group>
            <v:group style="position:absolute;left:7259;top:4781;width:22;height:149" coordorigin="7259,4781" coordsize="22,149">
              <v:shape style="position:absolute;left:7259;top:4781;width:22;height:149" coordorigin="7259,4781" coordsize="22,149" path="m7280,4823l7261,4823,7261,4930,7280,4930,7280,4823e" filled="t" fillcolor="#383336" stroked="f">
                <v:path arrowok="t"/>
                <v:fill/>
              </v:shape>
              <v:shape style="position:absolute;left:7259;top:4781;width:22;height:149" coordorigin="7259,4781" coordsize="22,149" path="m7278,4781l7264,4781,7259,4786,7259,4800,7263,4805,7278,4805,7283,4800,7283,4793,7283,4786,7278,4781e" filled="t" fillcolor="#383336" stroked="f">
                <v:path arrowok="t"/>
                <v:fill/>
              </v:shape>
            </v:group>
            <v:group style="position:absolute;left:7307;top:4822;width:92;height:110" coordorigin="7307,4822" coordsize="92,110">
              <v:shape style="position:absolute;left:7307;top:4822;width:92;height:110" coordorigin="7307,4822" coordsize="92,110" path="m7343,4822l7327,4830,7315,4845,7308,4867,7307,4896,7317,4915,7334,4928,7357,4932,7374,4932,7386,4928,7393,4925,7389,4915,7374,4915,7347,4915,7330,4904,7323,4880,7398,4880,7399,4875,7398,4866,7380,4866,7324,4861,7334,4843,7356,4835,7383,4835,7373,4827,7343,4822e" filled="t" fillcolor="#383336" stroked="f">
                <v:path arrowok="t"/>
                <v:fill/>
              </v:shape>
              <v:shape style="position:absolute;left:7307;top:4822;width:92;height:110" coordorigin="7307,4822" coordsize="92,110" path="m7388,4912l7374,4915,7389,4915,7388,4912e" filled="t" fillcolor="#383336" stroked="f">
                <v:path arrowok="t"/>
                <v:fill/>
              </v:shape>
              <v:shape style="position:absolute;left:7307;top:4822;width:92;height:110" coordorigin="7307,4822" coordsize="92,110" path="m7383,4835l7356,4835,7375,4846,7380,4866,7398,4866,7397,4858,7390,4840,7383,4835e" filled="t" fillcolor="#383336" stroked="f">
                <v:path arrowok="t"/>
                <v:fill/>
              </v:shape>
            </v:group>
            <v:group style="position:absolute;left:7417;top:4773;width:99;height:159" coordorigin="7417,4773" coordsize="99,159">
              <v:shape style="position:absolute;left:7417;top:4773;width:99;height:159" coordorigin="7417,4773" coordsize="99,159" path="m7456,4821l7440,4828,7427,4841,7419,4863,7417,4893,7426,4914,7442,4927,7463,4932,7484,4926,7492,4916,7479,4916,7462,4916,7447,4909,7438,4891,7436,4862,7447,4843,7466,4836,7494,4836,7494,4835,7481,4825,7456,4821e" filled="t" fillcolor="#383336" stroked="f">
                <v:path arrowok="t"/>
                <v:fill/>
              </v:shape>
              <v:shape style="position:absolute;left:7417;top:4773;width:99;height:159" coordorigin="7417,4773" coordsize="99,159" path="m7515,4911l7497,4911,7498,4930,7516,4930,7515,4922,7515,4911e" filled="t" fillcolor="#383336" stroked="f">
                <v:path arrowok="t"/>
                <v:fill/>
              </v:shape>
              <v:shape style="position:absolute;left:7417;top:4773;width:99;height:159" coordorigin="7417,4773" coordsize="99,159" path="m7494,4836l7481,4836,7492,4846,7494,4858,7495,4861,7495,4862,7495,4888,7495,4891,7491,4908,7479,4916,7492,4916,7497,4911,7515,4911,7515,4837,7495,4837,7494,4836e" filled="t" fillcolor="#383336" stroked="f">
                <v:path arrowok="t"/>
                <v:fill/>
              </v:shape>
              <v:shape style="position:absolute;left:7417;top:4773;width:99;height:159" coordorigin="7417,4773" coordsize="99,159" path="m7515,4773l7495,4773,7495,4837,7515,4837,7515,477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8.520447pt;margin-top:238.050171pt;width:13.3866pt;height:8.9331pt;mso-position-horizontal-relative:page;mso-position-vertical-relative:page;z-index:-1553" coordorigin="7570,4761" coordsize="268,179">
            <v:group style="position:absolute;left:7580;top:4771;width:70;height:159" coordorigin="7580,4771" coordsize="70,159">
              <v:shape style="position:absolute;left:7580;top:4771;width:70;height:159" coordorigin="7580,4771" coordsize="70,159" path="m7615,4838l7595,4838,7595,4930,7615,4930,7615,4838e" filled="t" fillcolor="#383336" stroked="f">
                <v:path arrowok="t"/>
                <v:fill/>
              </v:shape>
              <v:shape style="position:absolute;left:7580;top:4771;width:70;height:159" coordorigin="7580,4771" coordsize="70,159" path="m7640,4823l7580,4823,7580,4838,7640,4838,7640,4823e" filled="t" fillcolor="#383336" stroked="f">
                <v:path arrowok="t"/>
                <v:fill/>
              </v:shape>
              <v:shape style="position:absolute;left:7580;top:4771;width:70;height:159" coordorigin="7580,4771" coordsize="70,159" path="m7640,4771l7625,4771,7615,4774,7608,4781,7599,4790,7595,4803,7595,4823,7615,4823,7615,4801,7619,4787,7648,4787,7650,4774,7646,4773,7640,4771e" filled="t" fillcolor="#383336" stroked="f">
                <v:path arrowok="t"/>
                <v:fill/>
              </v:shape>
              <v:shape style="position:absolute;left:7580;top:4771;width:70;height:159" coordorigin="7580,4771" coordsize="70,159" path="m7648,4787l7641,4787,7645,4788,7648,4789,7648,4787e" filled="t" fillcolor="#383336" stroked="f">
                <v:path arrowok="t"/>
                <v:fill/>
              </v:shape>
            </v:group>
            <v:group style="position:absolute;left:7648;top:4821;width:103;height:108" coordorigin="7648,4821" coordsize="103,108">
              <v:shape style="position:absolute;left:7648;top:4821;width:103;height:108" coordorigin="7648,4821" coordsize="103,108" path="m7694,4821l7676,4826,7661,4839,7651,4859,7648,4887,7654,4906,7668,4920,7688,4928,7715,4929,7733,4919,7737,4915,7687,4915,7672,4900,7667,4877,7667,4871,7672,4854,7687,4842,7715,4840,7739,4840,7737,4836,7719,4825,7694,4821e" filled="t" fillcolor="#383336" stroked="f">
                <v:path arrowok="t"/>
                <v:fill/>
              </v:shape>
              <v:shape style="position:absolute;left:7648;top:4821;width:103;height:108" coordorigin="7648,4821" coordsize="103,108" path="m7739,4840l7715,4840,7727,4856,7731,4879,7726,4899,7711,4912,7687,4915,7737,4915,7746,4902,7751,4876,7748,4854,7739,4840e" filled="t" fillcolor="#383336" stroked="f">
                <v:path arrowok="t"/>
                <v:fill/>
              </v:shape>
            </v:group>
            <v:group style="position:absolute;left:7775;top:4821;width:53;height:109" coordorigin="7775,4821" coordsize="53,109">
              <v:shape style="position:absolute;left:7775;top:4821;width:53;height:109" coordorigin="7775,4821" coordsize="53,109" path="m7792,4823l7775,4823,7775,4833,7775,4839,7776,4930,7795,4930,7795,4870,7795,4867,7796,4864,7798,4849,7803,4844,7792,4844,7792,4823e" filled="t" fillcolor="#383336" stroked="f">
                <v:path arrowok="t"/>
                <v:fill/>
              </v:shape>
              <v:shape style="position:absolute;left:7775;top:4821;width:53;height:109" coordorigin="7775,4821" coordsize="53,109" path="m7810,4821l7798,4830,7793,4844,7803,4844,7808,4839,7828,4839,7828,4821,7826,4821,7810,4821e" filled="t" fillcolor="#383336" stroked="f">
                <v:path arrowok="t"/>
                <v:fill/>
              </v:shape>
              <v:shape style="position:absolute;left:7775;top:4821;width:53;height:109" coordorigin="7775,4821" coordsize="53,109" path="m7828,4839l7824,4839,7826,4839,7828,4840,7828,483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3495pt;margin-top:238.534927pt;width:7.9489pt;height:7.9489pt;mso-position-horizontal-relative:page;mso-position-vertical-relative:page;z-index:-1552" coordorigin="8587,4771" coordsize="159,159">
            <v:shape style="position:absolute;left:8587;top:4771;width:159;height:159" coordorigin="8587,4771" coordsize="159,159" path="m8746,4771l8587,4771,8587,4930,8746,4930,8746,4909,8608,4909,8608,4792,8746,4792,8746,4771e" filled="t" fillcolor="#383336" stroked="f">
              <v:path arrowok="t"/>
              <v:fill/>
            </v:shape>
            <v:shape style="position:absolute;left:8587;top:4771;width:159;height:159" coordorigin="8587,4771" coordsize="159,159" path="m8746,4792l8725,4792,8725,4909,8746,4909,8746,4792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44.76944pt;margin-top:238.137375pt;width:68.0004pt;height:11.0249pt;mso-position-horizontal-relative:page;mso-position-vertical-relative:page;z-index:-1551" coordorigin="8895,4763" coordsize="1360,220">
            <v:group style="position:absolute;left:8905;top:4781;width:111;height:148" coordorigin="8905,4781" coordsize="111,148">
              <v:shape style="position:absolute;left:8905;top:4781;width:111;height:148" coordorigin="8905,4781" coordsize="111,148" path="m8926,4781l8905,4781,8905,4930,8923,4930,8923,4843,8923,4823,8922,4805,8941,4805,8926,4781e" filled="t" fillcolor="#383336" stroked="f">
                <v:path arrowok="t"/>
                <v:fill/>
              </v:shape>
              <v:shape style="position:absolute;left:8905;top:4781;width:111;height:148" coordorigin="8905,4781" coordsize="111,148" path="m8941,4805l8922,4805,8930,4819,8940,4837,8950,4854,8997,4930,9017,4930,9017,4904,9001,4904,8994,4892,8985,4875,8974,4856,8941,4805e" filled="t" fillcolor="#383336" stroked="f">
                <v:path arrowok="t"/>
                <v:fill/>
              </v:shape>
              <v:shape style="position:absolute;left:8905;top:4781;width:111;height:148" coordorigin="8905,4781" coordsize="111,148" path="m9017,4781l8999,4781,8999,4866,9000,4885,9001,4904,9017,4904,9017,4781e" filled="t" fillcolor="#383336" stroked="f">
                <v:path arrowok="t"/>
                <v:fill/>
              </v:shape>
            </v:group>
            <v:group style="position:absolute;left:9043;top:4821;width:103;height:108" coordorigin="9043,4821" coordsize="103,108">
              <v:shape style="position:absolute;left:9043;top:4821;width:103;height:108" coordorigin="9043,4821" coordsize="103,108" path="m9089,4821l9070,4826,9055,4839,9046,4859,9043,4887,9049,4906,9062,4920,9083,4928,9110,4929,9128,4919,9131,4915,9081,4915,9067,4900,9061,4877,9062,4871,9067,4854,9082,4842,9110,4840,9133,4840,9131,4836,9113,4825,9089,4821e" filled="t" fillcolor="#383336" stroked="f">
                <v:path arrowok="t"/>
                <v:fill/>
              </v:shape>
              <v:shape style="position:absolute;left:9043;top:4821;width:103;height:108" coordorigin="9043,4821" coordsize="103,108" path="m9133,4840l9110,4840,9122,4856,9126,4879,9120,4899,9106,4912,9081,4915,9131,4915,9141,4902,9146,4876,9142,4854,9133,4840e" filled="t" fillcolor="#383336" stroked="f">
                <v:path arrowok="t"/>
                <v:fill/>
              </v:shape>
            </v:group>
            <v:group style="position:absolute;left:9158;top:4798;width:62;height:134" coordorigin="9158,4798" coordsize="62,134">
              <v:shape style="position:absolute;left:9158;top:4798;width:62;height:134" coordorigin="9158,4798" coordsize="62,134" path="m9194,4838l9175,4838,9175,4909,9177,4918,9182,4924,9187,4929,9194,4932,9211,4932,9216,4931,9220,4929,9219,4916,9197,4916,9194,4909,9194,4838e" filled="t" fillcolor="#383336" stroked="f">
                <v:path arrowok="t"/>
                <v:fill/>
              </v:shape>
              <v:shape style="position:absolute;left:9158;top:4798;width:62;height:134" coordorigin="9158,4798" coordsize="62,134" path="m9219,4915l9216,4916,9213,4916,9219,4916,9219,4915e" filled="t" fillcolor="#383336" stroked="f">
                <v:path arrowok="t"/>
                <v:fill/>
              </v:shape>
              <v:shape style="position:absolute;left:9158;top:4798;width:62;height:134" coordorigin="9158,4798" coordsize="62,134" path="m9221,4823l9158,4823,9158,4838,9221,4838,9221,4823e" filled="t" fillcolor="#383336" stroked="f">
                <v:path arrowok="t"/>
                <v:fill/>
              </v:shape>
              <v:shape style="position:absolute;left:9158;top:4798;width:62;height:134" coordorigin="9158,4798" coordsize="62,134" path="m9194,4798l9175,4804,9175,4823,9194,4823,9194,4798e" filled="t" fillcolor="#383336" stroked="f">
                <v:path arrowok="t"/>
                <v:fill/>
              </v:shape>
            </v:group>
            <v:group style="position:absolute;left:9279;top:4781;width:124;height:148" coordorigin="9279,4781" coordsize="124,148">
              <v:shape style="position:absolute;left:9279;top:4781;width:124;height:148" coordorigin="9279,4781" coordsize="124,148" path="m9353,4781l9330,4781,9279,4930,9299,4930,9314,4883,9387,4883,9382,4868,9318,4868,9333,4825,9336,4816,9338,4807,9340,4798,9358,4798,9353,4781e" filled="t" fillcolor="#383336" stroked="f">
                <v:path arrowok="t"/>
                <v:fill/>
              </v:shape>
              <v:shape style="position:absolute;left:9279;top:4781;width:124;height:148" coordorigin="9279,4781" coordsize="124,148" path="m9387,4883l9367,4883,9383,4930,9403,4930,9387,4883e" filled="t" fillcolor="#383336" stroked="f">
                <v:path arrowok="t"/>
                <v:fill/>
              </v:shape>
              <v:shape style="position:absolute;left:9279;top:4781;width:124;height:148" coordorigin="9279,4781" coordsize="124,148" path="m9358,4798l9341,4798,9343,4807,9345,4816,9363,4868,9382,4868,9358,4798e" filled="t" fillcolor="#383336" stroked="f">
                <v:path arrowok="t"/>
                <v:fill/>
              </v:shape>
            </v:group>
            <v:group style="position:absolute;left:9423;top:4821;width:100;height:152" coordorigin="9423,4821" coordsize="100,152">
              <v:shape style="position:absolute;left:9423;top:4821;width:100;height:152" coordorigin="9423,4821" coordsize="100,152" path="m9440,4823l9423,4823,9424,4841,9424,4973,9443,4973,9443,4915,9457,4915,9447,4908,9444,4894,9443,4890,9443,4865,9444,4863,9445,4859,9456,4842,9460,4841,9441,4841,9440,4823e" filled="t" fillcolor="#383336" stroked="f">
                <v:path arrowok="t"/>
                <v:fill/>
              </v:shape>
              <v:shape style="position:absolute;left:9423;top:4821;width:100;height:152" coordorigin="9423,4821" coordsize="100,152" path="m9457,4915l9443,4915,9445,4918,9459,4928,9484,4932,9499,4926,9507,4917,9459,4917,9457,4915e" filled="t" fillcolor="#383336" stroked="f">
                <v:path arrowok="t"/>
                <v:fill/>
              </v:shape>
              <v:shape style="position:absolute;left:9423;top:4821;width:100;height:152" coordorigin="9423,4821" coordsize="100,152" path="m9511,4836l9478,4836,9493,4844,9501,4863,9503,4892,9492,4910,9473,4917,9507,4917,9512,4912,9520,4890,9522,4863,9523,4859,9514,4839,9511,4836e" filled="t" fillcolor="#383336" stroked="f">
                <v:path arrowok="t"/>
                <v:fill/>
              </v:shape>
              <v:shape style="position:absolute;left:9423;top:4821;width:100;height:152" coordorigin="9423,4821" coordsize="100,152" path="m9476,4821l9456,4827,9442,4841,9460,4841,9478,4836,9511,4836,9497,4826,9476,4821e" filled="t" fillcolor="#383336" stroked="f">
                <v:path arrowok="t"/>
                <v:fill/>
              </v:shape>
            </v:group>
            <v:group style="position:absolute;left:9548;top:4821;width:100;height:152" coordorigin="9548,4821" coordsize="100,152">
              <v:shape style="position:absolute;left:9548;top:4821;width:100;height:152" coordorigin="9548,4821" coordsize="100,152" path="m9565,4823l9548,4823,9549,4841,9549,4973,9568,4973,9568,4915,9582,4915,9572,4908,9569,4894,9568,4890,9568,4865,9569,4863,9570,4859,9582,4842,9585,4841,9566,4841,9565,4823e" filled="t" fillcolor="#383336" stroked="f">
                <v:path arrowok="t"/>
                <v:fill/>
              </v:shape>
              <v:shape style="position:absolute;left:9548;top:4821;width:100;height:152" coordorigin="9548,4821" coordsize="100,152" path="m9582,4915l9568,4915,9570,4918,9585,4928,9609,4932,9624,4926,9633,4917,9584,4917,9582,4915e" filled="t" fillcolor="#383336" stroked="f">
                <v:path arrowok="t"/>
                <v:fill/>
              </v:shape>
              <v:shape style="position:absolute;left:9548;top:4821;width:100;height:152" coordorigin="9548,4821" coordsize="100,152" path="m9636,4836l9603,4836,9618,4844,9627,4863,9628,4892,9617,4910,9598,4917,9633,4917,9637,4912,9646,4890,9648,4863,9648,4859,9639,4839,9636,4836e" filled="t" fillcolor="#383336" stroked="f">
                <v:path arrowok="t"/>
                <v:fill/>
              </v:shape>
              <v:shape style="position:absolute;left:9548;top:4821;width:100;height:152" coordorigin="9548,4821" coordsize="100,152" path="m9601,4821l9581,4827,9567,4841,9585,4841,9603,4836,9636,4836,9623,4826,9601,4821e" filled="t" fillcolor="#383336" stroked="f">
                <v:path arrowok="t"/>
                <v:fill/>
              </v:shape>
            </v:group>
            <v:group style="position:absolute;left:9684;top:4773;width:2;height:156" coordorigin="9684,4773" coordsize="2,156">
              <v:shape style="position:absolute;left:9684;top:4773;width:2;height:156" coordorigin="9684,4773" coordsize="0,156" path="m9684,4773l9684,4930e" filled="f" stroked="t" strokeweight="1.068pt" strokecolor="#383336">
                <v:path arrowok="t"/>
              </v:shape>
            </v:group>
            <v:group style="position:absolute;left:9724;top:4781;width:22;height:149" coordorigin="9724,4781" coordsize="22,149">
              <v:shape style="position:absolute;left:9724;top:4781;width:22;height:149" coordorigin="9724,4781" coordsize="22,149" path="m9745,4823l9726,4823,9726,4930,9745,4930,9745,4823e" filled="t" fillcolor="#383336" stroked="f">
                <v:path arrowok="t"/>
                <v:fill/>
              </v:shape>
              <v:shape style="position:absolute;left:9724;top:4781;width:22;height:149" coordorigin="9724,4781" coordsize="22,149" path="m9743,4781l9729,4781,9724,4786,9724,4800,9728,4805,9743,4805,9748,4800,9748,4793,9748,4786,9743,4781e" filled="t" fillcolor="#383336" stroked="f">
                <v:path arrowok="t"/>
                <v:fill/>
              </v:shape>
            </v:group>
            <v:group style="position:absolute;left:9772;top:4823;width:81;height:109" coordorigin="9772,4823" coordsize="81,109">
              <v:shape style="position:absolute;left:9772;top:4823;width:81;height:109" coordorigin="9772,4823" coordsize="81,109" path="m9839,4823l9781,4846,9772,4897,9783,4916,9800,4928,9823,4932,9837,4932,9848,4928,9853,4926,9851,4916,9837,4916,9818,4916,9803,4907,9794,4889,9792,4860,9805,4843,9827,4836,9850,4836,9852,4826,9839,4823e" filled="t" fillcolor="#383336" stroked="f">
                <v:path arrowok="t"/>
                <v:fill/>
              </v:shape>
              <v:shape style="position:absolute;left:9772;top:4823;width:81;height:109" coordorigin="9772,4823" coordsize="81,109" path="m9850,4911l9845,4914,9837,4916,9851,4916,9850,4911e" filled="t" fillcolor="#383336" stroked="f">
                <v:path arrowok="t"/>
                <v:fill/>
              </v:shape>
              <v:shape style="position:absolute;left:9772;top:4823;width:81;height:109" coordorigin="9772,4823" coordsize="81,109" path="m9850,4836l9838,4836,9845,4839,9849,4841,9850,4836e" filled="t" fillcolor="#383336" stroked="f">
                <v:path arrowok="t"/>
                <v:fill/>
              </v:shape>
            </v:group>
            <v:group style="position:absolute;left:9868;top:4821;width:85;height:111" coordorigin="9868,4821" coordsize="85,111">
              <v:shape style="position:absolute;left:9868;top:4821;width:85;height:111" coordorigin="9868,4821" coordsize="85,111" path="m9941,4835l9929,4835,9932,4851,9932,4860,9906,4864,9885,4872,9872,4886,9868,4906,9878,4924,9900,4932,9915,4932,9927,4925,9932,4918,9895,4918,9887,4912,9890,4888,9908,4877,9932,4875,9949,4875,9948,4844,9941,4835e" filled="t" fillcolor="#383336" stroked="f">
                <v:path arrowok="t"/>
                <v:fill/>
              </v:shape>
              <v:shape style="position:absolute;left:9868;top:4821;width:85;height:111" coordorigin="9868,4821" coordsize="85,111" path="m9951,4916l9933,4916,9935,4930,9953,4930,9951,4922,9951,4916e" filled="t" fillcolor="#383336" stroked="f">
                <v:path arrowok="t"/>
                <v:fill/>
              </v:shape>
              <v:shape style="position:absolute;left:9868;top:4821;width:85;height:111" coordorigin="9868,4821" coordsize="85,111" path="m9949,4875l9932,4875,9932,4896,9932,4898,9928,4909,9919,4918,9932,4918,9933,4916,9951,4916,9951,4904,9949,4875e" filled="t" fillcolor="#383336" stroked="f">
                <v:path arrowok="t"/>
                <v:fill/>
              </v:shape>
              <v:shape style="position:absolute;left:9868;top:4821;width:85;height:111" coordorigin="9868,4821" coordsize="85,111" path="m9910,4821l9897,4821,9884,4824,9875,4830,9880,4843,9887,4838,9898,4835,9941,4835,9935,4827,9910,4821e" filled="t" fillcolor="#383336" stroked="f">
                <v:path arrowok="t"/>
                <v:fill/>
              </v:shape>
            </v:group>
            <v:group style="position:absolute;left:9981;top:4773;width:100;height:158" coordorigin="9981,4773" coordsize="100,158">
              <v:shape style="position:absolute;left:9981;top:4773;width:100;height:158" coordorigin="9981,4773" coordsize="100,158" path="m10011,4912l9999,4912,10003,4917,10018,4929,10041,4932,10057,4926,10066,4917,10017,4917,10011,4912e" filled="t" fillcolor="#383336" stroked="f">
                <v:path arrowok="t"/>
                <v:fill/>
              </v:shape>
              <v:shape style="position:absolute;left:9981;top:4773;width:100;height:158" coordorigin="9981,4773" coordsize="100,158" path="m10001,4773l9982,4773,9982,4913,9982,4922,9981,4930,9998,4930,9999,4912,10011,4912,10006,4907,10002,4894,10001,4889,10001,4865,10003,4858,10015,4842,10021,4840,10001,4840,10001,4773e" filled="t" fillcolor="#383336" stroked="f">
                <v:path arrowok="t"/>
                <v:fill/>
              </v:shape>
              <v:shape style="position:absolute;left:9981;top:4773;width:100;height:158" coordorigin="9981,4773" coordsize="100,158" path="m10070,4836l10036,4836,10051,4844,10060,4862,10062,4891,10051,4910,10031,4917,10066,4917,10070,4913,10079,4891,10081,4860,10073,4839,10070,4836e" filled="t" fillcolor="#383336" stroked="f">
                <v:path arrowok="t"/>
                <v:fill/>
              </v:shape>
              <v:shape style="position:absolute;left:9981;top:4773;width:100;height:158" coordorigin="9981,4773" coordsize="100,158" path="m10036,4821l10015,4826,10002,4840,10021,4840,10036,4836,10070,4836,10057,4826,10036,4821e" filled="t" fillcolor="#383336" stroked="f">
                <v:path arrowok="t"/>
                <v:fill/>
              </v:shape>
            </v:group>
            <v:group style="position:absolute;left:10117;top:4773;width:2;height:156" coordorigin="10117,4773" coordsize="2,156">
              <v:shape style="position:absolute;left:10117;top:4773;width:2;height:156" coordorigin="10117,4773" coordsize="0,156" path="m10117,4773l10117,4930e" filled="f" stroked="t" strokeweight="1.0689pt" strokecolor="#383336">
                <v:path arrowok="t"/>
              </v:shape>
            </v:group>
            <v:group style="position:absolute;left:10154;top:4822;width:92;height:110" coordorigin="10154,4822" coordsize="92,110">
              <v:shape style="position:absolute;left:10154;top:4822;width:92;height:110" coordorigin="10154,4822" coordsize="92,110" path="m10190,4822l10174,4830,10162,4845,10155,4867,10154,4896,10164,4915,10181,4928,10204,4932,10221,4932,10232,4928,10239,4925,10236,4915,10221,4915,10194,4915,10177,4904,10170,4880,10245,4880,10245,4878,10245,4875,10245,4866,10227,4866,10171,4861,10180,4843,10202,4835,10229,4835,10219,4827,10190,4822e" filled="t" fillcolor="#383336" stroked="f">
                <v:path arrowok="t"/>
                <v:fill/>
              </v:shape>
              <v:shape style="position:absolute;left:10154;top:4822;width:92;height:110" coordorigin="10154,4822" coordsize="92,110" path="m10234,4912l10221,4915,10236,4915,10234,4912e" filled="t" fillcolor="#383336" stroked="f">
                <v:path arrowok="t"/>
                <v:fill/>
              </v:shape>
              <v:shape style="position:absolute;left:10154;top:4822;width:92;height:110" coordorigin="10154,4822" coordsize="92,110" path="m10229,4835l10202,4835,10222,4846,10227,4866,10245,4866,10244,4858,10236,4840,10229,4835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7.256748pt;margin-top:256.370758pt;width:53.43559pt;height:8.934pt;mso-position-horizontal-relative:page;mso-position-vertical-relative:page;z-index:-1550" coordorigin="1145,5127" coordsize="1069,179">
            <v:group style="position:absolute;left:1155;top:5145;width:64;height:148" coordorigin="1155,5145" coordsize="64,148">
              <v:shape style="position:absolute;left:1155;top:5145;width:64;height:148" coordorigin="1155,5145" coordsize="64,148" path="m1220,5162l1200,5162,1200,5294,1220,5294,1220,5162e" filled="t" fillcolor="#383336" stroked="f">
                <v:path arrowok="t"/>
                <v:fill/>
              </v:shape>
              <v:shape style="position:absolute;left:1155;top:5145;width:64;height:148" coordorigin="1155,5145" coordsize="64,148" path="m1265,5145l1155,5145,1155,5162,1265,5162,1265,5145e" filled="t" fillcolor="#383336" stroked="f">
                <v:path arrowok="t"/>
                <v:fill/>
              </v:shape>
            </v:group>
            <v:group style="position:absolute;left:1270;top:5185;width:53;height:109" coordorigin="1270,5185" coordsize="53,109">
              <v:shape style="position:absolute;left:1270;top:5185;width:53;height:109" coordorigin="1270,5185" coordsize="53,109" path="m1287,5187l1270,5187,1271,5197,1271,5203,1271,5294,1290,5294,1290,5234,1290,5231,1291,5228,1294,5213,1298,5208,1288,5208,1287,5187e" filled="t" fillcolor="#383336" stroked="f">
                <v:path arrowok="t"/>
                <v:fill/>
              </v:shape>
              <v:shape style="position:absolute;left:1270;top:5185;width:53;height:109" coordorigin="1270,5185" coordsize="53,109" path="m1320,5185l1305,5185,1293,5194,1288,5208,1298,5208,1303,5203,1323,5203,1323,5185,1322,5185,1320,5185e" filled="t" fillcolor="#383336" stroked="f">
                <v:path arrowok="t"/>
                <v:fill/>
              </v:shape>
              <v:shape style="position:absolute;left:1270;top:5185;width:53;height:109" coordorigin="1270,5185" coordsize="53,109" path="m1323,5203l1319,5203,1321,5203,1323,5204,1323,5203e" filled="t" fillcolor="#383336" stroked="f">
                <v:path arrowok="t"/>
                <v:fill/>
              </v:shape>
            </v:group>
            <v:group style="position:absolute;left:1334;top:5185;width:85;height:111" coordorigin="1334,5185" coordsize="85,111">
              <v:shape style="position:absolute;left:1334;top:5185;width:85;height:111" coordorigin="1334,5185" coordsize="85,111" path="m1407,5199l1395,5199,1397,5215,1397,5224,1371,5228,1351,5236,1338,5250,1334,5270,1343,5288,1366,5296,1381,5296,1393,5289,1397,5282,1361,5282,1353,5276,1356,5252,1373,5241,1398,5239,1415,5239,1413,5208,1407,5199e" filled="t" fillcolor="#383336" stroked="f">
                <v:path arrowok="t"/>
                <v:fill/>
              </v:shape>
              <v:shape style="position:absolute;left:1334;top:5185;width:85;height:111" coordorigin="1334,5185" coordsize="85,111" path="m1417,5280l1399,5280,1401,5294,1418,5294,1417,5286,1417,5280e" filled="t" fillcolor="#383336" stroked="f">
                <v:path arrowok="t"/>
                <v:fill/>
              </v:shape>
              <v:shape style="position:absolute;left:1334;top:5185;width:85;height:111" coordorigin="1334,5185" coordsize="85,111" path="m1415,5239l1398,5239,1398,5260,1397,5262,1394,5273,1385,5282,1397,5282,1398,5280,1417,5280,1417,5268,1415,5239e" filled="t" fillcolor="#383336" stroked="f">
                <v:path arrowok="t"/>
                <v:fill/>
              </v:shape>
              <v:shape style="position:absolute;left:1334;top:5185;width:85;height:111" coordorigin="1334,5185" coordsize="85,111" path="m1376,5185l1363,5185,1350,5188,1341,5194,1345,5207,1353,5202,1363,5199,1407,5199,1401,5191,1376,5185e" filled="t" fillcolor="#383336" stroked="f">
                <v:path arrowok="t"/>
                <v:fill/>
              </v:shape>
            </v:group>
            <v:group style="position:absolute;left:1442;top:5137;width:99;height:159" coordorigin="1442,5137" coordsize="99,159">
              <v:shape style="position:absolute;left:1442;top:5137;width:99;height:159" coordorigin="1442,5137" coordsize="99,159" path="m1481,5185l1465,5192,1452,5205,1444,5227,1442,5257,1451,5278,1467,5291,1488,5296,1509,5290,1517,5280,1504,5280,1487,5280,1472,5273,1463,5255,1461,5226,1472,5207,1492,5200,1519,5200,1519,5199,1506,5189,1481,5185e" filled="t" fillcolor="#383336" stroked="f">
                <v:path arrowok="t"/>
                <v:fill/>
              </v:shape>
              <v:shape style="position:absolute;left:1442;top:5137;width:99;height:159" coordorigin="1442,5137" coordsize="99,159" path="m1540,5275l1522,5275,1523,5294,1541,5294,1540,5286,1540,5275e" filled="t" fillcolor="#383336" stroked="f">
                <v:path arrowok="t"/>
                <v:fill/>
              </v:shape>
              <v:shape style="position:absolute;left:1442;top:5137;width:99;height:159" coordorigin="1442,5137" coordsize="99,159" path="m1519,5200l1506,5200,1517,5210,1519,5222,1520,5225,1520,5226,1520,5252,1520,5255,1516,5272,1504,5280,1517,5280,1522,5275,1540,5275,1540,5201,1520,5201,1519,5200e" filled="t" fillcolor="#383336" stroked="f">
                <v:path arrowok="t"/>
                <v:fill/>
              </v:shape>
              <v:shape style="position:absolute;left:1442;top:5137;width:99;height:159" coordorigin="1442,5137" coordsize="99,159" path="m1540,5137l1520,5137,1520,5201,1540,5201,1540,5137e" filled="t" fillcolor="#383336" stroked="f">
                <v:path arrowok="t"/>
                <v:fill/>
              </v:shape>
            </v:group>
            <v:group style="position:absolute;left:1566;top:5186;width:92;height:110" coordorigin="1566,5186" coordsize="92,110">
              <v:shape style="position:absolute;left:1566;top:5186;width:92;height:110" coordorigin="1566,5186" coordsize="92,110" path="m1603,5186l1587,5194,1575,5209,1568,5231,1566,5260,1576,5279,1593,5292,1616,5296,1633,5296,1645,5292,1652,5289,1648,5279,1633,5279,1606,5279,1590,5268,1583,5244,1657,5244,1658,5242,1658,5239,1657,5230,1639,5230,1584,5225,1593,5207,1615,5199,1642,5199,1632,5191,1603,5186e" filled="t" fillcolor="#383336" stroked="f">
                <v:path arrowok="t"/>
                <v:fill/>
              </v:shape>
              <v:shape style="position:absolute;left:1566;top:5186;width:92;height:110" coordorigin="1566,5186" coordsize="92,110" path="m1647,5276l1633,5279,1648,5279,1647,5276e" filled="t" fillcolor="#383336" stroked="f">
                <v:path arrowok="t"/>
                <v:fill/>
              </v:shape>
              <v:shape style="position:absolute;left:1566;top:5186;width:92;height:110" coordorigin="1566,5186" coordsize="92,110" path="m1642,5199l1615,5199,1635,5210,1639,5230,1657,5230,1657,5222,1649,5204,1642,5199e" filled="t" fillcolor="#383336" stroked="f">
                <v:path arrowok="t"/>
                <v:fill/>
              </v:shape>
            </v:group>
            <v:group style="position:absolute;left:1681;top:5185;width:153;height:109" coordorigin="1681,5185" coordsize="153,109">
              <v:shape style="position:absolute;left:1681;top:5185;width:153;height:109" coordorigin="1681,5185" coordsize="153,109" path="m1698,5187l1681,5187,1682,5196,1682,5200,1682,5294,1701,5294,1701,5226,1701,5223,1702,5220,1706,5210,1711,5204,1699,5204,1698,5187e" filled="t" fillcolor="#383336" stroked="f">
                <v:path arrowok="t"/>
                <v:fill/>
              </v:shape>
              <v:shape style="position:absolute;left:1681;top:5185;width:153;height:109" coordorigin="1681,5185" coordsize="153,109" path="m1761,5201l1741,5201,1749,5213,1749,5294,1768,5294,1768,5224,1768,5221,1769,5218,1772,5209,1775,5206,1763,5206,1761,5201e" filled="t" fillcolor="#383336" stroked="f">
                <v:path arrowok="t"/>
                <v:fill/>
              </v:shape>
              <v:shape style="position:absolute;left:1681;top:5185;width:153;height:109" coordorigin="1681,5185" coordsize="153,109" path="m1826,5201l1781,5201,1792,5201,1809,5209,1815,5233,1815,5294,1834,5294,1829,5204,1826,5201e" filled="t" fillcolor="#383336" stroked="f">
                <v:path arrowok="t"/>
                <v:fill/>
              </v:shape>
              <v:shape style="position:absolute;left:1681;top:5185;width:153;height:109" coordorigin="1681,5185" coordsize="153,109" path="m1799,5185l1789,5185,1782,5187,1771,5196,1767,5200,1764,5206,1775,5206,1781,5201,1826,5201,1815,5189,1799,5185e" filled="t" fillcolor="#383336" stroked="f">
                <v:path arrowok="t"/>
                <v:fill/>
              </v:shape>
              <v:shape style="position:absolute;left:1681;top:5185;width:153;height:109" coordorigin="1681,5185" coordsize="153,109" path="m1748,5185l1715,5185,1706,5194,1700,5204,1711,5204,1714,5201,1761,5201,1759,5194,1748,5185e" filled="t" fillcolor="#383336" stroked="f">
                <v:path arrowok="t"/>
                <v:fill/>
              </v:shape>
            </v:group>
            <v:group style="position:absolute;left:1858;top:5185;width:85;height:111" coordorigin="1858,5185" coordsize="85,111">
              <v:shape style="position:absolute;left:1858;top:5185;width:85;height:111" coordorigin="1858,5185" coordsize="85,111" path="m1931,5199l1919,5199,1921,5215,1921,5224,1895,5228,1874,5236,1862,5250,1858,5270,1867,5288,1890,5296,1905,5296,1916,5289,1921,5282,1885,5282,1877,5276,1880,5252,1897,5241,1922,5239,1939,5239,1937,5208,1931,5199e" filled="t" fillcolor="#383336" stroked="f">
                <v:path arrowok="t"/>
                <v:fill/>
              </v:shape>
              <v:shape style="position:absolute;left:1858;top:5185;width:85;height:111" coordorigin="1858,5185" coordsize="85,111" path="m1940,5280l1923,5280,1924,5294,1942,5294,1941,5286,1940,5280e" filled="t" fillcolor="#383336" stroked="f">
                <v:path arrowok="t"/>
                <v:fill/>
              </v:shape>
              <v:shape style="position:absolute;left:1858;top:5185;width:85;height:111" coordorigin="1858,5185" coordsize="85,111" path="m1939,5239l1922,5239,1922,5260,1921,5262,1917,5273,1909,5282,1921,5282,1922,5280,1940,5280,1940,5268,1939,5239e" filled="t" fillcolor="#383336" stroked="f">
                <v:path arrowok="t"/>
                <v:fill/>
              </v:shape>
              <v:shape style="position:absolute;left:1858;top:5185;width:85;height:111" coordorigin="1858,5185" coordsize="85,111" path="m1900,5185l1886,5185,1874,5188,1865,5194,1869,5207,1877,5202,1887,5199,1931,5199,1925,5191,1900,5185e" filled="t" fillcolor="#383336" stroked="f">
                <v:path arrowok="t"/>
                <v:fill/>
              </v:shape>
            </v:group>
            <v:group style="position:absolute;left:1971;top:5185;width:53;height:109" coordorigin="1971,5185" coordsize="53,109">
              <v:shape style="position:absolute;left:1971;top:5185;width:53;height:109" coordorigin="1971,5185" coordsize="53,109" path="m1988,5187l1971,5187,1971,5197,1971,5203,1972,5294,1991,5294,1991,5234,1991,5231,1992,5228,1994,5213,1999,5208,1988,5208,1988,5187e" filled="t" fillcolor="#383336" stroked="f">
                <v:path arrowok="t"/>
                <v:fill/>
              </v:shape>
              <v:shape style="position:absolute;left:1971;top:5185;width:53;height:109" coordorigin="1971,5185" coordsize="53,109" path="m2021,5185l2006,5185,1994,5194,1989,5208,1999,5208,2004,5203,2024,5203,2024,5185,2022,5185,2021,5185e" filled="t" fillcolor="#383336" stroked="f">
                <v:path arrowok="t"/>
                <v:fill/>
              </v:shape>
              <v:shape style="position:absolute;left:1971;top:5185;width:53;height:109" coordorigin="1971,5185" coordsize="53,109" path="m2024,5203l2020,5203,2022,5203,2024,5204,2024,5203e" filled="t" fillcolor="#383336" stroked="f">
                <v:path arrowok="t"/>
                <v:fill/>
              </v:shape>
            </v:group>
            <v:group style="position:absolute;left:2044;top:5137;width:89;height:156" coordorigin="2044,5137" coordsize="89,156">
              <v:shape style="position:absolute;left:2044;top:5137;width:89;height:156" coordorigin="2044,5137" coordsize="89,156" path="m2064,5137l2044,5137,2044,5294,2064,5294,2064,5254,2073,5243,2096,5243,2091,5236,2064,5236,2064,5137e" filled="t" fillcolor="#383336" stroked="f">
                <v:path arrowok="t"/>
                <v:fill/>
              </v:shape>
              <v:shape style="position:absolute;left:2044;top:5137;width:89;height:156" coordorigin="2044,5137" coordsize="89,156" path="m2096,5243l2073,5243,2110,5294,2134,5294,2096,5243e" filled="t" fillcolor="#383336" stroked="f">
                <v:path arrowok="t"/>
                <v:fill/>
              </v:shape>
              <v:shape style="position:absolute;left:2044;top:5137;width:89;height:156" coordorigin="2044,5137" coordsize="89,156" path="m2128,5187l2105,5187,2073,5224,2070,5228,2067,5232,2064,5236,2091,5236,2087,5231,2128,5187e" filled="t" fillcolor="#383336" stroked="f">
                <v:path arrowok="t"/>
                <v:fill/>
              </v:shape>
            </v:group>
            <v:group style="position:absolute;left:2143;top:5185;width:61;height:109" coordorigin="2143,5185" coordsize="61,109">
              <v:shape style="position:absolute;left:2143;top:5185;width:61;height:109" coordorigin="2143,5185" coordsize="61,109" path="m2145,5274l2144,5291,2159,5294,2187,5294,2204,5282,2161,5282,2151,5278,2145,5274e" filled="t" fillcolor="#383336" stroked="f">
                <v:path arrowok="t"/>
                <v:fill/>
              </v:shape>
              <v:shape style="position:absolute;left:2143;top:5185;width:61;height:109" coordorigin="2143,5185" coordsize="61,109" path="m2191,5185l2168,5186,2150,5197,2143,5217,2150,5234,2171,5246,2186,5251,2191,5256,2191,5275,2184,5282,2204,5282,2210,5261,2202,5244,2182,5232,2168,5227,2162,5223,2162,5206,2168,5199,2203,5199,2206,5191,2200,5188,2191,5185e" filled="t" fillcolor="#383336" stroked="f">
                <v:path arrowok="t"/>
                <v:fill/>
              </v:shape>
              <v:shape style="position:absolute;left:2143;top:5185;width:61;height:109" coordorigin="2143,5185" coordsize="61,109" path="m2203,5199l2189,5199,2197,5203,2201,5205,2203,519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2.696594pt;margin-top:256.734711pt;width:7.9492pt;height:7.9489pt;mso-position-horizontal-relative:page;mso-position-vertical-relative:page;z-index:-1549" coordorigin="3654,5135" coordsize="159,159">
            <v:shape style="position:absolute;left:3654;top:5135;width:159;height:159" coordorigin="3654,5135" coordsize="159,159" path="m3813,5135l3654,5135,3654,5294,3813,5294,3813,5272,3675,5272,3675,5156,3813,5156,3813,5135e" filled="t" fillcolor="#383336" stroked="f">
              <v:path arrowok="t"/>
              <v:fill/>
            </v:shape>
            <v:shape style="position:absolute;left:3654;top:5135;width:159;height:159" coordorigin="3654,5135" coordsize="159,159" path="m3813,5156l3792,5156,3792,5272,3813,5272,3813,5156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97.410355pt;margin-top:256.767578pt;width:15.100763pt;height:8.5372pt;mso-position-horizontal-relative:page;mso-position-vertical-relative:page;z-index:-1548" coordorigin="3948,5135" coordsize="302,171">
            <v:group style="position:absolute;left:3958;top:5145;width:116;height:148" coordorigin="3958,5145" coordsize="116,148">
              <v:shape style="position:absolute;left:3958;top:5145;width:116;height:148" coordorigin="3958,5145" coordsize="116,148" path="m3980,5145l3958,5145,4005,5231,4005,5294,4024,5294,4024,5231,4032,5217,4016,5217,4011,5207,4007,5197,3980,5145e" filled="t" fillcolor="#383336" stroked="f">
                <v:path arrowok="t"/>
                <v:fill/>
              </v:shape>
              <v:shape style="position:absolute;left:3958;top:5145;width:116;height:148" coordorigin="3958,5145" coordsize="116,148" path="m4074,5145l4052,5145,4031,5186,4025,5197,4020,5207,4016,5217,4032,5217,4074,5145e" filled="t" fillcolor="#383336" stroked="f">
                <v:path arrowok="t"/>
                <v:fill/>
              </v:shape>
            </v:group>
            <v:group style="position:absolute;left:4068;top:5186;width:92;height:110" coordorigin="4068,5186" coordsize="92,110">
              <v:shape style="position:absolute;left:4068;top:5186;width:92;height:110" coordorigin="4068,5186" coordsize="92,110" path="m4105,5186l4088,5194,4077,5209,4070,5231,4068,5260,4078,5279,4095,5292,4118,5296,4135,5296,4147,5292,4154,5289,4150,5279,4135,5279,4108,5279,4091,5268,4084,5244,4159,5244,4160,5242,4160,5239,4159,5230,4141,5230,4086,5225,4095,5207,4117,5199,4144,5199,4134,5191,4105,5186e" filled="t" fillcolor="#383336" stroked="f">
                <v:path arrowok="t"/>
                <v:fill/>
              </v:shape>
              <v:shape style="position:absolute;left:4068;top:5186;width:92;height:110" coordorigin="4068,5186" coordsize="92,110" path="m4149,5276l4135,5279,4150,5279,4149,5276e" filled="t" fillcolor="#383336" stroked="f">
                <v:path arrowok="t"/>
                <v:fill/>
              </v:shape>
              <v:shape style="position:absolute;left:4068;top:5186;width:92;height:110" coordorigin="4068,5186" coordsize="92,110" path="m4144,5199l4117,5199,4137,5210,4141,5230,4159,5230,4159,5222,4151,5204,4144,5199e" filled="t" fillcolor="#383336" stroked="f">
                <v:path arrowok="t"/>
                <v:fill/>
              </v:shape>
            </v:group>
            <v:group style="position:absolute;left:4180;top:5185;width:61;height:109" coordorigin="4180,5185" coordsize="61,109">
              <v:shape style="position:absolute;left:4180;top:5185;width:61;height:109" coordorigin="4180,5185" coordsize="61,109" path="m4181,5274l4180,5291,4196,5294,4223,5294,4240,5282,4197,5282,4187,5278,4181,5274e" filled="t" fillcolor="#383336" stroked="f">
                <v:path arrowok="t"/>
                <v:fill/>
              </v:shape>
              <v:shape style="position:absolute;left:4180;top:5185;width:61;height:109" coordorigin="4180,5185" coordsize="61,109" path="m4227,5185l4205,5186,4186,5198,4180,5217,4187,5234,4208,5246,4222,5251,4227,5256,4227,5275,4221,5282,4240,5282,4246,5261,4238,5244,4218,5232,4204,5227,4198,5223,4198,5206,4204,5199,4240,5199,4242,5191,4237,5188,4227,5185e" filled="t" fillcolor="#383336" stroked="f">
                <v:path arrowok="t"/>
                <v:fill/>
              </v:shape>
              <v:shape style="position:absolute;left:4180;top:5185;width:61;height:109" coordorigin="4180,5185" coordsize="61,109" path="m4240,5199l4226,5199,4233,5203,4238,5205,4240,519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52.0298pt;margin-top:256.734711pt;width:7.9489pt;height:7.9489pt;mso-position-horizontal-relative:page;mso-position-vertical-relative:page;z-index:-1547" coordorigin="5041,5135" coordsize="159,159">
            <v:shape style="position:absolute;left:5041;top:5135;width:159;height:159" coordorigin="5041,5135" coordsize="159,159" path="m5200,5135l5041,5135,5041,5294,5200,5294,5200,5272,5062,5272,5062,5156,5200,5156,5200,5135e" filled="t" fillcolor="#383336" stroked="f">
              <v:path arrowok="t"/>
              <v:fill/>
            </v:shape>
            <v:shape style="position:absolute;left:5041;top:5135;width:159;height:159" coordorigin="5041,5135" coordsize="159,159" path="m5200,5156l5178,5156,5178,5272,5200,5272,5200,5156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68.102753pt;margin-top:256.767578pt;width:13.0238pt;height:8.4141pt;mso-position-horizontal-relative:page;mso-position-vertical-relative:page;z-index:-1546" coordorigin="5362,5135" coordsize="260,168">
            <v:group style="position:absolute;left:5372;top:5145;width:111;height:148" coordorigin="5372,5145" coordsize="111,148">
              <v:shape style="position:absolute;left:5372;top:5145;width:111;height:148" coordorigin="5372,5145" coordsize="111,148" path="m5393,5145l5372,5145,5372,5294,5390,5294,5390,5207,5389,5187,5389,5169,5408,5169,5393,5145e" filled="t" fillcolor="#383336" stroked="f">
                <v:path arrowok="t"/>
                <v:fill/>
              </v:shape>
              <v:shape style="position:absolute;left:5372;top:5145;width:111;height:148" coordorigin="5372,5145" coordsize="111,148" path="m5408,5169l5389,5169,5396,5183,5406,5201,5417,5218,5464,5294,5483,5294,5483,5268,5468,5268,5461,5256,5452,5239,5440,5220,5408,5169e" filled="t" fillcolor="#383336" stroked="f">
                <v:path arrowok="t"/>
                <v:fill/>
              </v:shape>
              <v:shape style="position:absolute;left:5372;top:5145;width:111;height:148" coordorigin="5372,5145" coordsize="111,148" path="m5483,5145l5465,5145,5466,5230,5466,5249,5468,5268,5483,5268,5483,5145e" filled="t" fillcolor="#383336" stroked="f">
                <v:path arrowok="t"/>
                <v:fill/>
              </v:shape>
            </v:group>
            <v:group style="position:absolute;left:5509;top:5185;width:103;height:108" coordorigin="5509,5185" coordsize="103,108">
              <v:shape style="position:absolute;left:5509;top:5185;width:103;height:108" coordorigin="5509,5185" coordsize="103,108" path="m5556,5185l5537,5190,5522,5203,5512,5223,5509,5251,5516,5270,5529,5284,5549,5292,5577,5293,5595,5283,5598,5279,5548,5279,5533,5264,5528,5241,5528,5235,5534,5218,5549,5206,5576,5204,5600,5204,5598,5200,5580,5189,5556,5185e" filled="t" fillcolor="#383336" stroked="f">
                <v:path arrowok="t"/>
                <v:fill/>
              </v:shape>
              <v:shape style="position:absolute;left:5509;top:5185;width:103;height:108" coordorigin="5509,5185" coordsize="103,108" path="m5600,5204l5576,5204,5589,5220,5593,5243,5587,5263,5572,5276,5548,5279,5598,5279,5608,5266,5613,5240,5609,5218,5600,520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4.02951pt;margin-top:256.734711pt;width:7.9489pt;height:7.9489pt;mso-position-horizontal-relative:page;mso-position-vertical-relative:page;z-index:-1545" coordorigin="6481,5135" coordsize="159,159">
            <v:shape style="position:absolute;left:6481;top:5135;width:159;height:159" coordorigin="6481,5135" coordsize="159,159" path="m6640,5135l6481,5135,6481,5294,6640,5294,6640,5272,6502,5272,6502,5156,6640,5156,6640,5135e" filled="t" fillcolor="#383336" stroked="f">
              <v:path arrowok="t"/>
              <v:fill/>
            </v:shape>
            <v:shape style="position:absolute;left:6481;top:5135;width:159;height:159" coordorigin="6481,5135" coordsize="159,159" path="m6640,5156l6618,5156,6618,5272,6640,5272,6640,5156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0.209045pt;margin-top:256.335785pt;width:36.0675pt;height:11.0258pt;mso-position-horizontal-relative:page;mso-position-vertical-relative:page;z-index:-1544" coordorigin="6804,5127" coordsize="721,221">
            <v:group style="position:absolute;left:6814;top:5145;width:124;height:148" coordorigin="6814,5145" coordsize="124,148">
              <v:shape style="position:absolute;left:6814;top:5145;width:124;height:148" coordorigin="6814,5145" coordsize="124,148" path="m6888,5145l6865,5145,6814,5294,6834,5294,6849,5247,6922,5247,6917,5232,6853,5232,6868,5189,6871,5180,6873,5171,6875,5162,6893,5162,6888,5145e" filled="t" fillcolor="#383336" stroked="f">
                <v:path arrowok="t"/>
                <v:fill/>
              </v:shape>
              <v:shape style="position:absolute;left:6814;top:5145;width:124;height:148" coordorigin="6814,5145" coordsize="124,148" path="m6922,5247l6902,5247,6918,5294,6938,5294,6922,5247e" filled="t" fillcolor="#383336" stroked="f">
                <v:path arrowok="t"/>
                <v:fill/>
              </v:shape>
              <v:shape style="position:absolute;left:6814;top:5145;width:124;height:148" coordorigin="6814,5145" coordsize="124,148" path="m6893,5162l6876,5162,6878,5171,6880,5180,6898,5232,6917,5232,6893,5162e" filled="t" fillcolor="#383336" stroked="f">
                <v:path arrowok="t"/>
                <v:fill/>
              </v:shape>
            </v:group>
            <v:group style="position:absolute;left:6958;top:5185;width:100;height:152" coordorigin="6958,5185" coordsize="100,152">
              <v:shape style="position:absolute;left:6958;top:5185;width:100;height:152" coordorigin="6958,5185" coordsize="100,152" path="m6975,5187l6958,5187,6959,5205,6959,5337,6978,5337,6978,5279,6992,5279,6978,5229,6979,5227,6980,5222,6991,5206,6995,5205,6976,5205,6975,5187e" filled="t" fillcolor="#383336" stroked="f">
                <v:path arrowok="t"/>
                <v:fill/>
              </v:shape>
              <v:shape style="position:absolute;left:6958;top:5185;width:100;height:152" coordorigin="6958,5185" coordsize="100,152" path="m6992,5279l6978,5279,6980,5282,6994,5292,7019,5295,7034,5289,7042,5281,6994,5281,6992,5279e" filled="t" fillcolor="#383336" stroked="f">
                <v:path arrowok="t"/>
                <v:fill/>
              </v:shape>
              <v:shape style="position:absolute;left:6958;top:5185;width:100;height:152" coordorigin="6958,5185" coordsize="100,152" path="m7046,5200l7013,5200,7028,5208,7036,5227,7038,5253,7038,5256,7027,5274,7008,5281,7042,5281,7047,5276,7055,5254,7057,5227,7058,5222,7048,5203,7046,5200e" filled="t" fillcolor="#383336" stroked="f">
                <v:path arrowok="t"/>
                <v:fill/>
              </v:shape>
              <v:shape style="position:absolute;left:6958;top:5185;width:100;height:152" coordorigin="6958,5185" coordsize="100,152" path="m7011,5185l6991,5191,6977,5205,6995,5205,7013,5200,7046,5200,7032,5189,7011,5185e" filled="t" fillcolor="#383336" stroked="f">
                <v:path arrowok="t"/>
                <v:fill/>
              </v:shape>
            </v:group>
            <v:group style="position:absolute;left:7083;top:5185;width:100;height:152" coordorigin="7083,5185" coordsize="100,152">
              <v:shape style="position:absolute;left:7083;top:5185;width:100;height:152" coordorigin="7083,5185" coordsize="100,152" path="m7100,5187l7083,5187,7084,5205,7084,5337,7103,5337,7103,5279,7117,5279,7107,5272,7104,5258,7103,5254,7103,5229,7104,5227,7105,5222,7117,5206,7120,5205,7101,5205,7100,5187e" filled="t" fillcolor="#383336" stroked="f">
                <v:path arrowok="t"/>
                <v:fill/>
              </v:shape>
              <v:shape style="position:absolute;left:7083;top:5185;width:100;height:152" coordorigin="7083,5185" coordsize="100,152" path="m7117,5279l7103,5279,7105,5282,7120,5292,7144,5295,7159,5289,7168,5281,7119,5281,7117,5279e" filled="t" fillcolor="#383336" stroked="f">
                <v:path arrowok="t"/>
                <v:fill/>
              </v:shape>
              <v:shape style="position:absolute;left:7083;top:5185;width:100;height:152" coordorigin="7083,5185" coordsize="100,152" path="m7171,5200l7138,5200,7153,5208,7162,5227,7163,5256,7152,5274,7133,5281,7168,5281,7172,5276,7181,5254,7183,5227,7183,5222,7174,5203,7171,5200e" filled="t" fillcolor="#383336" stroked="f">
                <v:path arrowok="t"/>
                <v:fill/>
              </v:shape>
              <v:shape style="position:absolute;left:7083;top:5185;width:100;height:152" coordorigin="7083,5185" coordsize="100,152" path="m7136,5185l7116,5191,7102,5205,7120,5205,7138,5200,7171,5200,7158,5189,7136,5185e" filled="t" fillcolor="#383336" stroked="f">
                <v:path arrowok="t"/>
                <v:fill/>
              </v:shape>
            </v:group>
            <v:group style="position:absolute;left:7219;top:5137;width:2;height:156" coordorigin="7219,5137" coordsize="2,156">
              <v:shape style="position:absolute;left:7219;top:5137;width:2;height:156" coordorigin="7219,5137" coordsize="0,156" path="m7219,5137l7219,5294e" filled="f" stroked="t" strokeweight="1.0701pt" strokecolor="#383336">
                <v:path arrowok="t"/>
              </v:shape>
            </v:group>
            <v:group style="position:absolute;left:7259;top:5145;width:22;height:149" coordorigin="7259,5145" coordsize="22,149">
              <v:shape style="position:absolute;left:7259;top:5145;width:22;height:149" coordorigin="7259,5145" coordsize="22,149" path="m7280,5187l7261,5187,7261,5294,7280,5294,7280,5187e" filled="t" fillcolor="#383336" stroked="f">
                <v:path arrowok="t"/>
                <v:fill/>
              </v:shape>
              <v:shape style="position:absolute;left:7259;top:5145;width:22;height:149" coordorigin="7259,5145" coordsize="22,149" path="m7278,5145l7264,5145,7259,5150,7259,5164,7263,5169,7278,5169,7283,5164,7283,5157,7283,5150,7278,5145e" filled="t" fillcolor="#383336" stroked="f">
                <v:path arrowok="t"/>
                <v:fill/>
              </v:shape>
            </v:group>
            <v:group style="position:absolute;left:7307;top:5186;width:92;height:110" coordorigin="7307,5186" coordsize="92,110">
              <v:shape style="position:absolute;left:7307;top:5186;width:92;height:110" coordorigin="7307,5186" coordsize="92,110" path="m7343,5186l7327,5194,7315,5209,7308,5231,7307,5260,7317,5279,7334,5292,7357,5296,7374,5296,7386,5292,7393,5289,7389,5279,7374,5279,7347,5279,7330,5268,7323,5244,7398,5244,7399,5239,7398,5230,7380,5230,7324,5225,7334,5207,7356,5199,7382,5199,7373,5191,7343,5186e" filled="t" fillcolor="#383336" stroked="f">
                <v:path arrowok="t"/>
                <v:fill/>
              </v:shape>
              <v:shape style="position:absolute;left:7307;top:5186;width:92;height:110" coordorigin="7307,5186" coordsize="92,110" path="m7388,5276l7374,5279,7389,5279,7388,5276e" filled="t" fillcolor="#383336" stroked="f">
                <v:path arrowok="t"/>
                <v:fill/>
              </v:shape>
              <v:shape style="position:absolute;left:7307;top:5186;width:92;height:110" coordorigin="7307,5186" coordsize="92,110" path="m7382,5199l7356,5199,7375,5210,7380,5230,7398,5230,7397,5222,7390,5204,7382,5199e" filled="t" fillcolor="#383336" stroked="f">
                <v:path arrowok="t"/>
                <v:fill/>
              </v:shape>
            </v:group>
            <v:group style="position:absolute;left:7417;top:5137;width:99;height:159" coordorigin="7417,5137" coordsize="99,159">
              <v:shape style="position:absolute;left:7417;top:5137;width:99;height:159" coordorigin="7417,5137" coordsize="99,159" path="m7456,5185l7440,5192,7427,5205,7419,5227,7417,5257,7426,5278,7442,5291,7463,5296,7484,5290,7492,5280,7479,5280,7462,5280,7447,5273,7438,5255,7436,5226,7447,5207,7466,5200,7494,5200,7494,5199,7481,5189,7456,5185e" filled="t" fillcolor="#383336" stroked="f">
                <v:path arrowok="t"/>
                <v:fill/>
              </v:shape>
              <v:shape style="position:absolute;left:7417;top:5137;width:99;height:159" coordorigin="7417,5137" coordsize="99,159" path="m7515,5275l7497,5275,7498,5294,7516,5294,7515,5286,7515,5275e" filled="t" fillcolor="#383336" stroked="f">
                <v:path arrowok="t"/>
                <v:fill/>
              </v:shape>
              <v:shape style="position:absolute;left:7417;top:5137;width:99;height:159" coordorigin="7417,5137" coordsize="99,159" path="m7494,5200l7481,5200,7492,5210,7494,5222,7495,5225,7495,5226,7495,5252,7495,5255,7491,5272,7479,5280,7492,5280,7497,5275,7515,5275,7515,5201,7495,5201,7494,5200e" filled="t" fillcolor="#383336" stroked="f">
                <v:path arrowok="t"/>
                <v:fill/>
              </v:shape>
              <v:shape style="position:absolute;left:7417;top:5137;width:99;height:159" coordorigin="7417,5137" coordsize="99,159" path="m7515,5137l7495,5137,7495,5201,7515,5201,7515,513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8.519257pt;margin-top:256.249359pt;width:13.387pt;height:8.9332pt;mso-position-horizontal-relative:page;mso-position-vertical-relative:page;z-index:-1543" coordorigin="7570,5125" coordsize="268,179">
            <v:group style="position:absolute;left:7580;top:5135;width:70;height:159" coordorigin="7580,5135" coordsize="70,159">
              <v:shape style="position:absolute;left:7580;top:5135;width:70;height:159" coordorigin="7580,5135" coordsize="70,159" path="m7615,5202l7595,5202,7595,5294,7615,5294,7615,5202e" filled="t" fillcolor="#383336" stroked="f">
                <v:path arrowok="t"/>
                <v:fill/>
              </v:shape>
              <v:shape style="position:absolute;left:7580;top:5135;width:70;height:159" coordorigin="7580,5135" coordsize="70,159" path="m7640,5187l7580,5187,7580,5202,7640,5202,7640,5187e" filled="t" fillcolor="#383336" stroked="f">
                <v:path arrowok="t"/>
                <v:fill/>
              </v:shape>
              <v:shape style="position:absolute;left:7580;top:5135;width:70;height:159" coordorigin="7580,5135" coordsize="70,159" path="m7640,5135l7625,5135,7615,5138,7608,5145,7599,5153,7595,5167,7595,5187,7615,5187,7615,5165,7619,5151,7648,5151,7650,5138,7646,5137,7640,5135e" filled="t" fillcolor="#383336" stroked="f">
                <v:path arrowok="t"/>
                <v:fill/>
              </v:shape>
              <v:shape style="position:absolute;left:7580;top:5135;width:70;height:159" coordorigin="7580,5135" coordsize="70,159" path="m7648,5151l7641,5151,7645,5152,7648,5153,7648,5151e" filled="t" fillcolor="#383336" stroked="f">
                <v:path arrowok="t"/>
                <v:fill/>
              </v:shape>
            </v:group>
            <v:group style="position:absolute;left:7648;top:5185;width:103;height:108" coordorigin="7648,5185" coordsize="103,108">
              <v:shape style="position:absolute;left:7648;top:5185;width:103;height:108" coordorigin="7648,5185" coordsize="103,108" path="m7694,5185l7676,5190,7661,5203,7651,5223,7648,5251,7654,5270,7668,5284,7688,5292,7715,5293,7733,5283,7737,5279,7687,5279,7672,5264,7667,5241,7667,5235,7672,5218,7687,5206,7715,5204,7739,5204,7737,5200,7719,5189,7694,5185e" filled="t" fillcolor="#383336" stroked="f">
                <v:path arrowok="t"/>
                <v:fill/>
              </v:shape>
              <v:shape style="position:absolute;left:7648;top:5185;width:103;height:108" coordorigin="7648,5185" coordsize="103,108" path="m7739,5204l7715,5204,7727,5220,7731,5243,7726,5263,7711,5276,7687,5279,7737,5279,7746,5266,7751,5240,7748,5218,7739,5204e" filled="t" fillcolor="#383336" stroked="f">
                <v:path arrowok="t"/>
                <v:fill/>
              </v:shape>
            </v:group>
            <v:group style="position:absolute;left:7775;top:5185;width:53;height:109" coordorigin="7775,5185" coordsize="53,109">
              <v:shape style="position:absolute;left:7775;top:5185;width:53;height:109" coordorigin="7775,5185" coordsize="53,109" path="m7792,5187l7775,5187,7775,5197,7775,5203,7776,5294,7795,5294,7795,5234,7795,5231,7796,5228,7798,5213,7803,5208,7792,5208,7792,5187e" filled="t" fillcolor="#383336" stroked="f">
                <v:path arrowok="t"/>
                <v:fill/>
              </v:shape>
              <v:shape style="position:absolute;left:7775;top:5185;width:53;height:109" coordorigin="7775,5185" coordsize="53,109" path="m7825,5185l7810,5185,7798,5194,7793,5208,7803,5208,7808,5203,7828,5203,7828,5185,7826,5185,7825,5185e" filled="t" fillcolor="#383336" stroked="f">
                <v:path arrowok="t"/>
                <v:fill/>
              </v:shape>
              <v:shape style="position:absolute;left:7775;top:5185;width:53;height:109" coordorigin="7775,5185" coordsize="53,109" path="m7828,5203l7824,5203,7826,5203,7828,5204,7828,520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2396pt;margin-top:256.734711pt;width:7.9492pt;height:7.9489pt;mso-position-horizontal-relative:page;mso-position-vertical-relative:page;z-index:-1542" coordorigin="8587,5135" coordsize="159,159">
            <v:shape style="position:absolute;left:8587;top:5135;width:159;height:159" coordorigin="8587,5135" coordsize="159,159" path="m8746,5135l8587,5135,8587,5294,8746,5294,8746,5272,8608,5272,8608,5156,8746,5156,8746,5135e" filled="t" fillcolor="#383336" stroked="f">
              <v:path arrowok="t"/>
              <v:fill/>
            </v:shape>
            <v:shape style="position:absolute;left:8587;top:5135;width:159;height:159" coordorigin="8587,5135" coordsize="159,159" path="m8746,5156l8725,5156,8725,5272,8746,5272,8746,5156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44.76944pt;margin-top:256.335815pt;width:68.0004pt;height:11.02575pt;mso-position-horizontal-relative:page;mso-position-vertical-relative:page;z-index:-1541" coordorigin="8895,5127" coordsize="1360,221">
            <v:group style="position:absolute;left:8905;top:5145;width:111;height:148" coordorigin="8905,5145" coordsize="111,148">
              <v:shape style="position:absolute;left:8905;top:5145;width:111;height:148" coordorigin="8905,5145" coordsize="111,148" path="m8926,5145l8905,5145,8905,5294,8923,5294,8923,5207,8923,5187,8922,5169,8941,5169,8926,5145e" filled="t" fillcolor="#383336" stroked="f">
                <v:path arrowok="t"/>
                <v:fill/>
              </v:shape>
              <v:shape style="position:absolute;left:8905;top:5145;width:111;height:148" coordorigin="8905,5145" coordsize="111,148" path="m8941,5169l8922,5169,8930,5183,8940,5201,8950,5218,8997,5294,9017,5294,9017,5268,9001,5268,8994,5256,8985,5239,8974,5220,8941,5169e" filled="t" fillcolor="#383336" stroked="f">
                <v:path arrowok="t"/>
                <v:fill/>
              </v:shape>
              <v:shape style="position:absolute;left:8905;top:5145;width:111;height:148" coordorigin="8905,5145" coordsize="111,148" path="m9017,5145l8999,5145,8999,5230,9000,5249,9001,5268,9017,5268,9017,5145e" filled="t" fillcolor="#383336" stroked="f">
                <v:path arrowok="t"/>
                <v:fill/>
              </v:shape>
            </v:group>
            <v:group style="position:absolute;left:9043;top:5185;width:103;height:108" coordorigin="9043,5185" coordsize="103,108">
              <v:shape style="position:absolute;left:9043;top:5185;width:103;height:108" coordorigin="9043,5185" coordsize="103,108" path="m9089,5185l9070,5190,9055,5203,9046,5223,9043,5251,9049,5270,9062,5284,9083,5292,9110,5293,9128,5283,9131,5279,9081,5279,9067,5264,9061,5241,9062,5235,9067,5218,9082,5206,9110,5204,9133,5204,9131,5200,9113,5189,9089,5185e" filled="t" fillcolor="#383336" stroked="f">
                <v:path arrowok="t"/>
                <v:fill/>
              </v:shape>
              <v:shape style="position:absolute;left:9043;top:5185;width:103;height:108" coordorigin="9043,5185" coordsize="103,108" path="m9133,5204l9110,5204,9122,5220,9126,5243,9120,5263,9106,5276,9081,5279,9131,5279,9141,5266,9146,5240,9142,5218,9133,5204e" filled="t" fillcolor="#383336" stroked="f">
                <v:path arrowok="t"/>
                <v:fill/>
              </v:shape>
            </v:group>
            <v:group style="position:absolute;left:9158;top:5162;width:62;height:134" coordorigin="9158,5162" coordsize="62,134">
              <v:shape style="position:absolute;left:9158;top:5162;width:62;height:134" coordorigin="9158,5162" coordsize="62,134" path="m9194,5202l9175,5202,9175,5273,9177,5282,9182,5288,9187,5293,9194,5296,9211,5296,9216,5295,9220,5293,9219,5280,9197,5280,9194,5273,9194,5202e" filled="t" fillcolor="#383336" stroked="f">
                <v:path arrowok="t"/>
                <v:fill/>
              </v:shape>
              <v:shape style="position:absolute;left:9158;top:5162;width:62;height:134" coordorigin="9158,5162" coordsize="62,134" path="m9219,5279l9216,5280,9213,5280,9219,5280,9219,5279e" filled="t" fillcolor="#383336" stroked="f">
                <v:path arrowok="t"/>
                <v:fill/>
              </v:shape>
              <v:shape style="position:absolute;left:9158;top:5162;width:62;height:134" coordorigin="9158,5162" coordsize="62,134" path="m9221,5187l9158,5187,9158,5202,9221,5202,9221,5187e" filled="t" fillcolor="#383336" stroked="f">
                <v:path arrowok="t"/>
                <v:fill/>
              </v:shape>
              <v:shape style="position:absolute;left:9158;top:5162;width:62;height:134" coordorigin="9158,5162" coordsize="62,134" path="m9194,5162l9175,5168,9175,5187,9194,5187,9194,5162e" filled="t" fillcolor="#383336" stroked="f">
                <v:path arrowok="t"/>
                <v:fill/>
              </v:shape>
            </v:group>
            <v:group style="position:absolute;left:9279;top:5145;width:124;height:148" coordorigin="9279,5145" coordsize="124,148">
              <v:shape style="position:absolute;left:9279;top:5145;width:124;height:148" coordorigin="9279,5145" coordsize="124,148" path="m9353,5145l9330,5145,9279,5294,9299,5294,9314,5247,9387,5247,9382,5232,9318,5232,9333,5189,9336,5180,9338,5171,9340,5162,9358,5162,9353,5145e" filled="t" fillcolor="#383336" stroked="f">
                <v:path arrowok="t"/>
                <v:fill/>
              </v:shape>
              <v:shape style="position:absolute;left:9279;top:5145;width:124;height:148" coordorigin="9279,5145" coordsize="124,148" path="m9387,5247l9367,5247,9383,5294,9403,5294,9387,5247e" filled="t" fillcolor="#383336" stroked="f">
                <v:path arrowok="t"/>
                <v:fill/>
              </v:shape>
              <v:shape style="position:absolute;left:9279;top:5145;width:124;height:148" coordorigin="9279,5145" coordsize="124,148" path="m9358,5162l9341,5162,9343,5171,9345,5180,9363,5232,9382,5232,9358,5162e" filled="t" fillcolor="#383336" stroked="f">
                <v:path arrowok="t"/>
                <v:fill/>
              </v:shape>
            </v:group>
            <v:group style="position:absolute;left:9423;top:5185;width:100;height:152" coordorigin="9423,5185" coordsize="100,152">
              <v:shape style="position:absolute;left:9423;top:5185;width:100;height:152" coordorigin="9423,5185" coordsize="100,152" path="m9440,5187l9423,5187,9424,5205,9424,5337,9443,5337,9443,5279,9457,5279,9447,5272,9444,5258,9443,5254,9443,5229,9444,5227,9445,5222,9456,5206,9460,5205,9441,5205,9440,5187e" filled="t" fillcolor="#383336" stroked="f">
                <v:path arrowok="t"/>
                <v:fill/>
              </v:shape>
              <v:shape style="position:absolute;left:9423;top:5185;width:100;height:152" coordorigin="9423,5185" coordsize="100,152" path="m9457,5279l9443,5279,9445,5282,9459,5292,9484,5295,9499,5289,9507,5281,9459,5281,9457,5279e" filled="t" fillcolor="#383336" stroked="f">
                <v:path arrowok="t"/>
                <v:fill/>
              </v:shape>
              <v:shape style="position:absolute;left:9423;top:5185;width:100;height:152" coordorigin="9423,5185" coordsize="100,152" path="m9511,5200l9478,5200,9493,5208,9501,5227,9503,5256,9492,5274,9473,5281,9507,5281,9512,5276,9520,5254,9522,5227,9523,5222,9513,5203,9511,5200e" filled="t" fillcolor="#383336" stroked="f">
                <v:path arrowok="t"/>
                <v:fill/>
              </v:shape>
              <v:shape style="position:absolute;left:9423;top:5185;width:100;height:152" coordorigin="9423,5185" coordsize="100,152" path="m9476,5185l9456,5191,9442,5205,9460,5205,9478,5200,9511,5200,9497,5189,9476,5185e" filled="t" fillcolor="#383336" stroked="f">
                <v:path arrowok="t"/>
                <v:fill/>
              </v:shape>
            </v:group>
            <v:group style="position:absolute;left:9548;top:5185;width:100;height:152" coordorigin="9548,5185" coordsize="100,152">
              <v:shape style="position:absolute;left:9548;top:5185;width:100;height:152" coordorigin="9548,5185" coordsize="100,152" path="m9565,5187l9548,5187,9549,5205,9549,5337,9568,5337,9568,5279,9582,5279,9572,5272,9569,5258,9568,5254,9568,5229,9569,5227,9570,5222,9582,5206,9585,5205,9566,5205,9565,5187e" filled="t" fillcolor="#383336" stroked="f">
                <v:path arrowok="t"/>
                <v:fill/>
              </v:shape>
              <v:shape style="position:absolute;left:9548;top:5185;width:100;height:152" coordorigin="9548,5185" coordsize="100,152" path="m9582,5279l9568,5279,9570,5282,9585,5292,9609,5295,9624,5289,9633,5281,9584,5281,9582,5279e" filled="t" fillcolor="#383336" stroked="f">
                <v:path arrowok="t"/>
                <v:fill/>
              </v:shape>
              <v:shape style="position:absolute;left:9548;top:5185;width:100;height:152" coordorigin="9548,5185" coordsize="100,152" path="m9636,5200l9603,5200,9618,5208,9627,5227,9628,5256,9617,5274,9598,5281,9633,5281,9637,5276,9646,5254,9648,5227,9648,5222,9639,5203,9636,5200e" filled="t" fillcolor="#383336" stroked="f">
                <v:path arrowok="t"/>
                <v:fill/>
              </v:shape>
              <v:shape style="position:absolute;left:9548;top:5185;width:100;height:152" coordorigin="9548,5185" coordsize="100,152" path="m9601,5185l9581,5191,9567,5205,9585,5205,9603,5200,9636,5200,9623,5189,9601,5185e" filled="t" fillcolor="#383336" stroked="f">
                <v:path arrowok="t"/>
                <v:fill/>
              </v:shape>
            </v:group>
            <v:group style="position:absolute;left:9684;top:5137;width:2;height:156" coordorigin="9684,5137" coordsize="2,156">
              <v:shape style="position:absolute;left:9684;top:5137;width:2;height:156" coordorigin="9684,5137" coordsize="0,156" path="m9684,5137l9684,5294e" filled="f" stroked="t" strokeweight="1.07pt" strokecolor="#383336">
                <v:path arrowok="t"/>
              </v:shape>
            </v:group>
            <v:group style="position:absolute;left:9724;top:5145;width:22;height:149" coordorigin="9724,5145" coordsize="22,149">
              <v:shape style="position:absolute;left:9724;top:5145;width:22;height:149" coordorigin="9724,5145" coordsize="22,149" path="m9745,5187l9726,5187,9726,5294,9745,5294,9745,5187e" filled="t" fillcolor="#383336" stroked="f">
                <v:path arrowok="t"/>
                <v:fill/>
              </v:shape>
              <v:shape style="position:absolute;left:9724;top:5145;width:22;height:149" coordorigin="9724,5145" coordsize="22,149" path="m9743,5145l9729,5145,9724,5150,9724,5164,9728,5169,9743,5169,9748,5164,9748,5157,9748,5150,9743,5145e" filled="t" fillcolor="#383336" stroked="f">
                <v:path arrowok="t"/>
                <v:fill/>
              </v:shape>
            </v:group>
            <v:group style="position:absolute;left:9772;top:5187;width:81;height:109" coordorigin="9772,5187" coordsize="81,109">
              <v:shape style="position:absolute;left:9772;top:5187;width:81;height:109" coordorigin="9772,5187" coordsize="81,109" path="m9839,5187l9781,5210,9772,5261,9783,5279,9800,5292,9823,5296,9837,5296,9848,5292,9853,5290,9851,5280,9837,5280,9818,5280,9803,5271,9794,5253,9792,5224,9805,5207,9827,5200,9850,5200,9852,5190,9839,5187e" filled="t" fillcolor="#383336" stroked="f">
                <v:path arrowok="t"/>
                <v:fill/>
              </v:shape>
              <v:shape style="position:absolute;left:9772;top:5187;width:81;height:109" coordorigin="9772,5187" coordsize="81,109" path="m9850,5275l9845,5278,9837,5280,9851,5280,9850,5275e" filled="t" fillcolor="#383336" stroked="f">
                <v:path arrowok="t"/>
                <v:fill/>
              </v:shape>
              <v:shape style="position:absolute;left:9772;top:5187;width:81;height:109" coordorigin="9772,5187" coordsize="81,109" path="m9850,5200l9838,5200,9845,5203,9849,5205,9850,5200e" filled="t" fillcolor="#383336" stroked="f">
                <v:path arrowok="t"/>
                <v:fill/>
              </v:shape>
            </v:group>
            <v:group style="position:absolute;left:9868;top:5185;width:85;height:111" coordorigin="9868,5185" coordsize="85,111">
              <v:shape style="position:absolute;left:9868;top:5185;width:85;height:111" coordorigin="9868,5185" coordsize="85,111" path="m9941,5199l9929,5199,9932,5215,9932,5224,9906,5228,9885,5236,9872,5250,9868,5270,9878,5288,9900,5296,9915,5296,9927,5289,9932,5282,9895,5282,9887,5276,9890,5252,9908,5241,9932,5239,9949,5239,9948,5208,9941,5199e" filled="t" fillcolor="#383336" stroked="f">
                <v:path arrowok="t"/>
                <v:fill/>
              </v:shape>
              <v:shape style="position:absolute;left:9868;top:5185;width:85;height:111" coordorigin="9868,5185" coordsize="85,111" path="m9951,5280l9933,5280,9935,5294,9953,5294,9951,5286,9951,5280e" filled="t" fillcolor="#383336" stroked="f">
                <v:path arrowok="t"/>
                <v:fill/>
              </v:shape>
              <v:shape style="position:absolute;left:9868;top:5185;width:85;height:111" coordorigin="9868,5185" coordsize="85,111" path="m9949,5239l9932,5239,9932,5260,9932,5262,9928,5273,9919,5282,9932,5282,9933,5280,9951,5280,9951,5268,9949,5239e" filled="t" fillcolor="#383336" stroked="f">
                <v:path arrowok="t"/>
                <v:fill/>
              </v:shape>
              <v:shape style="position:absolute;left:9868;top:5185;width:85;height:111" coordorigin="9868,5185" coordsize="85,111" path="m9910,5185l9897,5185,9884,5188,9875,5194,9880,5207,9887,5202,9898,5199,9941,5199,9935,5191,9910,5185e" filled="t" fillcolor="#383336" stroked="f">
                <v:path arrowok="t"/>
                <v:fill/>
              </v:shape>
            </v:group>
            <v:group style="position:absolute;left:9981;top:5137;width:100;height:158" coordorigin="9981,5137" coordsize="100,158">
              <v:shape style="position:absolute;left:9981;top:5137;width:100;height:158" coordorigin="9981,5137" coordsize="100,158" path="m10011,5276l9999,5276,10003,5281,10018,5292,10041,5296,10057,5290,10066,5281,10017,5281,10011,5276e" filled="t" fillcolor="#383336" stroked="f">
                <v:path arrowok="t"/>
                <v:fill/>
              </v:shape>
              <v:shape style="position:absolute;left:9981;top:5137;width:100;height:158" coordorigin="9981,5137" coordsize="100,158" path="m10001,5137l9982,5137,9982,5277,9982,5286,9981,5294,9998,5294,9999,5276,10011,5276,10006,5271,10002,5258,10001,5253,10001,5229,10003,5222,10015,5206,10021,5204,10001,5204,10001,5137e" filled="t" fillcolor="#383336" stroked="f">
                <v:path arrowok="t"/>
                <v:fill/>
              </v:shape>
              <v:shape style="position:absolute;left:9981;top:5137;width:100;height:158" coordorigin="9981,5137" coordsize="100,158" path="m10070,5200l10036,5200,10051,5208,10060,5226,10062,5255,10051,5274,10031,5281,10066,5281,10070,5277,10079,5255,10081,5224,10073,5203,10070,5200e" filled="t" fillcolor="#383336" stroked="f">
                <v:path arrowok="t"/>
                <v:fill/>
              </v:shape>
              <v:shape style="position:absolute;left:9981;top:5137;width:100;height:158" coordorigin="9981,5137" coordsize="100,158" path="m10036,5185l10015,5190,10002,5204,10021,5204,10036,5200,10070,5200,10057,5190,10036,5185e" filled="t" fillcolor="#383336" stroked="f">
                <v:path arrowok="t"/>
                <v:fill/>
              </v:shape>
            </v:group>
            <v:group style="position:absolute;left:10117;top:5137;width:2;height:156" coordorigin="10117,5137" coordsize="2,156">
              <v:shape style="position:absolute;left:10117;top:5137;width:2;height:156" coordorigin="10117,5137" coordsize="0,156" path="m10117,5137l10117,5294e" filled="f" stroked="t" strokeweight="1.0689pt" strokecolor="#383336">
                <v:path arrowok="t"/>
              </v:shape>
            </v:group>
            <v:group style="position:absolute;left:10154;top:5186;width:92;height:110" coordorigin="10154,5186" coordsize="92,110">
              <v:shape style="position:absolute;left:10154;top:5186;width:92;height:110" coordorigin="10154,5186" coordsize="92,110" path="m10190,5186l10174,5194,10162,5209,10155,5231,10154,5260,10164,5279,10181,5292,10204,5296,10221,5296,10232,5292,10239,5289,10236,5279,10221,5279,10194,5279,10177,5268,10170,5244,10245,5244,10245,5242,10245,5239,10245,5230,10227,5230,10171,5225,10180,5207,10202,5199,10229,5199,10219,5191,10190,5186e" filled="t" fillcolor="#383336" stroked="f">
                <v:path arrowok="t"/>
                <v:fill/>
              </v:shape>
              <v:shape style="position:absolute;left:10154;top:5186;width:92;height:110" coordorigin="10154,5186" coordsize="92,110" path="m10234,5276l10221,5279,10236,5279,10234,5276e" filled="t" fillcolor="#383336" stroked="f">
                <v:path arrowok="t"/>
                <v:fill/>
              </v:shape>
              <v:shape style="position:absolute;left:10154;top:5186;width:92;height:110" coordorigin="10154,5186" coordsize="92,110" path="m10229,5199l10202,5199,10222,5210,10227,5230,10245,5230,10244,5222,10236,5204,10229,5199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45.241013" w:type="dxa"/>
      </w:tblPr>
      <w:tblGrid/>
      <w:tr>
        <w:trPr>
          <w:trHeight w:val="635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>
              <w:spacing w:before="69" w:after="0" w:line="240" w:lineRule="auto"/>
              <w:ind w:left="11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/>
              <w:pict>
                <v:shape style="width:115.781738pt;height:11.25pt;mso-position-horizontal-relative:char;mso-position-vertical-relative:line" type="#_x0000_t75">
                  <v:imagedata r:id="rId5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31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  <w:tr>
        <w:trPr>
          <w:trHeight w:val="640" w:hRule="exact"/>
        </w:trPr>
        <w:tc>
          <w:tcPr>
            <w:tcW w:w="2854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  <w:tc>
          <w:tcPr>
            <w:tcW w:w="1415" w:type="dxa"/>
            <w:tcBorders>
              <w:top w:val="single" w:sz="8.0008" w:space="0" w:color="383336"/>
              <w:bottom w:val="single" w:sz="8.0008" w:space="0" w:color="383336"/>
              <w:left w:val="single" w:sz="8.0008" w:space="0" w:color="383336"/>
              <w:right w:val="single" w:sz="8.0008" w:space="0" w:color="383336"/>
            </w:tcBorders>
          </w:tcPr>
          <w:p>
            <w:pPr/>
            <w:rPr/>
          </w:p>
        </w:tc>
      </w:tr>
    </w:tbl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7.923411pt;height:15pt;mso-position-horizontal-relative:char;mso-position-vertical-relative:line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54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58.379096pt;height:13.125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5.441202pt;height:11.475pt;mso-position-horizontal-relative:char;mso-position-vertical-relative:line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97" w:lineRule="exact"/>
        <w:ind w:left="1159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57.767799pt;margin-top:-90.603081pt;width:496.4757pt;height:60.334pt;mso-position-horizontal-relative:page;mso-position-vertical-relative:paragraph;z-index:-1573" coordorigin="1155,-1812" coordsize="9930,1207">
            <v:shape style="position:absolute;left:1155;top:-1812;width:9930;height:1207" coordorigin="1155,-1812" coordsize="9930,1207" path="m11085,-605l1155,-605,1155,-1812,11085,-1812,11085,-605xe" filled="f" stroked="t" strokeweight="1.0001pt" strokecolor="#383336">
              <v:path arrowok="t"/>
            </v:shape>
          </v:group>
          <w10:wrap type="none"/>
        </w:pict>
      </w:r>
      <w:r>
        <w:rPr/>
        <w:pict>
          <v:group style="position:absolute;margin-left:57.56765pt;margin-top:-16.341627pt;width:11.78540pt;height:10.91430pt;mso-position-horizontal-relative:page;mso-position-vertical-relative:paragraph;z-index:-1540" coordorigin="1151,-327" coordsize="236,218">
            <v:group style="position:absolute;left:1161;top:-317;width:123;height:195" coordorigin="1161,-317" coordsize="123,195">
              <v:shape style="position:absolute;left:1161;top:-317;width:123;height:195" coordorigin="1161,-317" coordsize="123,195" path="m1284,-171l1250,-171,1250,-122,1284,-122,1284,-171e" filled="t" fillcolor="#383336" stroked="f">
                <v:path arrowok="t"/>
                <v:fill/>
              </v:shape>
              <v:shape style="position:absolute;left:1161;top:-317;width:123;height:195" coordorigin="1161,-317" coordsize="123,195" path="m1284,-317l1241,-317,1161,-195,1161,-171,1310,-171,1310,-199,1196,-199,1197,-200,1232,-253,1238,-264,1244,-274,1250,-286,1284,-286,1284,-317e" filled="t" fillcolor="#383336" stroked="f">
                <v:path arrowok="t"/>
                <v:fill/>
              </v:shape>
              <v:shape style="position:absolute;left:1161;top:-317;width:123;height:195" coordorigin="1161,-317" coordsize="123,195" path="m1284,-286l1251,-286,1250,-275,1250,-264,1250,-199,1284,-199,1284,-286e" filled="t" fillcolor="#383336" stroked="f">
                <v:path arrowok="t"/>
                <v:fill/>
              </v:shape>
            </v:group>
            <v:group style="position:absolute;left:1331;top:-166;width:46;height:47" coordorigin="1331,-166" coordsize="46,47">
              <v:shape style="position:absolute;left:1331;top:-166;width:46;height:47" coordorigin="1331,-166" coordsize="46,47" path="m1368,-166l1341,-166,1331,-156,1331,-129,1341,-119,1368,-119,1377,-129,1377,-156,1368,-166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1.219799pt;margin-top:31.439772pt;width:493.2366pt;height:.1pt;mso-position-horizontal-relative:page;mso-position-vertical-relative:paragraph;z-index:-1539" coordorigin="1224,629" coordsize="9865,2">
            <v:shape style="position:absolute;left:1224;top:629;width:9865;height:2" coordorigin="1224,629" coordsize="9865,0" path="m1224,629l11089,629e" filled="f" stroked="t" strokeweight=".7491pt" strokecolor="#383336">
              <v:path arrowok="t"/>
            </v:shape>
          </v:group>
          <w10:wrap type="none"/>
        </w:pict>
      </w:r>
      <w:r>
        <w:rPr/>
        <w:pict>
          <v:group style="position:absolute;margin-left:71.638641pt;margin-top:-17.721678pt;width:37.148957pt;height:12.6067pt;mso-position-horizontal-relative:page;mso-position-vertical-relative:paragraph;z-index:-1538" coordorigin="1433,-354" coordsize="743,252">
            <v:group style="position:absolute;left:1443;top:-326;width:117;height:207" coordorigin="1443,-326" coordsize="117,207">
              <v:shape style="position:absolute;left:1443;top:-326;width:117;height:207" coordorigin="1443,-326" coordsize="117,207" path="m1448,-162l1444,-129,1459,-124,1479,-120,1506,-119,1529,-124,1548,-135,1560,-150,1485,-150,1464,-155,1448,-162e" filled="t" fillcolor="#383336" stroked="f">
                <v:path arrowok="t"/>
                <v:fill/>
              </v:shape>
              <v:shape style="position:absolute;left:1443;top:-326;width:117;height:207" coordorigin="1443,-326" coordsize="117,207" path="m1497,-326l1474,-319,1457,-306,1446,-288,1443,-268,1447,-249,1458,-233,1476,-220,1499,-210,1519,-200,1529,-186,1530,-164,1515,-153,1485,-150,1560,-150,1567,-170,1569,-193,1563,-208,1550,-222,1530,-234,1502,-247,1485,-259,1480,-275,1489,-290,1515,-297,1555,-297,1559,-319,1546,-323,1526,-326,1497,-326e" filled="t" fillcolor="#383336" stroked="f">
                <v:path arrowok="t"/>
                <v:fill/>
              </v:shape>
              <v:shape style="position:absolute;left:1443;top:-326;width:117;height:207" coordorigin="1443,-326" coordsize="117,207" path="m1555,-297l1515,-297,1539,-294,1554,-287,1555,-297e" filled="t" fillcolor="#383336" stroked="f">
                <v:path arrowok="t"/>
                <v:fill/>
              </v:shape>
            </v:group>
            <v:group style="position:absolute;left:1596;top:-269;width:147;height:150" coordorigin="1596,-269" coordsize="147,150">
              <v:shape style="position:absolute;left:1596;top:-269;width:147;height:150" coordorigin="1596,-269" coordsize="147,150" path="m1651,-269l1598,-209,1596,-180,1602,-159,1614,-142,1631,-129,1652,-121,1677,-119,1697,-124,1715,-133,1727,-145,1668,-145,1649,-152,1637,-170,1633,-195,1633,-199,1638,-221,1651,-238,1674,-244,1726,-244,1721,-250,1703,-261,1680,-268,1651,-269e" filled="t" fillcolor="#383336" stroked="f">
                <v:path arrowok="t"/>
                <v:fill/>
              </v:shape>
              <v:shape style="position:absolute;left:1596;top:-269;width:147;height:150" coordorigin="1596,-269" coordsize="147,150" path="m1726,-244l1674,-244,1692,-235,1702,-216,1705,-192,1700,-168,1687,-151,1668,-145,1727,-145,1730,-149,1740,-169,1743,-196,1743,-197,1741,-218,1733,-236,1726,-244e" filled="t" fillcolor="#383336" stroked="f">
                <v:path arrowok="t"/>
                <v:fill/>
              </v:shape>
            </v:group>
            <v:group style="position:absolute;left:1765;top:-271;width:117;height:153" coordorigin="1765,-271" coordsize="117,153">
              <v:shape style="position:absolute;left:1765;top:-271;width:117;height:153" coordorigin="1765,-271" coordsize="117,153" path="m1859,-271l1786,-247,1765,-183,1770,-161,1781,-143,1797,-130,1818,-122,1842,-119,1865,-121,1881,-126,1877,-149,1836,-149,1819,-158,1807,-175,1802,-202,1809,-223,1824,-237,1847,-242,1876,-242,1881,-264,1873,-268,1859,-271e" filled="t" fillcolor="#383336" stroked="f">
                <v:path arrowok="t"/>
                <v:fill/>
              </v:shape>
              <v:shape style="position:absolute;left:1765;top:-271;width:117;height:153" coordorigin="1765,-271" coordsize="117,153" path="m1876,-154l1862,-150,1836,-149,1877,-149,1876,-154e" filled="t" fillcolor="#383336" stroked="f">
                <v:path arrowok="t"/>
                <v:fill/>
              </v:shape>
              <v:shape style="position:absolute;left:1765;top:-271;width:117;height:153" coordorigin="1765,-271" coordsize="117,153" path="m1876,-242l1860,-242,1869,-239,1875,-237,1876,-242e" filled="t" fillcolor="#383336" stroked="f">
                <v:path arrowok="t"/>
                <v:fill/>
              </v:shape>
            </v:group>
            <v:group style="position:absolute;left:1906;top:-329;width:39;height:207" coordorigin="1906,-329" coordsize="39,207">
              <v:shape style="position:absolute;left:1906;top:-329;width:39;height:207" coordorigin="1906,-329" coordsize="39,207" path="m1946,-268l1908,-268,1908,-122,1946,-122,1946,-268e" filled="t" fillcolor="#383336" stroked="f">
                <v:path arrowok="t"/>
                <v:fill/>
              </v:shape>
              <v:shape style="position:absolute;left:1906;top:-329;width:39;height:207" coordorigin="1906,-329" coordsize="39,207" path="m1940,-329l1915,-329,1906,-320,1906,-298,1914,-289,1940,-289,1948,-298,1948,-309,1947,-320,1940,-329e" filled="t" fillcolor="#383336" stroked="f">
                <v:path arrowok="t"/>
                <v:fill/>
              </v:shape>
            </v:group>
            <v:group style="position:absolute;left:1976;top:-270;width:125;height:151" coordorigin="1976,-270" coordsize="125,151">
              <v:shape style="position:absolute;left:1976;top:-270;width:125;height:151" coordorigin="1976,-270" coordsize="125,151" path="m2090,-245l2058,-245,2062,-229,2062,-220,2048,-217,2023,-213,2003,-205,1988,-193,1979,-175,1976,-153,1984,-136,2002,-124,2029,-119,2049,-126,2064,-138,2099,-138,2099,-144,2099,-145,2047,-145,2028,-145,2018,-155,2017,-157,2018,-182,2037,-191,2063,-193,2098,-193,2097,-228,2090,-245,2090,-245e" filled="t" fillcolor="#383336" stroked="f">
                <v:path arrowok="t"/>
                <v:fill/>
              </v:shape>
              <v:shape style="position:absolute;left:1976;top:-270;width:125;height:151" coordorigin="1976,-270" coordsize="125,151" path="m2099,-138l2065,-138,2067,-122,2101,-122,2099,-131,2099,-138e" filled="t" fillcolor="#383336" stroked="f">
                <v:path arrowok="t"/>
                <v:fill/>
              </v:shape>
              <v:shape style="position:absolute;left:1976;top:-270;width:125;height:151" coordorigin="1976,-270" coordsize="125,151" path="m2098,-193l2063,-193,2063,-171,2062,-168,2061,-165,2058,-155,2047,-145,2099,-145,2099,-157,2098,-193e" filled="t" fillcolor="#383336" stroked="f">
                <v:path arrowok="t"/>
                <v:fill/>
              </v:shape>
              <v:shape style="position:absolute;left:1976;top:-270;width:125;height:151" coordorigin="1976,-270" coordsize="125,151" path="m2021,-270l2000,-265,1985,-258,1993,-235,2011,-242,2032,-245,2090,-245,2076,-258,2054,-267,2021,-270e" filled="t" fillcolor="#383336" stroked="f">
                <v:path arrowok="t"/>
                <v:fill/>
              </v:shape>
            </v:group>
            <v:group style="position:absolute;left:2156;top:-335;width:2;height:213" coordorigin="2156,-335" coordsize="2,213">
              <v:shape style="position:absolute;left:2156;top:-335;width:2;height:213" coordorigin="2156,-335" coordsize="0,213" path="m2156,-335l2156,-122e" filled="f" stroked="t" strokeweight="1.9598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3.862801pt;margin-top:-17.172628pt;width:44.40885pt;height:14.5479pt;mso-position-horizontal-relative:page;mso-position-vertical-relative:paragraph;z-index:-1537" coordorigin="2277,-343" coordsize="888,291">
            <v:group style="position:absolute;left:2297;top:-324;width:2;height:202" coordorigin="2297,-324" coordsize="2,202">
              <v:shape style="position:absolute;left:2297;top:-324;width:2;height:202" coordorigin="2297,-324" coordsize="0,202" path="m2297,-324l2297,-122e" filled="f" stroked="t" strokeweight="1.9439pt" strokecolor="#383336">
                <v:path arrowok="t"/>
              </v:shape>
            </v:group>
            <v:group style="position:absolute;left:2357;top:-271;width:216;height:149" coordorigin="2357,-271" coordsize="216,149">
              <v:shape style="position:absolute;left:2357;top:-271;width:216;height:149" coordorigin="2357,-271" coordsize="216,149" path="m2388,-268l2357,-265,2357,-246,2358,-241,2358,-122,2394,-122,2394,-214,2394,-217,2396,-220,2399,-230,2408,-241,2567,-241,2565,-244,2477,-244,2475,-246,2390,-246,2388,-268e" filled="t" fillcolor="#383336" stroked="f">
                <v:path arrowok="t"/>
                <v:fill/>
              </v:shape>
              <v:shape style="position:absolute;left:2357;top:-271;width:216;height:149" coordorigin="2357,-271" coordsize="216,149" path="m2498,-241l2408,-241,2426,-241,2442,-230,2447,-206,2447,-122,2483,-122,2483,-214,2484,-218,2485,-222,2489,-232,2498,-241e" filled="t" fillcolor="#383336" stroked="f">
                <v:path arrowok="t"/>
                <v:fill/>
              </v:shape>
              <v:shape style="position:absolute;left:2357;top:-271;width:216;height:149" coordorigin="2357,-271" coordsize="216,149" path="m2567,-241l2498,-241,2518,-240,2532,-228,2537,-203,2537,-122,2573,-122,2569,-238,2567,-241e" filled="t" fillcolor="#383336" stroked="f">
                <v:path arrowok="t"/>
                <v:fill/>
              </v:shape>
              <v:shape style="position:absolute;left:2357;top:-271;width:216;height:149" coordorigin="2357,-271" coordsize="216,149" path="m2524,-271l2512,-271,2503,-268,2495,-263,2488,-258,2482,-252,2477,-244,2565,-244,2558,-257,2542,-268,2524,-271e" filled="t" fillcolor="#383336" stroked="f">
                <v:path arrowok="t"/>
                <v:fill/>
              </v:shape>
              <v:shape style="position:absolute;left:2357;top:-271;width:216;height:149" coordorigin="2357,-271" coordsize="216,149" path="m2421,-269l2402,-260,2391,-246,2475,-246,2466,-259,2448,-268,2421,-269e" filled="t" fillcolor="#383336" stroked="f">
                <v:path arrowok="t"/>
                <v:fill/>
              </v:shape>
            </v:group>
            <v:group style="position:absolute;left:2611;top:-269;width:145;height:206" coordorigin="2611,-269" coordsize="145,206">
              <v:shape style="position:absolute;left:2611;top:-269;width:145;height:206" coordorigin="2611,-269" coordsize="145,206" path="m2643,-268l2611,-260,2612,-245,2612,-236,2612,-62,2649,-62,2649,-138,2735,-138,2741,-147,2681,-147,2661,-155,2650,-173,2649,-176,2649,-178,2649,-209,2650,-212,2652,-219,2665,-236,2685,-242,2744,-242,2742,-245,2645,-245,2643,-268e" filled="t" fillcolor="#383336" stroked="f">
                <v:path arrowok="t"/>
                <v:fill/>
              </v:shape>
              <v:shape style="position:absolute;left:2611;top:-269;width:145;height:206" coordorigin="2611,-269" coordsize="145,206" path="m2735,-138l2649,-138,2658,-129,2676,-122,2702,-120,2719,-125,2734,-137,2735,-138e" filled="t" fillcolor="#383336" stroked="f">
                <v:path arrowok="t"/>
                <v:fill/>
              </v:shape>
              <v:shape style="position:absolute;left:2611;top:-269;width:145;height:206" coordorigin="2611,-269" coordsize="145,206" path="m2744,-242l2685,-242,2704,-235,2716,-218,2720,-193,2715,-169,2702,-153,2681,-147,2741,-147,2746,-154,2754,-178,2757,-209,2751,-230,2744,-242e" filled="t" fillcolor="#383336" stroked="f">
                <v:path arrowok="t"/>
                <v:fill/>
              </v:shape>
              <v:shape style="position:absolute;left:2611;top:-269;width:145;height:206" coordorigin="2611,-269" coordsize="145,206" path="m2678,-269l2660,-260,2646,-245,2742,-245,2740,-247,2724,-260,2703,-267,2678,-269e" filled="t" fillcolor="#383336" stroked="f">
                <v:path arrowok="t"/>
                <v:fill/>
              </v:shape>
            </v:group>
            <v:group style="position:absolute;left:2778;top:-270;width:125;height:151" coordorigin="2778,-270" coordsize="125,151">
              <v:shape style="position:absolute;left:2778;top:-270;width:125;height:151" coordorigin="2778,-270" coordsize="125,151" path="m2892,-245l2860,-245,2864,-229,2864,-220,2851,-217,2825,-213,2805,-205,2790,-193,2781,-175,2778,-153,2787,-136,2805,-124,2832,-119,2852,-126,2867,-138,2901,-138,2901,-144,2901,-145,2850,-145,2830,-145,2820,-155,2820,-157,2821,-182,2840,-191,2865,-193,2900,-193,2899,-228,2892,-245,2892,-245e" filled="t" fillcolor="#383336" stroked="f">
                <v:path arrowok="t"/>
                <v:fill/>
              </v:shape>
              <v:shape style="position:absolute;left:2778;top:-270;width:125;height:151" coordorigin="2778,-270" coordsize="125,151" path="m2901,-138l2867,-138,2870,-122,2903,-122,2902,-131,2901,-138e" filled="t" fillcolor="#383336" stroked="f">
                <v:path arrowok="t"/>
                <v:fill/>
              </v:shape>
              <v:shape style="position:absolute;left:2778;top:-270;width:125;height:151" coordorigin="2778,-270" coordsize="125,151" path="m2900,-193l2865,-193,2865,-171,2865,-168,2864,-165,2861,-155,2850,-145,2901,-145,2901,-157,2900,-193e" filled="t" fillcolor="#383336" stroked="f">
                <v:path arrowok="t"/>
                <v:fill/>
              </v:shape>
              <v:shape style="position:absolute;left:2778;top:-270;width:125;height:151" coordorigin="2778,-270" coordsize="125,151" path="m2823,-270l2803,-265,2788,-258,2796,-235,2813,-242,2834,-245,2892,-245,2878,-258,2856,-267,2823,-270e" filled="t" fillcolor="#383336" stroked="f">
                <v:path arrowok="t"/>
                <v:fill/>
              </v:shape>
            </v:group>
            <v:group style="position:absolute;left:2931;top:-271;width:117;height:153" coordorigin="2931,-271" coordsize="117,153">
              <v:shape style="position:absolute;left:2931;top:-271;width:117;height:153" coordorigin="2931,-271" coordsize="117,153" path="m3026,-271l2952,-247,2931,-183,2937,-161,2947,-143,2963,-130,2984,-122,3009,-119,3032,-121,3047,-126,3043,-149,3003,-149,2985,-158,2973,-175,2969,-202,2976,-223,2991,-237,3013,-242,3042,-242,3048,-264,3039,-268,3026,-271e" filled="t" fillcolor="#383336" stroked="f">
                <v:path arrowok="t"/>
                <v:fill/>
              </v:shape>
              <v:shape style="position:absolute;left:2931;top:-271;width:117;height:153" coordorigin="2931,-271" coordsize="117,153" path="m3042,-154l3029,-150,3003,-149,3043,-149,3042,-154e" filled="t" fillcolor="#383336" stroked="f">
                <v:path arrowok="t"/>
                <v:fill/>
              </v:shape>
              <v:shape style="position:absolute;left:2931;top:-271;width:117;height:153" coordorigin="2931,-271" coordsize="117,153" path="m3042,-242l3026,-242,3035,-239,3041,-237,3042,-242e" filled="t" fillcolor="#383336" stroked="f">
                <v:path arrowok="t"/>
                <v:fill/>
              </v:shape>
            </v:group>
            <v:group style="position:absolute;left:3065;top:-305;width:91;height:187" coordorigin="3065,-305" coordsize="91,187">
              <v:shape style="position:absolute;left:3065;top:-305;width:91;height:187" coordorigin="3065,-305" coordsize="91,187" path="m3122,-240l3086,-240,3086,-169,3089,-146,3097,-131,3104,-123,3115,-119,3140,-119,3150,-120,3155,-122,3155,-149,3126,-149,3122,-158,3122,-240e" filled="t" fillcolor="#383336" stroked="f">
                <v:path arrowok="t"/>
                <v:fill/>
              </v:shape>
              <v:shape style="position:absolute;left:3065;top:-305;width:91;height:187" coordorigin="3065,-305" coordsize="91,187" path="m3155,-151l3151,-149,3147,-149,3155,-149,3155,-151e" filled="t" fillcolor="#383336" stroked="f">
                <v:path arrowok="t"/>
                <v:fill/>
              </v:shape>
              <v:shape style="position:absolute;left:3065;top:-305;width:91;height:187" coordorigin="3065,-305" coordsize="91,187" path="m3157,-268l3065,-268,3065,-240,3157,-240,3157,-268e" filled="t" fillcolor="#383336" stroked="f">
                <v:path arrowok="t"/>
                <v:fill/>
              </v:shape>
              <v:shape style="position:absolute;left:3065;top:-305;width:91;height:187" coordorigin="3065,-305" coordsize="91,187" path="m3122,-305l3086,-295,3086,-268,3122,-268,3122,-305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4.1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our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ganiz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tion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5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6"/>
          <w:position w:val="-1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6"/>
          <w:position w:val="-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6"/>
          <w:position w:val="-1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6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1"/>
          <w:w w:val="106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6"/>
          <w:position w:val="-1"/>
        </w:rPr>
        <w:t>ibuting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6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7"/>
          <w:position w:val="-1"/>
        </w:rPr>
        <w:t>empl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7"/>
          <w:position w:val="-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7"/>
          <w:position w:val="-1"/>
        </w:rPr>
        <w:t>yme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7"/>
          <w:position w:val="-1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7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1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7"/>
          <w:position w:val="-1"/>
        </w:rPr>
        <w:t>gene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7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7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7"/>
          <w:position w:val="-1"/>
        </w:rPr>
        <w:t>tion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?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159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57.767799pt;margin-top:57.040527pt;width:496.4757pt;height:60.3341pt;mso-position-horizontal-relative:page;mso-position-vertical-relative:paragraph;z-index:-1574" coordorigin="1155,1141" coordsize="9930,1207">
            <v:shape style="position:absolute;left:1155;top:1141;width:9930;height:1207" coordorigin="1155,1141" coordsize="9930,1207" path="m11085,2347l1155,2347,1155,1141,11085,1141,11085,2347xe" filled="f" stroked="t" strokeweight="1.0001pt" strokecolor="#383336">
              <v:path arrowok="t"/>
            </v:shape>
          </v:group>
          <w10:wrap type="none"/>
        </w:pict>
      </w:r>
      <w:r>
        <w:rPr/>
        <w:pict>
          <v:group style="position:absolute;margin-left:58.696701pt;margin-top:23.709625pt;width:7.9489pt;height:7.9481pt;mso-position-horizontal-relative:page;mso-position-vertical-relative:paragraph;z-index:-1536" coordorigin="1174,474" coordsize="159,159">
            <v:shape style="position:absolute;left:1174;top:474;width:159;height:159" coordorigin="1174,474" coordsize="159,159" path="m1333,474l1174,474,1174,633,1333,633,1333,612,1195,612,1195,495,1333,495,1333,474e" filled="t" fillcolor="#383336" stroked="f">
              <v:path arrowok="t"/>
              <v:fill/>
            </v:shape>
            <v:shape style="position:absolute;left:1174;top:474;width:159;height:159" coordorigin="1174,474" coordsize="159,159" path="m1333,495l1312,495,1312,612,1333,612,1333,495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6.744347pt;margin-top:23.741976pt;width:15.100621pt;height:8.535400pt;mso-position-horizontal-relative:page;mso-position-vertical-relative:paragraph;z-index:-1535" coordorigin="1535,475" coordsize="302,171">
            <v:group style="position:absolute;left:1545;top:485;width:116;height:148" coordorigin="1545,485" coordsize="116,148">
              <v:shape style="position:absolute;left:1545;top:485;width:116;height:148" coordorigin="1545,485" coordsize="116,148" path="m1567,485l1545,485,1592,570,1592,633,1611,633,1611,570,1619,556,1602,556,1598,546,1593,537,1567,485e" filled="t" fillcolor="#383336" stroked="f">
                <v:path arrowok="t"/>
                <v:fill/>
              </v:shape>
              <v:shape style="position:absolute;left:1545;top:485;width:116;height:148" coordorigin="1545,485" coordsize="116,148" path="m1661,485l1639,485,1618,526,1612,537,1607,547,1603,556,1619,556,1661,485e" filled="t" fillcolor="#383336" stroked="f">
                <v:path arrowok="t"/>
                <v:fill/>
              </v:shape>
            </v:group>
            <v:group style="position:absolute;left:1655;top:525;width:92;height:110" coordorigin="1655,525" coordsize="92,110">
              <v:shape style="position:absolute;left:1655;top:525;width:92;height:110" coordorigin="1655,525" coordsize="92,110" path="m1691,525l1675,533,1663,548,1656,570,1655,600,1665,619,1682,631,1705,636,1722,636,1734,632,1740,629,1737,619,1722,619,1695,619,1678,607,1671,583,1746,583,1746,581,1747,578,1746,570,1728,570,1672,565,1682,547,1704,538,1730,538,1721,530,1691,525e" filled="t" fillcolor="#383336" stroked="f">
                <v:path arrowok="t"/>
                <v:fill/>
              </v:shape>
              <v:shape style="position:absolute;left:1655;top:525;width:92;height:110" coordorigin="1655,525" coordsize="92,110" path="m1736,616l1722,619,1737,619,1736,616e" filled="t" fillcolor="#383336" stroked="f">
                <v:path arrowok="t"/>
                <v:fill/>
              </v:shape>
              <v:shape style="position:absolute;left:1655;top:525;width:92;height:110" coordorigin="1655,525" coordsize="92,110" path="m1730,538l1704,538,1723,550,1728,570,1746,570,1745,561,1738,544,1730,538e" filled="t" fillcolor="#383336" stroked="f">
                <v:path arrowok="t"/>
                <v:fill/>
              </v:shape>
            </v:group>
            <v:group style="position:absolute;left:1766;top:524;width:61;height:109" coordorigin="1766,524" coordsize="61,109">
              <v:shape style="position:absolute;left:1766;top:524;width:61;height:109" coordorigin="1766,524" coordsize="61,109" path="m1768,613l1767,630,1782,634,1810,633,1827,621,1784,621,1774,617,1768,613e" filled="t" fillcolor="#383336" stroked="f">
                <v:path arrowok="t"/>
                <v:fill/>
              </v:shape>
              <v:shape style="position:absolute;left:1766;top:524;width:61;height:109" coordorigin="1766,524" coordsize="61,109" path="m1814,524l1791,526,1773,537,1766,557,1774,573,1794,586,1809,591,1814,596,1814,614,1808,621,1827,621,1833,601,1825,583,1805,571,1791,566,1785,562,1785,545,1791,539,1826,539,1829,531,1823,527,1814,524e" filled="t" fillcolor="#383336" stroked="f">
                <v:path arrowok="t"/>
                <v:fill/>
              </v:shape>
              <v:shape style="position:absolute;left:1766;top:524;width:61;height:109" coordorigin="1766,524" coordsize="61,109" path="m1826,539l1812,539,1820,542,1824,545,1826,53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3.696701pt;margin-top:23.709625pt;width:7.9489pt;height:7.9481pt;mso-position-horizontal-relative:page;mso-position-vertical-relative:paragraph;z-index:-1534" coordorigin="2874,474" coordsize="159,159">
            <v:shape style="position:absolute;left:2874;top:474;width:159;height:159" coordorigin="2874,474" coordsize="159,159" path="m3033,474l2874,474,2874,633,3033,633,3033,612,2895,612,2895,495,3033,495,3033,474e" filled="t" fillcolor="#383336" stroked="f">
              <v:path arrowok="t"/>
              <v:fill/>
            </v:shape>
            <v:shape style="position:absolute;left:2874;top:474;width:159;height:159" coordorigin="2874,474" coordsize="159,159" path="m3033,495l3012,495,3012,612,3033,612,3033,495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64.102753pt;margin-top:23.741976pt;width:13.0238pt;height:8.4161pt;mso-position-horizontal-relative:page;mso-position-vertical-relative:paragraph;z-index:-1533" coordorigin="3282,475" coordsize="260,168">
            <v:group style="position:absolute;left:3292;top:485;width:111;height:148" coordorigin="3292,485" coordsize="111,148">
              <v:shape style="position:absolute;left:3292;top:485;width:111;height:148" coordorigin="3292,485" coordsize="111,148" path="m3313,485l3292,485,3292,633,3310,633,3310,546,3309,527,3309,509,3328,509,3313,485e" filled="t" fillcolor="#383336" stroked="f">
                <v:path arrowok="t"/>
                <v:fill/>
              </v:shape>
              <v:shape style="position:absolute;left:3292;top:485;width:111;height:148" coordorigin="3292,485" coordsize="111,148" path="m3328,509l3309,509,3316,523,3326,540,3337,558,3384,633,3403,633,3403,608,3388,608,3381,595,3372,578,3360,560,3328,509e" filled="t" fillcolor="#383336" stroked="f">
                <v:path arrowok="t"/>
                <v:fill/>
              </v:shape>
              <v:shape style="position:absolute;left:3292;top:485;width:111;height:148" coordorigin="3292,485" coordsize="111,148" path="m3403,485l3385,485,3386,569,3386,589,3388,608,3403,608,3403,485e" filled="t" fillcolor="#383336" stroked="f">
                <v:path arrowok="t"/>
                <v:fill/>
              </v:shape>
            </v:group>
            <v:group style="position:absolute;left:3429;top:525;width:103;height:108" coordorigin="3429,525" coordsize="103,108">
              <v:shape style="position:absolute;left:3429;top:525;width:103;height:108" coordorigin="3429,525" coordsize="103,108" path="m3476,525l3457,530,3442,543,3432,563,3429,591,3436,609,3449,623,3469,631,3497,633,3515,623,3518,618,3468,618,3453,604,3448,580,3448,574,3454,557,3469,545,3496,543,3520,543,3518,540,3500,528,3476,525e" filled="t" fillcolor="#383336" stroked="f">
                <v:path arrowok="t"/>
                <v:fill/>
              </v:shape>
              <v:shape style="position:absolute;left:3429;top:525;width:103;height:108" coordorigin="3429,525" coordsize="103,108" path="m3520,543l3496,543,3509,560,3513,583,3507,603,3492,615,3468,618,3518,618,3528,605,3533,579,3529,557,3520,54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8.553699pt;margin-top:41.423374pt;width:24.72825pt;height:11.3658pt;mso-position-horizontal-relative:page;mso-position-vertical-relative:paragraph;z-index:-1532" coordorigin="1171,828" coordsize="495,227">
            <v:group style="position:absolute;left:1182;top:849;width:2;height:148" coordorigin="1182,849" coordsize="2,148">
              <v:shape style="position:absolute;left:1182;top:849;width:2;height:148" coordorigin="1182,849" coordsize="0,148" path="m1182,849l1182,997e" filled="f" stroked="t" strokeweight="1.0579pt" strokecolor="#383336">
                <v:path arrowok="t"/>
              </v:shape>
            </v:group>
            <v:group style="position:absolute;left:1213;top:838;width:70;height:159" coordorigin="1213,838" coordsize="70,159">
              <v:shape style="position:absolute;left:1213;top:838;width:70;height:159" coordorigin="1213,838" coordsize="70,159" path="m1247,905l1228,905,1228,997,1247,997,1247,905e" filled="t" fillcolor="#383336" stroked="f">
                <v:path arrowok="t"/>
                <v:fill/>
              </v:shape>
              <v:shape style="position:absolute;left:1213;top:838;width:70;height:159" coordorigin="1213,838" coordsize="70,159" path="m1273,891l1213,891,1213,905,1273,905,1273,891e" filled="t" fillcolor="#383336" stroked="f">
                <v:path arrowok="t"/>
                <v:fill/>
              </v:shape>
              <v:shape style="position:absolute;left:1213;top:838;width:70;height:159" coordorigin="1213,838" coordsize="70,159" path="m1273,838l1257,838,1248,841,1240,848,1231,857,1228,871,1228,891,1247,891,1247,869,1251,854,1281,854,1283,842,1279,840,1273,838e" filled="t" fillcolor="#383336" stroked="f">
                <v:path arrowok="t"/>
                <v:fill/>
              </v:shape>
              <v:shape style="position:absolute;left:1213;top:838;width:70;height:159" coordorigin="1213,838" coordsize="70,159" path="m1281,854l1273,854,1277,855,1280,857,1281,854e" filled="t" fillcolor="#383336" stroked="f">
                <v:path arrowok="t"/>
                <v:fill/>
              </v:shape>
            </v:group>
            <v:group style="position:absolute;left:1323;top:891;width:100;height:155" coordorigin="1323,891" coordsize="100,155">
              <v:shape style="position:absolute;left:1323;top:891;width:100;height:155" coordorigin="1323,891" coordsize="100,155" path="m1344,891l1323,891,1362,989,1363,991,1364,993,1364,995,1363,996,1358,1008,1351,1016,1346,1020,1340,1025,1334,1028,1329,1029,1334,1046,1384,992,1391,975,1374,975,1372,969,1370,961,1367,953,1344,891e" filled="t" fillcolor="#383336" stroked="f">
                <v:path arrowok="t"/>
                <v:fill/>
              </v:shape>
              <v:shape style="position:absolute;left:1323;top:891;width:100;height:155" coordorigin="1323,891" coordsize="100,155" path="m1423,891l1403,891,1381,954,1379,961,1377,969,1375,975,1391,975,1394,967,1423,891e" filled="t" fillcolor="#383336" stroked="f">
                <v:path arrowok="t"/>
                <v:fill/>
              </v:shape>
            </v:group>
            <v:group style="position:absolute;left:1433;top:889;width:92;height:110" coordorigin="1433,889" coordsize="92,110">
              <v:shape style="position:absolute;left:1433;top:889;width:92;height:110" coordorigin="1433,889" coordsize="92,110" path="m1469,889l1453,897,1441,912,1435,934,1433,964,1443,983,1460,995,1483,1000,1500,1000,1512,996,1519,993,1515,983,1500,983,1473,983,1456,971,1449,947,1524,947,1524,945,1525,942,1524,934,1506,934,1450,929,1460,911,1482,902,1509,902,1499,894,1469,889e" filled="t" fillcolor="#383336" stroked="f">
                <v:path arrowok="t"/>
                <v:fill/>
              </v:shape>
              <v:shape style="position:absolute;left:1433;top:889;width:92;height:110" coordorigin="1433,889" coordsize="92,110" path="m1514,979l1500,983,1515,983,1514,979e" filled="t" fillcolor="#383336" stroked="f">
                <v:path arrowok="t"/>
                <v:fill/>
              </v:shape>
              <v:shape style="position:absolute;left:1433;top:889;width:92;height:110" coordorigin="1433,889" coordsize="92,110" path="m1509,902l1482,902,1501,914,1506,934,1524,934,1523,925,1516,908,1509,902e" filled="t" fillcolor="#383336" stroked="f">
                <v:path arrowok="t"/>
                <v:fill/>
              </v:shape>
            </v:group>
            <v:group style="position:absolute;left:1544;top:888;width:61;height:109" coordorigin="1544,888" coordsize="61,109">
              <v:shape style="position:absolute;left:1544;top:888;width:61;height:109" coordorigin="1544,888" coordsize="61,109" path="m1546,977l1545,994,1560,998,1588,997,1605,985,1562,985,1552,981,1546,977e" filled="t" fillcolor="#383336" stroked="f">
                <v:path arrowok="t"/>
                <v:fill/>
              </v:shape>
              <v:shape style="position:absolute;left:1544;top:888;width:61;height:109" coordorigin="1544,888" coordsize="61,109" path="m1592,888l1569,890,1551,901,1544,921,1552,937,1572,950,1587,955,1592,960,1592,978,1586,985,1605,985,1611,965,1603,947,1583,935,1569,930,1563,926,1563,909,1569,903,1605,903,1607,895,1601,891,1592,888e" filled="t" fillcolor="#383336" stroked="f">
                <v:path arrowok="t"/>
                <v:fill/>
              </v:shape>
              <v:shape style="position:absolute;left:1544;top:888;width:61;height:109" coordorigin="1544,888" coordsize="61,109" path="m1605,903l1591,903,1598,906,1602,909,1605,903e" filled="t" fillcolor="#383336" stroked="f">
                <v:path arrowok="t"/>
                <v:fill/>
              </v:shape>
            </v:group>
            <v:group style="position:absolute;left:1621;top:969;width:35;height:55" coordorigin="1621,969" coordsize="35,55">
              <v:shape style="position:absolute;left:1621;top:969;width:35;height:55" coordorigin="1621,969" coordsize="35,55" path="m1656,969l1632,985,1627,1006,1621,1024,1641,1010,1649,990,1656,96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5.440102pt;margin-top:41.929577pt;width:19.489747pt;height:10.708338pt;mso-position-horizontal-relative:page;mso-position-vertical-relative:paragraph;z-index:-1531" coordorigin="1709,839" coordsize="390,214">
            <v:group style="position:absolute;left:1719;top:888;width:99;height:154" coordorigin="1719,888" coordsize="99,154">
              <v:shape style="position:absolute;left:1719;top:888;width:99;height:154" coordorigin="1719,888" coordsize="99,154" path="m1732,1020l1729,1036,1746,1041,1770,1043,1788,1038,1801,1028,1750,1028,1739,1024,1732,1020e" filled="t" fillcolor="#383336" stroked="f">
                <v:path arrowok="t"/>
                <v:fill/>
              </v:shape>
              <v:shape style="position:absolute;left:1719;top:888;width:99;height:154" coordorigin="1719,888" coordsize="99,154" path="m1816,979l1798,979,1796,1006,1784,1023,1763,1028,1801,1028,1807,1024,1814,1006,1816,982,1816,979e" filled="t" fillcolor="#383336" stroked="f">
                <v:path arrowok="t"/>
                <v:fill/>
              </v:shape>
              <v:shape style="position:absolute;left:1719;top:888;width:99;height:154" coordorigin="1719,888" coordsize="99,154" path="m1763,888l1746,893,1732,906,1722,926,1719,956,1727,977,1742,991,1763,997,1780,997,1791,989,1795,982,1781,982,1766,982,1750,975,1741,957,1739,929,1750,910,1769,903,1796,903,1787,894,1763,888e" filled="t" fillcolor="#383336" stroked="f">
                <v:path arrowok="t"/>
                <v:fill/>
              </v:shape>
              <v:shape style="position:absolute;left:1719;top:888;width:99;height:154" coordorigin="1719,888" coordsize="99,154" path="m1796,903l1783,903,1793,913,1796,924,1797,926,1797,956,1797,959,1792,974,1781,982,1795,982,1797,979,1816,979,1816,907,1800,907,1799,906,1796,903e" filled="t" fillcolor="#383336" stroked="f">
                <v:path arrowok="t"/>
                <v:fill/>
              </v:shape>
              <v:shape style="position:absolute;left:1719;top:888;width:99;height:154" coordorigin="1719,888" coordsize="99,154" path="m1817,891l1800,891,1800,907,1816,907,1817,891e" filled="t" fillcolor="#383336" stroked="f">
                <v:path arrowok="t"/>
                <v:fill/>
              </v:shape>
            </v:group>
            <v:group style="position:absolute;left:1845;top:849;width:22;height:149" coordorigin="1845,849" coordsize="22,149">
              <v:shape style="position:absolute;left:1845;top:849;width:22;height:149" coordorigin="1845,849" coordsize="22,149" path="m1867,891l1847,891,1847,997,1867,997,1867,891e" filled="t" fillcolor="#383336" stroked="f">
                <v:path arrowok="t"/>
                <v:fill/>
              </v:shape>
              <v:shape style="position:absolute;left:1845;top:849;width:22;height:149" coordorigin="1845,849" coordsize="22,149" path="m1864,849l1850,849,1845,854,1845,867,1850,873,1864,873,1869,867,1869,861,1869,854,1864,849e" filled="t" fillcolor="#383336" stroked="f">
                <v:path arrowok="t"/>
                <v:fill/>
              </v:shape>
            </v:group>
            <v:group style="position:absolute;left:1886;top:891;width:101;height:106" coordorigin="1886,891" coordsize="101,106">
              <v:shape style="position:absolute;left:1886;top:891;width:101;height:106" coordorigin="1886,891" coordsize="101,106" path="m1906,891l1886,891,1926,997,1944,997,1952,978,1936,978,1933,969,1931,960,1927,950,1906,891e" filled="t" fillcolor="#383336" stroked="f">
                <v:path arrowok="t"/>
                <v:fill/>
              </v:shape>
              <v:shape style="position:absolute;left:1886;top:891;width:101;height:106" coordorigin="1886,891" coordsize="101,106" path="m1986,891l1966,891,1945,950,1942,960,1939,969,1936,978,1952,978,1986,891e" filled="t" fillcolor="#383336" stroked="f">
                <v:path arrowok="t"/>
                <v:fill/>
              </v:shape>
            </v:group>
            <v:group style="position:absolute;left:1997;top:889;width:92;height:110" coordorigin="1997,889" coordsize="92,110">
              <v:shape style="position:absolute;left:1997;top:889;width:92;height:110" coordorigin="1997,889" coordsize="92,110" path="m2033,889l2017,897,2005,912,1998,934,1997,964,2007,983,2024,995,2047,1000,2064,1000,2076,996,2082,993,2079,983,2064,983,2037,983,2020,971,2013,947,2088,947,2088,945,2089,942,2088,934,2070,934,2014,929,2024,911,2046,902,2072,902,2063,894,2033,889e" filled="t" fillcolor="#383336" stroked="f">
                <v:path arrowok="t"/>
                <v:fill/>
              </v:shape>
              <v:shape style="position:absolute;left:1997;top:889;width:92;height:110" coordorigin="1997,889" coordsize="92,110" path="m2078,979l2064,983,2079,983,2078,979e" filled="t" fillcolor="#383336" stroked="f">
                <v:path arrowok="t"/>
                <v:fill/>
              </v:shape>
              <v:shape style="position:absolute;left:1997;top:889;width:92;height:110" coordorigin="1997,889" coordsize="92,110" path="m2072,902l2046,902,2065,914,2070,934,2088,934,2087,925,2080,908,2072,902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7.157822pt;margin-top:41.510727pt;width:32.443129pt;height:8.968250pt;mso-position-horizontal-relative:page;mso-position-vertical-relative:paragraph;z-index:-1530" coordorigin="2143,830" coordsize="649,179">
            <v:group style="position:absolute;left:2153;top:841;width:99;height:159" coordorigin="2153,841" coordsize="99,159">
              <v:shape style="position:absolute;left:2153;top:841;width:99;height:159" coordorigin="2153,841" coordsize="99,159" path="m2192,889l2176,895,2164,909,2155,931,2153,961,2162,981,2178,995,2199,999,2220,993,2229,984,2216,984,2199,984,2184,976,2175,958,2173,929,2184,911,2203,903,2231,903,2230,903,2218,893,2192,889e" filled="t" fillcolor="#383336" stroked="f">
                <v:path arrowok="t"/>
                <v:fill/>
              </v:shape>
              <v:shape style="position:absolute;left:2153;top:841;width:99;height:159" coordorigin="2153,841" coordsize="99,159" path="m2251,979l2234,979,2235,997,2252,997,2251,990,2251,979e" filled="t" fillcolor="#383336" stroked="f">
                <v:path arrowok="t"/>
                <v:fill/>
              </v:shape>
              <v:shape style="position:absolute;left:2153;top:841;width:99;height:159" coordorigin="2153,841" coordsize="99,159" path="m2231,903l2218,903,2228,914,2231,926,2232,928,2232,929,2232,956,2232,958,2227,975,2216,984,2229,984,2233,979,2251,979,2251,904,2232,904,2231,903e" filled="t" fillcolor="#383336" stroked="f">
                <v:path arrowok="t"/>
                <v:fill/>
              </v:shape>
              <v:shape style="position:absolute;left:2153;top:841;width:99;height:159" coordorigin="2153,841" coordsize="99,159" path="m2251,841l2232,841,2232,904,2251,904,2251,841e" filled="t" fillcolor="#383336" stroked="f">
                <v:path arrowok="t"/>
                <v:fill/>
              </v:shape>
            </v:group>
            <v:group style="position:absolute;left:2278;top:889;width:92;height:110" coordorigin="2278,889" coordsize="92,110">
              <v:shape style="position:absolute;left:2278;top:889;width:92;height:110" coordorigin="2278,889" coordsize="92,110" path="m2314,889l2298,897,2286,912,2279,934,2278,964,2288,983,2305,995,2328,1000,2345,1000,2357,996,2363,993,2360,983,2345,983,2318,983,2301,971,2294,947,2369,947,2369,945,2370,942,2369,934,2351,934,2295,929,2305,911,2327,902,2353,902,2344,894,2314,889e" filled="t" fillcolor="#383336" stroked="f">
                <v:path arrowok="t"/>
                <v:fill/>
              </v:shape>
              <v:shape style="position:absolute;left:2278;top:889;width:92;height:110" coordorigin="2278,889" coordsize="92,110" path="m2359,979l2345,983,2360,983,2359,979e" filled="t" fillcolor="#383336" stroked="f">
                <v:path arrowok="t"/>
                <v:fill/>
              </v:shape>
              <v:shape style="position:absolute;left:2278;top:889;width:92;height:110" coordorigin="2278,889" coordsize="92,110" path="m2353,902l2327,902,2346,914,2351,934,2369,934,2368,925,2361,908,2353,902e" filled="t" fillcolor="#383336" stroked="f">
                <v:path arrowok="t"/>
                <v:fill/>
              </v:shape>
            </v:group>
            <v:group style="position:absolute;left:2381;top:865;width:62;height:134" coordorigin="2381,865" coordsize="62,134">
              <v:shape style="position:absolute;left:2381;top:865;width:62;height:134" coordorigin="2381,865" coordsize="62,134" path="m2417,905l2398,905,2398,976,2400,985,2405,991,2410,996,2417,1000,2434,1000,2440,998,2443,997,2443,984,2421,984,2417,976,2417,905e" filled="t" fillcolor="#383336" stroked="f">
                <v:path arrowok="t"/>
                <v:fill/>
              </v:shape>
              <v:shape style="position:absolute;left:2381;top:865;width:62;height:134" coordorigin="2381,865" coordsize="62,134" path="m2443,982l2440,983,2437,984,2443,984,2443,982e" filled="t" fillcolor="#383336" stroked="f">
                <v:path arrowok="t"/>
                <v:fill/>
              </v:shape>
              <v:shape style="position:absolute;left:2381;top:865;width:62;height:134" coordorigin="2381,865" coordsize="62,134" path="m2445,891l2381,891,2381,905,2445,905,2445,891e" filled="t" fillcolor="#383336" stroked="f">
                <v:path arrowok="t"/>
                <v:fill/>
              </v:shape>
              <v:shape style="position:absolute;left:2381;top:865;width:62;height:134" coordorigin="2381,865" coordsize="62,134" path="m2417,865l2398,871,2398,891,2417,891,2417,865e" filled="t" fillcolor="#383336" stroked="f">
                <v:path arrowok="t"/>
                <v:fill/>
              </v:shape>
            </v:group>
            <v:group style="position:absolute;left:2458;top:888;width:85;height:111" coordorigin="2458,888" coordsize="85,111">
              <v:shape style="position:absolute;left:2458;top:888;width:85;height:111" coordorigin="2458,888" coordsize="85,111" path="m2531,902l2520,902,2522,918,2522,927,2496,932,2475,940,2463,954,2458,974,2468,992,2491,1000,2506,1000,2517,992,2522,985,2486,985,2477,979,2481,955,2498,945,2522,943,2540,943,2538,911,2531,902e" filled="t" fillcolor="#383336" stroked="f">
                <v:path arrowok="t"/>
                <v:fill/>
              </v:shape>
              <v:shape style="position:absolute;left:2458;top:888;width:85;height:111" coordorigin="2458,888" coordsize="85,111" path="m2541,984l2524,984,2525,997,2543,997,2542,990,2541,984e" filled="t" fillcolor="#383336" stroked="f">
                <v:path arrowok="t"/>
                <v:fill/>
              </v:shape>
              <v:shape style="position:absolute;left:2458;top:888;width:85;height:111" coordorigin="2458,888" coordsize="85,111" path="m2540,943l2522,943,2522,963,2522,965,2518,976,2509,985,2522,985,2523,984,2541,984,2541,972,2540,943e" filled="t" fillcolor="#383336" stroked="f">
                <v:path arrowok="t"/>
                <v:fill/>
              </v:shape>
              <v:shape style="position:absolute;left:2458;top:888;width:85;height:111" coordorigin="2458,888" coordsize="85,111" path="m2501,888l2487,888,2474,892,2466,898,2470,910,2478,906,2488,902,2531,902,2526,895,2501,888e" filled="t" fillcolor="#383336" stroked="f">
                <v:path arrowok="t"/>
                <v:fill/>
              </v:shape>
            </v:group>
            <v:group style="position:absolute;left:2570;top:849;width:22;height:149" coordorigin="2570,849" coordsize="22,149">
              <v:shape style="position:absolute;left:2570;top:849;width:22;height:149" coordorigin="2570,849" coordsize="22,149" path="m2592,891l2572,891,2572,997,2592,997,2592,891e" filled="t" fillcolor="#383336" stroked="f">
                <v:path arrowok="t"/>
                <v:fill/>
              </v:shape>
              <v:shape style="position:absolute;left:2570;top:849;width:22;height:149" coordorigin="2570,849" coordsize="22,149" path="m2589,849l2575,849,2570,854,2570,867,2575,873,2589,873,2594,867,2594,861,2594,854,2589,849e" filled="t" fillcolor="#383336" stroked="f">
                <v:path arrowok="t"/>
                <v:fill/>
              </v:shape>
            </v:group>
            <v:group style="position:absolute;left:2634;top:841;width:2;height:156" coordorigin="2634,841" coordsize="2,156">
              <v:shape style="position:absolute;left:2634;top:841;width:2;height:156" coordorigin="2634,841" coordsize="0,156" path="m2634,841l2634,997e" filled="f" stroked="t" strokeweight="1.068pt" strokecolor="#383336">
                <v:path arrowok="t"/>
              </v:shape>
            </v:group>
            <v:group style="position:absolute;left:2671;top:888;width:61;height:109" coordorigin="2671,888" coordsize="61,109">
              <v:shape style="position:absolute;left:2671;top:888;width:61;height:109" coordorigin="2671,888" coordsize="61,109" path="m2673,977l2672,994,2687,998,2715,997,2732,985,2689,985,2679,981,2673,977e" filled="t" fillcolor="#383336" stroked="f">
                <v:path arrowok="t"/>
                <v:fill/>
              </v:shape>
              <v:shape style="position:absolute;left:2671;top:888;width:61;height:109" coordorigin="2671,888" coordsize="61,109" path="m2719,888l2696,890,2678,901,2671,921,2679,937,2699,950,2714,955,2719,960,2719,978,2713,985,2732,985,2738,965,2730,947,2710,935,2696,930,2690,926,2690,909,2696,903,2732,903,2734,895,2728,891,2719,888e" filled="t" fillcolor="#383336" stroked="f">
                <v:path arrowok="t"/>
                <v:fill/>
              </v:shape>
              <v:shape style="position:absolute;left:2671;top:888;width:61;height:109" coordorigin="2671,888" coordsize="61,109" path="m2732,903l2718,903,2725,906,2729,909,2732,903e" filled="t" fillcolor="#383336" stroked="f">
                <v:path arrowok="t"/>
                <v:fill/>
              </v:shape>
            </v:group>
            <v:group style="position:absolute;left:2756;top:972;width:26;height:28" coordorigin="2756,972" coordsize="26,28">
              <v:shape style="position:absolute;left:2756;top:972;width:26;height:28" coordorigin="2756,972" coordsize="26,28" path="m2777,972l2761,972,2756,978,2756,994,2761,1000,2777,1000,2782,994,2782,978,2777,972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1.219799pt;margin-top:-9.819374pt;width:493.2366pt;height:.1pt;mso-position-horizontal-relative:page;mso-position-vertical-relative:paragraph;z-index:-1526" coordorigin="1224,-196" coordsize="9865,2">
            <v:shape style="position:absolute;left:1224;top:-196;width:9865;height:2" coordorigin="1224,-196" coordsize="9865,0" path="m1224,-196l11089,-196e" filled="f" stroked="t" strokeweight=".7492pt" strokecolor="#38333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w w:val="98"/>
        </w:rPr>
        <w:t>4.2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5"/>
          <w:w w:val="100"/>
        </w:rPr>
        <w:pict>
          <v:shape style="width:304.744650pt;height:13.246pt;mso-position-horizontal-relative:char;mso-position-vertical-relative:line" type="#_x0000_t75">
            <v:imagedata r:id="rId57" o:title=""/>
          </v:shape>
        </w:pic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7" w:lineRule="exact"/>
        <w:ind w:left="1159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57.50135pt;margin-top:2.432571pt;width:483.6935pt;height:28.8456pt;mso-position-horizontal-relative:page;mso-position-vertical-relative:paragraph;z-index:-1529" coordorigin="1150,49" coordsize="9674,577">
            <v:shape style="position:absolute;left:1541;top:49;width:9283;height:265" type="#_x0000_t75">
              <v:imagedata r:id="rId58" o:title=""/>
            </v:shape>
            <v:shape style="position:absolute;left:1150;top:364;width:2560;height:262" type="#_x0000_t75">
              <v:imagedata r:id="rId59" o:title=""/>
            </v:shape>
            <w10:wrap type="none"/>
          </v:group>
        </w:pict>
      </w:r>
      <w:r>
        <w:rPr/>
        <w:pict>
          <v:group style="position:absolute;margin-left:57.668667pt;margin-top:38.17857pt;width:20.576084pt;height:8.549pt;mso-position-horizontal-relative:page;mso-position-vertical-relative:paragraph;z-index:-1528" coordorigin="1153,764" coordsize="412,171">
            <v:group style="position:absolute;left:1163;top:774;width:122;height:150" coordorigin="1163,774" coordsize="122,150">
              <v:shape style="position:absolute;left:1163;top:774;width:122;height:150" coordorigin="1163,774" coordsize="122,150" path="m1226,774l1174,809,1163,853,1167,873,1223,922,1247,923,1270,920,1285,915,1285,908,1253,908,1233,907,1212,901,1197,889,1187,869,1184,842,1189,820,1201,803,1220,792,1243,788,1275,788,1273,777,1256,774,1226,774e" filled="t" fillcolor="#383336" stroked="f">
                <v:path arrowok="t"/>
                <v:fill/>
              </v:shape>
              <v:shape style="position:absolute;left:1163;top:774;width:122;height:150" coordorigin="1163,774" coordsize="122,150" path="m1285,844l1236,844,1236,860,1266,860,1266,904,1262,906,1253,908,1285,908,1285,844e" filled="t" fillcolor="#383336" stroked="f">
                <v:path arrowok="t"/>
                <v:fill/>
              </v:shape>
              <v:shape style="position:absolute;left:1163;top:774;width:122;height:150" coordorigin="1163,774" coordsize="122,150" path="m1275,788l1258,788,1268,791,1276,795,1275,788e" filled="t" fillcolor="#383336" stroked="f">
                <v:path arrowok="t"/>
                <v:fill/>
              </v:shape>
            </v:group>
            <v:group style="position:absolute;left:1311;top:774;width:22;height:149" coordorigin="1311,774" coordsize="22,149">
              <v:shape style="position:absolute;left:1311;top:774;width:22;height:149" coordorigin="1311,774" coordsize="22,149" path="m1333,816l1314,816,1314,922,1333,922,1333,816e" filled="t" fillcolor="#383336" stroked="f">
                <v:path arrowok="t"/>
                <v:fill/>
              </v:shape>
              <v:shape style="position:absolute;left:1311;top:774;width:22;height:149" coordorigin="1311,774" coordsize="22,149" path="m1330,774l1316,774,1311,779,1311,792,1316,798,1330,798,1335,792,1335,786,1335,779,1330,774e" filled="t" fillcolor="#383336" stroked="f">
                <v:path arrowok="t"/>
                <v:fill/>
              </v:shape>
            </v:group>
            <v:group style="position:absolute;left:1352;top:816;width:101;height:106" coordorigin="1352,816" coordsize="101,106">
              <v:shape style="position:absolute;left:1352;top:816;width:101;height:106" coordorigin="1352,816" coordsize="101,106" path="m1372,816l1352,816,1392,922,1411,922,1418,903,1402,903,1400,894,1397,885,1393,875,1372,816e" filled="t" fillcolor="#383336" stroked="f">
                <v:path arrowok="t"/>
                <v:fill/>
              </v:shape>
              <v:shape style="position:absolute;left:1352;top:816;width:101;height:106" coordorigin="1352,816" coordsize="101,106" path="m1453,816l1432,816,1412,875,1408,885,1405,894,1403,903,1418,903,1453,816e" filled="t" fillcolor="#383336" stroked="f">
                <v:path arrowok="t"/>
                <v:fill/>
              </v:shape>
            </v:group>
            <v:group style="position:absolute;left:1463;top:814;width:92;height:110" coordorigin="1463,814" coordsize="92,110">
              <v:shape style="position:absolute;left:1463;top:814;width:92;height:110" coordorigin="1463,814" coordsize="92,110" path="m1500,814l1483,822,1472,837,1465,859,1463,889,1473,908,1490,920,1513,925,1530,925,1542,921,1549,918,1545,908,1530,908,1503,908,1486,896,1479,872,1554,872,1554,870,1555,867,1554,859,1536,859,1480,854,1490,836,1512,827,1539,827,1529,819,1500,814e" filled="t" fillcolor="#383336" stroked="f">
                <v:path arrowok="t"/>
                <v:fill/>
              </v:shape>
              <v:shape style="position:absolute;left:1463;top:814;width:92;height:110" coordorigin="1463,814" coordsize="92,110" path="m1544,904l1530,908,1545,908,1544,904e" filled="t" fillcolor="#383336" stroked="f">
                <v:path arrowok="t"/>
                <v:fill/>
              </v:shape>
              <v:shape style="position:absolute;left:1463;top:814;width:92;height:110" coordorigin="1463,814" coordsize="92,110" path="m1539,827l1512,827,1531,839,1536,859,1554,859,1553,850,1546,833,1539,82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0.471855pt;margin-top:37.759571pt;width:32.442893pt;height:8.9683pt;mso-position-horizontal-relative:page;mso-position-vertical-relative:paragraph;z-index:-1527" coordorigin="1609,755" coordsize="649,179">
            <v:group style="position:absolute;left:1619;top:766;width:99;height:159" coordorigin="1619,766" coordsize="99,159">
              <v:shape style="position:absolute;left:1619;top:766;width:99;height:159" coordorigin="1619,766" coordsize="99,159" path="m1658,814l1643,820,1630,834,1622,856,1619,886,1629,906,1645,920,1666,924,1687,918,1695,909,1682,909,1665,909,1650,901,1641,883,1639,854,1650,836,1669,828,1697,828,1697,828,1684,818,1658,814e" filled="t" fillcolor="#383336" stroked="f">
                <v:path arrowok="t"/>
                <v:fill/>
              </v:shape>
              <v:shape style="position:absolute;left:1619;top:766;width:99;height:159" coordorigin="1619,766" coordsize="99,159" path="m1717,904l1700,904,1701,922,1718,922,1718,915,1717,904e" filled="t" fillcolor="#383336" stroked="f">
                <v:path arrowok="t"/>
                <v:fill/>
              </v:shape>
              <v:shape style="position:absolute;left:1619;top:766;width:99;height:159" coordorigin="1619,766" coordsize="99,159" path="m1697,828l1684,828,1694,839,1697,851,1698,853,1698,854,1698,881,1698,883,1697,886,1694,900,1682,909,1695,909,1700,904,1717,904,1717,829,1698,829,1697,828e" filled="t" fillcolor="#383336" stroked="f">
                <v:path arrowok="t"/>
                <v:fill/>
              </v:shape>
              <v:shape style="position:absolute;left:1619;top:766;width:99;height:159" coordorigin="1619,766" coordsize="99,159" path="m1717,766l1698,766,1698,829,1717,829,1717,766e" filled="t" fillcolor="#383336" stroked="f">
                <v:path arrowok="t"/>
                <v:fill/>
              </v:shape>
            </v:group>
            <v:group style="position:absolute;left:1744;top:814;width:92;height:110" coordorigin="1744,814" coordsize="92,110">
              <v:shape style="position:absolute;left:1744;top:814;width:92;height:110" coordorigin="1744,814" coordsize="92,110" path="m1780,814l1764,822,1752,837,1746,859,1744,889,1754,908,1771,920,1794,925,1811,925,1823,921,1830,918,1826,908,1811,908,1784,908,1767,896,1760,872,1835,872,1835,870,1836,867,1835,859,1817,859,1761,854,1771,836,1793,827,1820,827,1810,819,1780,814e" filled="t" fillcolor="#383336" stroked="f">
                <v:path arrowok="t"/>
                <v:fill/>
              </v:shape>
              <v:shape style="position:absolute;left:1744;top:814;width:92;height:110" coordorigin="1744,814" coordsize="92,110" path="m1825,904l1811,908,1826,908,1825,904e" filled="t" fillcolor="#383336" stroked="f">
                <v:path arrowok="t"/>
                <v:fill/>
              </v:shape>
              <v:shape style="position:absolute;left:1744;top:814;width:92;height:110" coordorigin="1744,814" coordsize="92,110" path="m1820,827l1793,827,1812,839,1817,859,1835,859,1834,850,1827,833,1820,827e" filled="t" fillcolor="#383336" stroked="f">
                <v:path arrowok="t"/>
                <v:fill/>
              </v:shape>
            </v:group>
            <v:group style="position:absolute;left:1848;top:790;width:62;height:134" coordorigin="1848,790" coordsize="62,134">
              <v:shape style="position:absolute;left:1848;top:790;width:62;height:134" coordorigin="1848,790" coordsize="62,134" path="m1883,830l1864,830,1864,901,1866,910,1872,916,1876,921,1884,925,1900,925,1906,923,1910,922,1909,908,1887,908,1883,901,1883,830e" filled="t" fillcolor="#383336" stroked="f">
                <v:path arrowok="t"/>
                <v:fill/>
              </v:shape>
              <v:shape style="position:absolute;left:1848;top:790;width:62;height:134" coordorigin="1848,790" coordsize="62,134" path="m1909,907l1906,908,1903,908,1909,908,1909,907e" filled="t" fillcolor="#383336" stroked="f">
                <v:path arrowok="t"/>
                <v:fill/>
              </v:shape>
              <v:shape style="position:absolute;left:1848;top:790;width:62;height:134" coordorigin="1848,790" coordsize="62,134" path="m1911,816l1848,816,1848,830,1911,830,1911,816e" filled="t" fillcolor="#383336" stroked="f">
                <v:path arrowok="t"/>
                <v:fill/>
              </v:shape>
              <v:shape style="position:absolute;left:1848;top:790;width:62;height:134" coordorigin="1848,790" coordsize="62,134" path="m1883,790l1864,796,1864,816,1883,816,1883,790e" filled="t" fillcolor="#383336" stroked="f">
                <v:path arrowok="t"/>
                <v:fill/>
              </v:shape>
            </v:group>
            <v:group style="position:absolute;left:1925;top:813;width:85;height:111" coordorigin="1925,813" coordsize="85,111">
              <v:shape style="position:absolute;left:1925;top:813;width:85;height:111" coordorigin="1925,813" coordsize="85,111" path="m1998,827l1986,827,1988,843,1988,852,1962,857,1942,865,1929,879,1925,899,1934,917,1957,925,1972,925,1983,917,1988,910,1952,910,1944,904,1947,880,1964,870,1989,868,2006,868,2004,836,1998,827e" filled="t" fillcolor="#383336" stroked="f">
                <v:path arrowok="t"/>
                <v:fill/>
              </v:shape>
              <v:shape style="position:absolute;left:1925;top:813;width:85;height:111" coordorigin="1925,813" coordsize="85,111" path="m2008,909l1990,909,1992,922,2009,922,2008,915,2008,909e" filled="t" fillcolor="#383336" stroked="f">
                <v:path arrowok="t"/>
                <v:fill/>
              </v:shape>
              <v:shape style="position:absolute;left:1925;top:813;width:85;height:111" coordorigin="1925,813" coordsize="85,111" path="m2006,868l1989,868,1989,888,1988,890,1985,901,1976,910,1988,910,1989,909,2008,909,2007,897,2006,868e" filled="t" fillcolor="#383336" stroked="f">
                <v:path arrowok="t"/>
                <v:fill/>
              </v:shape>
              <v:shape style="position:absolute;left:1925;top:813;width:85;height:111" coordorigin="1925,813" coordsize="85,111" path="m1967,813l1954,813,1941,817,1932,823,1936,835,1944,831,1954,827,1998,827,1992,820,1967,813e" filled="t" fillcolor="#383336" stroked="f">
                <v:path arrowok="t"/>
                <v:fill/>
              </v:shape>
            </v:group>
            <v:group style="position:absolute;left:2036;top:774;width:22;height:149" coordorigin="2036,774" coordsize="22,149">
              <v:shape style="position:absolute;left:2036;top:774;width:22;height:149" coordorigin="2036,774" coordsize="22,149" path="m2058,816l2039,816,2039,922,2058,922,2058,816e" filled="t" fillcolor="#383336" stroked="f">
                <v:path arrowok="t"/>
                <v:fill/>
              </v:shape>
              <v:shape style="position:absolute;left:2036;top:774;width:22;height:149" coordorigin="2036,774" coordsize="22,149" path="m2056,774l2041,774,2036,779,2036,792,2041,798,2056,798,2060,792,2060,786,2060,779,2056,774e" filled="t" fillcolor="#383336" stroked="f">
                <v:path arrowok="t"/>
                <v:fill/>
              </v:shape>
            </v:group>
            <v:group style="position:absolute;left:2100;top:766;width:2;height:156" coordorigin="2100,766" coordsize="2,156">
              <v:shape style="position:absolute;left:2100;top:766;width:2;height:156" coordorigin="2100,766" coordsize="0,156" path="m2100,766l2100,922e" filled="f" stroked="t" strokeweight="1.0681pt" strokecolor="#383336">
                <v:path arrowok="t"/>
              </v:shape>
            </v:group>
            <v:group style="position:absolute;left:2138;top:813;width:61;height:109" coordorigin="2138,813" coordsize="61,109">
              <v:shape style="position:absolute;left:2138;top:813;width:61;height:109" coordorigin="2138,813" coordsize="61,109" path="m2139,902l2138,919,2154,923,2181,922,2198,910,2155,910,2145,906,2139,902e" filled="t" fillcolor="#383336" stroked="f">
                <v:path arrowok="t"/>
                <v:fill/>
              </v:shape>
              <v:shape style="position:absolute;left:2138;top:813;width:61;height:109" coordorigin="2138,813" coordsize="61,109" path="m2185,813l2163,815,2144,826,2138,846,2145,862,2166,875,2180,880,2186,885,2186,903,2179,910,2198,910,2204,890,2196,872,2176,860,2162,855,2156,851,2156,834,2162,828,2198,828,2201,820,2195,816,2185,813e" filled="t" fillcolor="#383336" stroked="f">
                <v:path arrowok="t"/>
                <v:fill/>
              </v:shape>
              <v:shape style="position:absolute;left:2138;top:813;width:61;height:109" coordorigin="2138,813" coordsize="61,109" path="m2198,828l2184,828,2192,831,2196,834,2198,828e" filled="t" fillcolor="#383336" stroked="f">
                <v:path arrowok="t"/>
                <v:fill/>
              </v:shape>
            </v:group>
            <v:group style="position:absolute;left:2222;top:897;width:26;height:28" coordorigin="2222,897" coordsize="26,28">
              <v:shape style="position:absolute;left:2222;top:897;width:26;height:28" coordorigin="2222,897" coordsize="26,28" path="m2243,897l2228,897,2222,903,2222,919,2227,925,2243,925,2248,919,2248,903,2243,897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4.3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8.687051pt;height:13.005pt;mso-position-horizontal-relative:char;mso-position-vertical-relative:line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8" w:after="0" w:line="240" w:lineRule="auto"/>
        <w:ind w:left="1159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24.730301pt;margin-top:107.596016pt;width:3.4648pt;height:5.8541pt;mso-position-horizontal-relative:page;mso-position-vertical-relative:paragraph;z-index:-1578" coordorigin="495,2152" coordsize="69,117">
            <v:shape style="position:absolute;left:495;top:2152;width:69;height:117" coordorigin="495,2152" coordsize="69,117" path="m564,2237l549,2237,549,2269,564,2269,564,2237e" filled="t" fillcolor="#383336" stroked="f">
              <v:path arrowok="t"/>
              <v:fill/>
            </v:shape>
            <v:shape style="position:absolute;left:495;top:2152;width:69;height:117" coordorigin="495,2152" coordsize="69,117" path="m564,2152l547,2152,495,2227,495,2237,580,2237,580,2225,511,2225,511,2224,539,2185,543,2179,545,2174,549,2167,564,2167,564,2152e" filled="t" fillcolor="#383336" stroked="f">
              <v:path arrowok="t"/>
              <v:fill/>
            </v:shape>
            <v:shape style="position:absolute;left:495;top:2152;width:69;height:117" coordorigin="495,2152" coordsize="69,117" path="m564,2167l550,2167,549,2173,549,2225,564,2225,564,2167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7.767799pt;margin-top:-86.445381pt;width:496.4757pt;height:60.334pt;mso-position-horizontal-relative:page;mso-position-vertical-relative:paragraph;z-index:-1572" coordorigin="1155,-1729" coordsize="9930,1207">
            <v:shape style="position:absolute;left:1155;top:-1729;width:9930;height:1207" coordorigin="1155,-1729" coordsize="9930,1207" path="m11085,-522l1155,-522,1155,-1729,11085,-1729,11085,-522xe" filled="f" stroked="t" strokeweight="1.0001pt" strokecolor="#383336">
              <v:path arrowok="t"/>
            </v:shape>
          </v:group>
          <w10:wrap type="none"/>
        </w:pict>
      </w:r>
      <w:r>
        <w:rPr/>
        <w:pict>
          <v:group style="position:absolute;margin-left:150.216949pt;margin-top:-13.037834pt;width:75.6567pt;height:13.2254pt;mso-position-horizontal-relative:page;mso-position-vertical-relative:paragraph;z-index:-1525" coordorigin="3004,-261" coordsize="1513,265">
            <v:group style="position:absolute;left:3014;top:-240;width:111;height:177" coordorigin="3014,-240" coordsize="111,177">
              <v:shape style="position:absolute;left:3014;top:-240;width:111;height:177" coordorigin="3014,-240" coordsize="111,177" path="m3054,-240l3033,-239,3014,-237,3014,-64,3037,-64,3037,-140,3100,-140,3089,-147,3090,-148,3105,-157,3037,-157,3037,-221,3041,-222,3048,-223,3108,-223,3098,-233,3079,-239,3054,-240e" filled="t" fillcolor="#383336" stroked="f">
                <v:path arrowok="t"/>
                <v:fill/>
              </v:shape>
              <v:shape style="position:absolute;left:3014;top:-240;width:111;height:177" coordorigin="3014,-240" coordsize="111,177" path="m3100,-140l3037,-140,3072,-137,3086,-126,3095,-100,3100,-77,3105,-64,3125,-71,3120,-89,3114,-116,3104,-136,3100,-140e" filled="t" fillcolor="#383336" stroked="f">
                <v:path arrowok="t"/>
                <v:fill/>
              </v:shape>
              <v:shape style="position:absolute;left:3014;top:-240;width:111;height:177" coordorigin="3014,-240" coordsize="111,177" path="m3108,-223l3048,-223,3062,-223,3082,-218,3094,-204,3097,-178,3084,-162,3060,-157,3105,-157,3106,-158,3118,-174,3122,-199,3115,-215,3108,-223e" filled="t" fillcolor="#383336" stroked="f">
                <v:path arrowok="t"/>
                <v:fill/>
              </v:shape>
            </v:group>
            <v:group style="position:absolute;left:3146;top:-192;width:110;height:131" coordorigin="3146,-192" coordsize="110,131">
              <v:shape style="position:absolute;left:3146;top:-192;width:110;height:131" coordorigin="3146,-192" coordsize="110,131" path="m3203,-192l3148,-139,3146,-111,3153,-90,3167,-75,3186,-64,3211,-61,3234,-64,3249,-69,3247,-79,3209,-79,3188,-84,3173,-98,3167,-122,3256,-122,3256,-125,3256,-128,3255,-139,3234,-139,3168,-140,3173,-156,3188,-170,3215,-174,3243,-174,3229,-186,3203,-192e" filled="t" fillcolor="#383336" stroked="f">
                <v:path arrowok="t"/>
                <v:fill/>
              </v:shape>
              <v:shape style="position:absolute;left:3146;top:-192;width:110;height:131" coordorigin="3146,-192" coordsize="110,131" path="m3245,-85l3237,-82,3227,-79,3247,-79,3245,-85e" filled="t" fillcolor="#383336" stroked="f">
                <v:path arrowok="t"/>
                <v:fill/>
              </v:shape>
              <v:shape style="position:absolute;left:3146;top:-192;width:110;height:131" coordorigin="3146,-192" coordsize="110,131" path="m3243,-174l3215,-174,3231,-159,3234,-139,3255,-139,3254,-152,3246,-171,3243,-174e" filled="t" fillcolor="#383336" stroked="f">
                <v:path arrowok="t"/>
                <v:fill/>
              </v:shape>
            </v:group>
            <v:group style="position:absolute;left:3280;top:-192;width:77;height:131" coordorigin="3280,-192" coordsize="77,131">
              <v:shape style="position:absolute;left:3280;top:-192;width:77;height:131" coordorigin="3280,-192" coordsize="77,131" path="m3282,-87l3280,-67,3296,-63,3322,-62,3342,-69,3348,-78,3300,-78,3288,-83,3282,-87e" filled="t" fillcolor="#383336" stroked="f">
                <v:path arrowok="t"/>
                <v:fill/>
              </v:shape>
              <v:shape style="position:absolute;left:3280;top:-192;width:77;height:131" coordorigin="3280,-192" coordsize="77,131" path="m3336,-192l3319,-192,3298,-186,3285,-171,3281,-148,3291,-132,3313,-120,3330,-114,3336,-108,3336,-86,3328,-78,3348,-78,3354,-85,3357,-109,3346,-125,3325,-137,3309,-143,3301,-148,3301,-167,3309,-175,3351,-175,3354,-185,3347,-189,3336,-192e" filled="t" fillcolor="#383336" stroked="f">
                <v:path arrowok="t"/>
                <v:fill/>
              </v:shape>
              <v:shape style="position:absolute;left:3280;top:-192;width:77;height:131" coordorigin="3280,-192" coordsize="77,131" path="m3351,-175l3334,-175,3343,-171,3348,-168,3351,-175e" filled="t" fillcolor="#383336" stroked="f">
                <v:path arrowok="t"/>
                <v:fill/>
              </v:shape>
            </v:group>
            <v:group style="position:absolute;left:3387;top:-191;width:119;height:179" coordorigin="3387,-191" coordsize="119,179">
              <v:shape style="position:absolute;left:3387;top:-191;width:119;height:179" coordorigin="3387,-191" coordsize="119,179" path="m3407,-190l3387,-189,3387,-169,3388,-155,3388,-12,3410,-12,3410,-81,3438,-81,3422,-87,3411,-106,3410,-112,3410,-140,3411,-143,3415,-155,3429,-168,3408,-168,3407,-190e" filled="t" fillcolor="#383336" stroked="f">
                <v:path arrowok="t"/>
                <v:fill/>
              </v:shape>
              <v:shape style="position:absolute;left:3387;top:-191;width:119;height:179" coordorigin="3387,-191" coordsize="119,179" path="m3438,-81l3410,-81,3413,-77,3429,-65,3451,-61,3468,-64,3483,-73,3488,-79,3442,-79,3438,-81e" filled="t" fillcolor="#383336" stroked="f">
                <v:path arrowok="t"/>
                <v:fill/>
              </v:shape>
              <v:shape style="position:absolute;left:3387;top:-191;width:119;height:179" coordorigin="3387,-191" coordsize="119,179" path="m3489,-174l3452,-174,3469,-165,3480,-147,3484,-121,3478,-99,3464,-84,3442,-79,3488,-79,3495,-89,3503,-112,3505,-143,3498,-164,3489,-174e" filled="t" fillcolor="#383336" stroked="f">
                <v:path arrowok="t"/>
                <v:fill/>
              </v:shape>
              <v:shape style="position:absolute;left:3387;top:-191;width:119;height:179" coordorigin="3387,-191" coordsize="119,179" path="m3441,-191l3422,-183,3409,-168,3429,-168,3430,-169,3452,-174,3489,-174,3485,-179,3466,-188,3441,-191e" filled="t" fillcolor="#383336" stroked="f">
                <v:path arrowok="t"/>
                <v:fill/>
              </v:shape>
            </v:group>
            <v:group style="position:absolute;left:3529;top:-192;width:121;height:130" coordorigin="3529,-192" coordsize="121,130">
              <v:shape style="position:absolute;left:3529;top:-192;width:121;height:130" coordorigin="3529,-192" coordsize="121,130" path="m3581,-192l3531,-136,3529,-106,3538,-87,3552,-73,3573,-64,3598,-62,3618,-68,3630,-78,3586,-78,3567,-85,3554,-102,3550,-126,3550,-133,3556,-154,3570,-169,3594,-175,3630,-175,3626,-179,3606,-189,3581,-192e" filled="t" fillcolor="#383336" stroked="f">
                <v:path arrowok="t"/>
                <v:fill/>
              </v:shape>
              <v:shape style="position:absolute;left:3529;top:-192;width:121;height:130" coordorigin="3529,-192" coordsize="121,130" path="m3630,-175l3594,-175,3613,-165,3623,-146,3626,-123,3620,-99,3606,-84,3586,-78,3630,-78,3634,-81,3645,-101,3649,-128,3648,-144,3640,-164,3630,-175e" filled="t" fillcolor="#383336" stroked="f">
                <v:path arrowok="t"/>
                <v:fill/>
              </v:shape>
            </v:group>
            <v:group style="position:absolute;left:3677;top:-192;width:108;height:128" coordorigin="3677,-192" coordsize="108,128">
              <v:shape style="position:absolute;left:3677;top:-192;width:108;height:128" coordorigin="3677,-192" coordsize="108,128" path="m3698,-190l3677,-190,3678,-179,3678,-172,3678,-64,3701,-64,3701,-143,3702,-147,3705,-155,3718,-168,3722,-169,3699,-169,3698,-190e" filled="t" fillcolor="#383336" stroked="f">
                <v:path arrowok="t"/>
                <v:fill/>
              </v:shape>
              <v:shape style="position:absolute;left:3677;top:-192;width:108;height:128" coordorigin="3677,-192" coordsize="108,128" path="m3775,-172l3742,-172,3758,-159,3763,-136,3763,-64,3785,-64,3782,-163,3775,-172e" filled="t" fillcolor="#383336" stroked="f">
                <v:path arrowok="t"/>
                <v:fill/>
              </v:shape>
              <v:shape style="position:absolute;left:3677;top:-192;width:108;height:128" coordorigin="3677,-192" coordsize="108,128" path="m3731,-192l3711,-183,3699,-169,3722,-169,3742,-172,3775,-172,3770,-181,3752,-190,3731,-192e" filled="t" fillcolor="#383336" stroked="f">
                <v:path arrowok="t"/>
                <v:fill/>
              </v:shape>
            </v:group>
            <v:group style="position:absolute;left:3818;top:-192;width:77;height:131" coordorigin="3818,-192" coordsize="77,131">
              <v:shape style="position:absolute;left:3818;top:-192;width:77;height:131" coordorigin="3818,-192" coordsize="77,131" path="m3820,-87l3818,-67,3834,-63,3860,-62,3879,-69,3886,-78,3838,-78,3826,-83,3820,-87e" filled="t" fillcolor="#383336" stroked="f">
                <v:path arrowok="t"/>
                <v:fill/>
              </v:shape>
              <v:shape style="position:absolute;left:3818;top:-192;width:77;height:131" coordorigin="3818,-192" coordsize="77,131" path="m3874,-192l3857,-192,3836,-186,3823,-171,3818,-148,3829,-132,3851,-120,3868,-114,3874,-108,3874,-86,3866,-78,3886,-78,3891,-85,3895,-109,3884,-125,3863,-137,3847,-143,3839,-148,3839,-167,3847,-175,3889,-175,3892,-185,3885,-189,3874,-192e" filled="t" fillcolor="#383336" stroked="f">
                <v:path arrowok="t"/>
                <v:fill/>
              </v:shape>
              <v:shape style="position:absolute;left:3818;top:-192;width:77;height:131" coordorigin="3818,-192" coordsize="77,131" path="m3889,-175l3872,-175,3881,-171,3886,-168,3889,-175e" filled="t" fillcolor="#383336" stroked="f">
                <v:path arrowok="t"/>
                <v:fill/>
              </v:shape>
            </v:group>
            <v:group style="position:absolute;left:3923;top:-239;width:26;height:175" coordorigin="3923,-239" coordsize="26,175">
              <v:shape style="position:absolute;left:3923;top:-239;width:26;height:175" coordorigin="3923,-239" coordsize="26,175" path="m3948,-190l3926,-190,3926,-64,3948,-64,3948,-190e" filled="t" fillcolor="#383336" stroked="f">
                <v:path arrowok="t"/>
                <v:fill/>
              </v:shape>
              <v:shape style="position:absolute;left:3923;top:-239;width:26;height:175" coordorigin="3923,-239" coordsize="26,175" path="m3946,-239l3929,-239,3923,-233,3923,-217,3928,-211,3946,-211,3951,-217,3951,-225,3951,-233,3946,-239e" filled="t" fillcolor="#383336" stroked="f">
                <v:path arrowok="t"/>
                <v:fill/>
              </v:shape>
            </v:group>
            <v:group style="position:absolute;left:3985;top:-248;width:119;height:185" coordorigin="3985,-248" coordsize="119,185">
              <v:shape style="position:absolute;left:3985;top:-248;width:119;height:185" coordorigin="3985,-248" coordsize="119,185" path="m4028,-85l4006,-85,4009,-82,4020,-70,4038,-64,4065,-63,4081,-72,4086,-79,4040,-79,4028,-85e" filled="t" fillcolor="#383336" stroked="f">
                <v:path arrowok="t"/>
                <v:fill/>
              </v:shape>
              <v:shape style="position:absolute;left:3985;top:-248;width:119;height:185" coordorigin="3985,-248" coordsize="119,185" path="m4009,-248l3986,-248,3986,-82,3986,-72,3985,-64,4005,-64,4006,-85,4028,-85,4009,-140,4010,-144,4014,-155,4028,-169,4029,-169,4009,-169,4009,-248e" filled="t" fillcolor="#383336" stroked="f">
                <v:path arrowok="t"/>
                <v:fill/>
              </v:shape>
              <v:shape style="position:absolute;left:3985;top:-248;width:119;height:185" coordorigin="3985,-248" coordsize="119,185" path="m4089,-174l4050,-174,4068,-165,4079,-147,4082,-122,4077,-99,4063,-84,4040,-79,4086,-79,4093,-88,4102,-111,4105,-142,4098,-163,4089,-174e" filled="t" fillcolor="#383336" stroked="f">
                <v:path arrowok="t"/>
                <v:fill/>
              </v:shape>
              <v:shape style="position:absolute;left:3985;top:-248;width:119;height:185" coordorigin="3985,-248" coordsize="119,185" path="m4042,-192l4023,-184,4010,-169,4029,-169,4050,-174,4089,-174,4085,-178,4067,-188,4042,-192e" filled="t" fillcolor="#383336" stroked="f">
                <v:path arrowok="t"/>
                <v:fill/>
              </v:shape>
            </v:group>
            <v:group style="position:absolute;left:4132;top:-239;width:26;height:175" coordorigin="4132,-239" coordsize="26,175">
              <v:shape style="position:absolute;left:4132;top:-239;width:26;height:175" coordorigin="4132,-239" coordsize="26,175" path="m4157,-190l4134,-190,4134,-64,4157,-64,4157,-190e" filled="t" fillcolor="#383336" stroked="f">
                <v:path arrowok="t"/>
                <v:fill/>
              </v:shape>
              <v:shape style="position:absolute;left:4132;top:-239;width:26;height:175" coordorigin="4132,-239" coordsize="26,175" path="m4154,-239l4138,-239,4132,-233,4132,-217,4137,-211,4154,-211,4160,-217,4160,-225,4160,-233,4154,-239e" filled="t" fillcolor="#383336" stroked="f">
                <v:path arrowok="t"/>
                <v:fill/>
              </v:shape>
            </v:group>
            <v:group style="position:absolute;left:4207;top:-248;width:2;height:185" coordorigin="4207,-248" coordsize="2,185">
              <v:shape style="position:absolute;left:4207;top:-248;width:2;height:185" coordorigin="4207,-248" coordsize="0,185" path="m4207,-248l4207,-64e" filled="f" stroked="t" strokeweight="1.2441pt" strokecolor="#383336">
                <v:path arrowok="t"/>
              </v:shape>
            </v:group>
            <v:group style="position:absolute;left:4254;top:-239;width:26;height:175" coordorigin="4254,-239" coordsize="26,175">
              <v:shape style="position:absolute;left:4254;top:-239;width:26;height:175" coordorigin="4254,-239" coordsize="26,175" path="m4279,-190l4257,-190,4257,-64,4279,-64,4279,-190e" filled="t" fillcolor="#383336" stroked="f">
                <v:path arrowok="t"/>
                <v:fill/>
              </v:shape>
              <v:shape style="position:absolute;left:4254;top:-239;width:26;height:175" coordorigin="4254,-239" coordsize="26,175" path="m4277,-239l4260,-239,4254,-233,4254,-217,4259,-211,4277,-211,4282,-217,4282,-225,4282,-233,4277,-239e" filled="t" fillcolor="#383336" stroked="f">
                <v:path arrowok="t"/>
                <v:fill/>
              </v:shape>
            </v:group>
            <v:group style="position:absolute;left:4303;top:-220;width:73;height:159" coordorigin="4303,-220" coordsize="73,159">
              <v:shape style="position:absolute;left:4303;top:-220;width:73;height:159" coordorigin="4303,-220" coordsize="73,159" path="m4345,-172l4323,-172,4323,-89,4325,-78,4331,-71,4337,-64,4346,-61,4365,-61,4372,-62,4376,-64,4376,-80,4349,-80,4345,-89,4345,-172e" filled="t" fillcolor="#383336" stroked="f">
                <v:path arrowok="t"/>
                <v:fill/>
              </v:shape>
              <v:shape style="position:absolute;left:4303;top:-220;width:73;height:159" coordorigin="4303,-220" coordsize="73,159" path="m4375,-81l4372,-80,4368,-80,4376,-80,4375,-81e" filled="t" fillcolor="#383336" stroked="f">
                <v:path arrowok="t"/>
                <v:fill/>
              </v:shape>
              <v:shape style="position:absolute;left:4303;top:-220;width:73;height:159" coordorigin="4303,-220" coordsize="73,159" path="m4378,-190l4303,-190,4303,-172,4378,-172,4378,-190e" filled="t" fillcolor="#383336" stroked="f">
                <v:path arrowok="t"/>
                <v:fill/>
              </v:shape>
              <v:shape style="position:absolute;left:4303;top:-220;width:73;height:159" coordorigin="4303,-220" coordsize="73,159" path="m4345,-220l4323,-213,4323,-190,4345,-190,4345,-220e" filled="t" fillcolor="#383336" stroked="f">
                <v:path arrowok="t"/>
                <v:fill/>
              </v:shape>
            </v:group>
            <v:group style="position:absolute;left:4389;top:-190;width:118;height:183" coordorigin="4389,-190" coordsize="118,183">
              <v:shape style="position:absolute;left:4389;top:-190;width:118;height:183" coordorigin="4389,-190" coordsize="118,183" path="m4414,-190l4389,-190,4436,-74,4437,-71,4437,-69,4437,-66,4430,-50,4422,-42,4416,-37,4409,-31,4402,-27,4396,-25,4402,-6,4454,-54,4469,-89,4450,-89,4448,-97,4445,-107,4441,-116,4414,-190e" filled="t" fillcolor="#383336" stroked="f">
                <v:path arrowok="t"/>
                <v:fill/>
              </v:shape>
              <v:shape style="position:absolute;left:4389;top:-190;width:118;height:183" coordorigin="4389,-190" coordsize="118,183" path="m4507,-190l4483,-190,4458,-115,4455,-107,4453,-97,4450,-89,4469,-89,4473,-100,4507,-19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77.156448pt;margin-top:7.562366pt;width:244.310381pt;height:13.2249pt;mso-position-horizontal-relative:page;mso-position-vertical-relative:paragraph;z-index:-1524" type="#_x0000_t75">
            <v:imagedata r:id="rId61" o:title=""/>
          </v:shape>
        </w:pict>
      </w:r>
      <w:r>
        <w:rPr/>
        <w:pict>
          <v:group style="position:absolute;margin-left:58.813801pt;margin-top:27.666416pt;width:7.9481pt;height:7.9486pt;mso-position-horizontal-relative:page;mso-position-vertical-relative:paragraph;z-index:-1523" coordorigin="1176,553" coordsize="159,159">
            <v:shape style="position:absolute;left:1176;top:553;width:159;height:159" coordorigin="1176,553" coordsize="159,159" path="m1335,553l1176,553,1176,712,1335,712,1335,691,1197,691,1197,574,1335,574,1335,553e" filled="t" fillcolor="#383336" stroked="f">
              <v:path arrowok="t"/>
              <v:fill/>
            </v:shape>
            <v:shape style="position:absolute;left:1176;top:553;width:159;height:159" coordorigin="1176,553" coordsize="159,159" path="m1335,574l1314,574,1314,691,1335,691,1335,574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6.86055pt;margin-top:27.699266pt;width:15.10118pt;height:8.5371pt;mso-position-horizontal-relative:page;mso-position-vertical-relative:paragraph;z-index:-1522" coordorigin="1537,554" coordsize="302,171">
            <v:group style="position:absolute;left:1547;top:564;width:116;height:148" coordorigin="1547,564" coordsize="116,148">
              <v:shape style="position:absolute;left:1547;top:564;width:116;height:148" coordorigin="1547,564" coordsize="116,148" path="m1569,564l1547,564,1594,649,1594,712,1613,712,1613,649,1621,635,1605,635,1600,625,1596,616,1569,564e" filled="t" fillcolor="#383336" stroked="f">
                <v:path arrowok="t"/>
                <v:fill/>
              </v:shape>
              <v:shape style="position:absolute;left:1547;top:564;width:116;height:148" coordorigin="1547,564" coordsize="116,148" path="m1663,564l1641,564,1620,605,1614,616,1609,626,1605,635,1621,635,1663,564e" filled="t" fillcolor="#383336" stroked="f">
                <v:path arrowok="t"/>
                <v:fill/>
              </v:shape>
            </v:group>
            <v:group style="position:absolute;left:1657;top:605;width:92;height:110" coordorigin="1657,605" coordsize="92,110">
              <v:shape style="position:absolute;left:1657;top:605;width:92;height:110" coordorigin="1657,605" coordsize="92,110" path="m1694,605l1677,612,1666,628,1659,650,1657,679,1667,698,1684,710,1707,715,1724,715,1736,711,1743,708,1739,698,1724,698,1697,698,1680,686,1673,663,1748,663,1749,661,1749,657,1748,649,1730,649,1675,644,1684,626,1706,617,1733,617,1723,610,1694,605e" filled="t" fillcolor="#383336" stroked="f">
                <v:path arrowok="t"/>
                <v:fill/>
              </v:shape>
              <v:shape style="position:absolute;left:1657;top:605;width:92;height:110" coordorigin="1657,605" coordsize="92,110" path="m1738,695l1724,698,1739,698,1738,695e" filled="t" fillcolor="#383336" stroked="f">
                <v:path arrowok="t"/>
                <v:fill/>
              </v:shape>
              <v:shape style="position:absolute;left:1657;top:605;width:92;height:110" coordorigin="1657,605" coordsize="92,110" path="m1733,617l1706,617,1726,629,1730,649,1748,649,1748,640,1740,623,1733,617e" filled="t" fillcolor="#383336" stroked="f">
                <v:path arrowok="t"/>
                <v:fill/>
              </v:shape>
            </v:group>
            <v:group style="position:absolute;left:1769;top:603;width:61;height:109" coordorigin="1769,603" coordsize="61,109">
              <v:shape style="position:absolute;left:1769;top:603;width:61;height:109" coordorigin="1769,603" coordsize="61,109" path="m1770,692l1769,709,1785,713,1812,712,1829,700,1786,700,1776,696,1770,692e" filled="t" fillcolor="#383336" stroked="f">
                <v:path arrowok="t"/>
                <v:fill/>
              </v:shape>
              <v:shape style="position:absolute;left:1769;top:603;width:61;height:109" coordorigin="1769,603" coordsize="61,109" path="m1816,603l1794,605,1775,616,1769,636,1776,652,1797,665,1811,670,1817,675,1817,693,1810,700,1829,700,1835,680,1827,662,1807,650,1793,645,1787,641,1787,625,1793,618,1829,618,1831,610,1826,606,1816,603e" filled="t" fillcolor="#383336" stroked="f">
                <v:path arrowok="t"/>
                <v:fill/>
              </v:shape>
              <v:shape style="position:absolute;left:1769;top:603;width:61;height:109" coordorigin="1769,603" coordsize="61,109" path="m1829,618l1815,618,1822,621,1827,624,1829,618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3.812897pt;margin-top:27.666416pt;width:7.9489pt;height:7.9486pt;mso-position-horizontal-relative:page;mso-position-vertical-relative:paragraph;z-index:-1521" coordorigin="2876,553" coordsize="159,159">
            <v:shape style="position:absolute;left:2876;top:553;width:159;height:159" coordorigin="2876,553" coordsize="159,159" path="m3035,553l2876,553,2876,712,3035,712,3035,691,2897,691,2897,574,3035,574,3035,553e" filled="t" fillcolor="#383336" stroked="f">
              <v:path arrowok="t"/>
              <v:fill/>
            </v:shape>
            <v:shape style="position:absolute;left:2876;top:553;width:159;height:159" coordorigin="2876,553" coordsize="159,159" path="m3035,574l3014,574,3014,691,3035,691,3035,574e" filled="t" fillcolor="#383336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64.219254pt;margin-top:27.699266pt;width:13.0258pt;height:8.415800pt;mso-position-horizontal-relative:page;mso-position-vertical-relative:paragraph;z-index:-1520" coordorigin="3284,554" coordsize="261,168">
            <v:group style="position:absolute;left:3294;top:564;width:111;height:148" coordorigin="3294,564" coordsize="111,148">
              <v:shape style="position:absolute;left:3294;top:564;width:111;height:148" coordorigin="3294,564" coordsize="111,148" path="m3315,564l3294,564,3294,712,3312,712,3312,625,3312,606,3311,588,3330,588,3315,564e" filled="t" fillcolor="#383336" stroked="f">
                <v:path arrowok="t"/>
                <v:fill/>
              </v:shape>
              <v:shape style="position:absolute;left:3294;top:564;width:111;height:148" coordorigin="3294,564" coordsize="111,148" path="m3330,588l3311,588,3319,602,3329,619,3339,637,3386,712,3406,712,3406,687,3390,687,3383,675,3374,657,3363,639,3330,588e" filled="t" fillcolor="#383336" stroked="f">
                <v:path arrowok="t"/>
                <v:fill/>
              </v:shape>
              <v:shape style="position:absolute;left:3294;top:564;width:111;height:148" coordorigin="3294,564" coordsize="111,148" path="m3406,564l3388,564,3388,648,3389,668,3390,687,3406,687,3406,564e" filled="t" fillcolor="#383336" stroked="f">
                <v:path arrowok="t"/>
                <v:fill/>
              </v:shape>
            </v:group>
            <v:group style="position:absolute;left:3432;top:604;width:103;height:108" coordorigin="3432,604" coordsize="103,108">
              <v:shape style="position:absolute;left:3432;top:604;width:103;height:108" coordorigin="3432,604" coordsize="103,108" path="m3478,604l3459,609,3444,622,3435,642,3432,670,3438,689,3451,702,3472,710,3499,712,3517,702,3520,697,3470,697,3456,683,3450,659,3451,653,3456,636,3471,625,3499,622,3522,622,3520,619,3502,608,3478,604e" filled="t" fillcolor="#383336" stroked="f">
                <v:path arrowok="t"/>
                <v:fill/>
              </v:shape>
              <v:shape style="position:absolute;left:3432;top:604;width:103;height:108" coordorigin="3432,604" coordsize="103,108" path="m3522,622l3499,622,3511,639,3515,662,3509,682,3495,694,3470,697,3520,697,3530,684,3535,658,3531,636,3522,622e" filled="t" fillcolor="#383336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</w:rPr>
        <w:t>4.4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58" w:top="1140" w:bottom="340" w:left="0" w:right="0"/>
          <w:pgSz w:w="12240" w:h="17180"/>
        </w:sectPr>
      </w:pPr>
      <w:rPr/>
    </w:p>
    <w:p>
      <w:pPr>
        <w:spacing w:before="92" w:after="0" w:line="240" w:lineRule="auto"/>
        <w:ind w:left="11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5.824568pt;height:11.475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143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group style="position:absolute;margin-left:57.7616pt;margin-top:-75.646492pt;width:496.4768pt;height:60.334pt;mso-position-horizontal-relative:page;mso-position-vertical-relative:paragraph;z-index:-1518" coordorigin="1155,-1513" coordsize="9930,1207">
            <v:shape style="position:absolute;left:1155;top:-1513;width:9930;height:1207" coordorigin="1155,-1513" coordsize="9930,1207" path="m11085,-306l1155,-306,1155,-1513,11085,-1513,11085,-306xe" filled="f" stroked="t" strokeweight="1.0001pt" strokecolor="#38333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color w:val="383336"/>
          <w:w w:val="108"/>
          <w:b/>
          <w:bCs/>
        </w:rPr>
        <w:t>5.</w:t>
      </w:r>
      <w:r>
        <w:rPr>
          <w:rFonts w:ascii="Times New Roman" w:hAnsi="Times New Roman" w:cs="Times New Roman" w:eastAsia="Times New Roman"/>
          <w:sz w:val="29"/>
          <w:szCs w:val="29"/>
          <w:color w:val="383336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83336"/>
          <w:spacing w:val="3"/>
          <w:w w:val="100"/>
          <w:b/>
          <w:bCs/>
        </w:rPr>
        <w:pict>
          <v:shape style="width:232.370187pt;height:15.399221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383336"/>
          <w:spacing w:val="3"/>
          <w:w w:val="100"/>
          <w:b/>
          <w:bCs/>
          <w:position w:val="-7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83336"/>
          <w:spacing w:val="3"/>
          <w:w w:val="100"/>
          <w:b/>
          <w:bCs/>
          <w:position w:val="-7"/>
        </w:rPr>
        <w:pict>
          <v:shape style="width:207.845519pt;height:11.461243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74" w:after="0" w:line="297" w:lineRule="exact"/>
        <w:ind w:left="1143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61.219799pt;margin-top:34.671772pt;width:493.2366pt;height:.1pt;mso-position-horizontal-relative:page;mso-position-vertical-relative:paragraph;z-index:-1517" coordorigin="1224,693" coordsize="9865,2">
            <v:shape style="position:absolute;left:1224;top:693;width:9865;height:2" coordorigin="1224,693" coordsize="9865,0" path="m1224,693l11089,693e" filled="f" stroked="t" strokeweight=".7491pt" strokecolor="#38333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5.1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Sha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details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edi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5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quali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6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tific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tion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94"/>
          <w:position w:val="-1"/>
        </w:rPr>
        <w:t>(N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94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2"/>
          <w:position w:val="-1"/>
        </w:rPr>
        <w:t>tional/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"/>
          <w:w w:val="102"/>
          <w:position w:val="-1"/>
        </w:rPr>
        <w:t>I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6"/>
          <w:position w:val="-1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1"/>
          <w:w w:val="106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3"/>
          <w:position w:val="-1"/>
        </w:rPr>
        <w:t>naional)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6" w:after="0" w:line="240" w:lineRule="auto"/>
        <w:ind w:left="1143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v:group style="position:absolute;margin-left:61.219799pt;margin-top:-14.070591pt;width:493.2366pt;height:.1pt;mso-position-horizontal-relative:page;mso-position-vertical-relative:paragraph;z-index:-1516" coordorigin="1224,-281" coordsize="9865,2">
            <v:shape style="position:absolute;left:1224;top:-281;width:9865;height:2" coordorigin="1224,-281" coordsize="9865,0" path="m1224,-281l11089,-281e" filled="f" stroked="t" strokeweight=".7492pt" strokecolor="#38333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9"/>
          <w:szCs w:val="29"/>
          <w:color w:val="383336"/>
          <w:w w:val="108"/>
          <w:b/>
          <w:bCs/>
          <w:position w:val="2"/>
        </w:rPr>
        <w:t>6.</w:t>
      </w:r>
      <w:r>
        <w:rPr>
          <w:rFonts w:ascii="Times New Roman" w:hAnsi="Times New Roman" w:cs="Times New Roman" w:eastAsia="Times New Roman"/>
          <w:sz w:val="29"/>
          <w:szCs w:val="29"/>
          <w:color w:val="383336"/>
          <w:spacing w:val="-13"/>
          <w:w w:val="100"/>
          <w:b/>
          <w:bCs/>
          <w:position w:val="2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83336"/>
          <w:spacing w:val="-13"/>
          <w:w w:val="100"/>
          <w:b/>
          <w:bCs/>
          <w:position w:val="2"/>
        </w:rPr>
        <w:pict>
          <v:shape style="width:153.510982pt;height:11.78010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2"/>
        </w:rPr>
      </w:r>
    </w:p>
    <w:p>
      <w:pPr>
        <w:spacing w:before="68" w:after="0" w:line="297" w:lineRule="exact"/>
        <w:ind w:left="1165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61.219799pt;margin-top:33.905807pt;width:493.2366pt;height:.1pt;mso-position-horizontal-relative:page;mso-position-vertical-relative:paragraph;z-index:-1502" coordorigin="1224,678" coordsize="9865,2">
            <v:shape style="position:absolute;left:1224;top:678;width:9865;height:2" coordorigin="1224,678" coordsize="9865,0" path="m1224,678l11089,678e" filled="f" stroked="t" strokeweight=".7492pt" strokecolor="#383336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6.1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Has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our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ganiz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tion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5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taken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eps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7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ollution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ol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/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Ene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2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gy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3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ers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tion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100"/>
          <w:position w:val="-1"/>
        </w:rPr>
        <w:t>?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158" w:top="1160" w:bottom="340" w:left="0" w:right="0"/>
          <w:pgSz w:w="12240" w:h="17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91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83336"/>
          <w:spacing w:val="0"/>
          <w:w w:val="108"/>
          <w:b/>
          <w:bCs/>
        </w:rPr>
        <w:t>7.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75" w:after="0" w:line="240" w:lineRule="auto"/>
        <w:ind w:right="-20"/>
        <w:jc w:val="righ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383336"/>
          <w:spacing w:val="0"/>
          <w:w w:val="98"/>
        </w:rPr>
        <w:t>7.1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72.774605pt;margin-top:-20.356199pt;width:427.155405pt;height:15.400554pt;mso-position-horizontal-relative:page;mso-position-vertical-relative:paragraph;z-index:-1515" type="#_x0000_t75">
            <v:imagedata r:id="rId66" o:title=""/>
          </v:shape>
        </w:pict>
      </w:r>
      <w:r>
        <w:rPr/>
        <w:pict>
          <v:group style="position:absolute;margin-left:58.32795pt;margin-top:118.567093pt;width:65.5299pt;height:11.387673pt;mso-position-horizontal-relative:page;mso-position-vertical-relative:paragraph;z-index:-1514" coordorigin="1167,2371" coordsize="1311,228">
            <v:group style="position:absolute;left:1177;top:2383;width:173;height:205" coordorigin="1177,2383" coordsize="173,205">
              <v:shape style="position:absolute;left:1177;top:2383;width:173;height:205" coordorigin="1177,2383" coordsize="173,205" path="m1215,2383l1194,2385,1177,2387,1187,2587,1206,2588,1231,2589,1253,2587,1273,2583,1291,2577,1309,2567,1318,2559,1219,2559,1213,2558,1213,2414,1219,2413,1227,2412,1323,2412,1315,2404,1303,2396,1287,2390,1268,2386,1245,2384,1215,2383e" filled="t" fillcolor="#383336" stroked="f">
                <v:path arrowok="t"/>
                <v:fill/>
              </v:shape>
              <v:shape style="position:absolute;left:1177;top:2383;width:173;height:205" coordorigin="1177,2383" coordsize="173,205" path="m1323,2412l1227,2412,1251,2412,1272,2418,1289,2428,1300,2444,1308,2466,1310,2494,1304,2518,1294,2536,1278,2549,1258,2557,1234,2559,1318,2559,1348,2501,1349,2475,1346,2453,1340,2434,1329,2418,1323,2412e" filled="t" fillcolor="#383336" stroked="f">
                <v:path arrowok="t"/>
                <v:fill/>
              </v:shape>
            </v:group>
            <v:group style="position:absolute;left:1381;top:2384;width:122;height:202" coordorigin="1381,2384" coordsize="122,202">
              <v:shape style="position:absolute;left:1381;top:2384;width:122;height:202" coordorigin="1381,2384" coordsize="122,202" path="m1499,2384l1381,2384,1381,2587,1504,2587,1504,2556,1418,2556,1418,2497,1495,2497,1495,2467,1418,2467,1418,2415,1499,2415,1499,2384e" filled="t" fillcolor="#383336" stroked="f">
                <v:path arrowok="t"/>
                <v:fill/>
              </v:shape>
            </v:group>
            <v:group style="position:absolute;left:1527;top:2381;width:154;height:208" coordorigin="1527,2381" coordsize="154,208">
              <v:shape style="position:absolute;left:1527;top:2381;width:154;height:208" coordorigin="1527,2381" coordsize="154,208" path="m1625,2381l1568,2401,1534,2454,1527,2508,1532,2528,1592,2582,1646,2589,1667,2586,1681,2581,1673,2559,1629,2559,1606,2554,1588,2544,1575,2528,1567,2507,1564,2482,1568,2457,1578,2437,1593,2423,1613,2415,1635,2412,1674,2412,1672,2386,1653,2383,1625,2381e" filled="t" fillcolor="#383336" stroked="f">
                <v:path arrowok="t"/>
                <v:fill/>
              </v:shape>
              <v:shape style="position:absolute;left:1527;top:2381;width:154;height:208" coordorigin="1527,2381" coordsize="154,208" path="m1670,2553l1653,2557,1629,2559,1673,2559,1670,2553e" filled="t" fillcolor="#383336" stroked="f">
                <v:path arrowok="t"/>
                <v:fill/>
              </v:shape>
              <v:shape style="position:absolute;left:1527;top:2381;width:154;height:208" coordorigin="1527,2381" coordsize="154,208" path="m1674,2412l1635,2412,1658,2414,1675,2419,1674,2412e" filled="t" fillcolor="#383336" stroked="f">
                <v:path arrowok="t"/>
                <v:fill/>
              </v:shape>
            </v:group>
            <v:group style="position:absolute;left:1712;top:2384;width:120;height:202" coordorigin="1712,2384" coordsize="120,202">
              <v:shape style="position:absolute;left:1712;top:2384;width:120;height:202" coordorigin="1712,2384" coordsize="120,202" path="m1749,2384l1712,2384,1712,2587,1832,2587,1832,2556,1749,2556,1749,2384e" filled="t" fillcolor="#383336" stroked="f">
                <v:path arrowok="t"/>
                <v:fill/>
              </v:shape>
            </v:group>
            <v:group style="position:absolute;left:1846;top:2384;width:178;height:202" coordorigin="1846,2384" coordsize="178,202">
              <v:shape style="position:absolute;left:1846;top:2384;width:178;height:202" coordorigin="1846,2384" coordsize="178,202" path="m1958,2384l1911,2384,1846,2587,1885,2587,1902,2529,2005,2529,1996,2501,1908,2501,1924,2452,1927,2440,1930,2425,1933,2414,1968,2414,1958,2384e" filled="t" fillcolor="#383336" stroked="f">
                <v:path arrowok="t"/>
                <v:fill/>
              </v:shape>
              <v:shape style="position:absolute;left:1846;top:2384;width:178;height:202" coordorigin="1846,2384" coordsize="178,202" path="m2005,2529l1966,2529,1984,2587,2024,2587,2005,2529e" filled="t" fillcolor="#383336" stroked="f">
                <v:path arrowok="t"/>
                <v:fill/>
              </v:shape>
              <v:shape style="position:absolute;left:1846;top:2384;width:178;height:202" coordorigin="1846,2384" coordsize="178,202" path="m1968,2414l1934,2414,1937,2425,1940,2439,1944,2452,1960,2501,1996,2501,1968,2414e" filled="t" fillcolor="#383336" stroked="f">
                <v:path arrowok="t"/>
                <v:fill/>
              </v:shape>
            </v:group>
            <v:group style="position:absolute;left:2052;top:2383;width:141;height:203" coordorigin="2052,2383" coordsize="141,203">
              <v:shape style="position:absolute;left:2052;top:2383;width:141;height:203" coordorigin="2052,2383" coordsize="141,203" path="m2090,2383l2069,2385,2052,2387,2052,2587,2089,2587,2089,2503,2167,2503,2166,2502,2151,2491,2157,2488,2172,2476,2089,2476,2089,2413,2092,2412,2100,2411,2180,2411,2169,2398,2158,2391,2142,2387,2120,2384,2090,2383e" filled="t" fillcolor="#383336" stroked="f">
                <v:path arrowok="t"/>
                <v:fill/>
              </v:shape>
              <v:shape style="position:absolute;left:2052;top:2383;width:141;height:203" coordorigin="2052,2383" coordsize="141,203" path="m2167,2503l2089,2503,2110,2504,2126,2508,2138,2523,2147,2552,2153,2574,2157,2587,2194,2583,2189,2569,2184,2548,2177,2521,2167,2503e" filled="t" fillcolor="#383336" stroked="f">
                <v:path arrowok="t"/>
                <v:fill/>
              </v:shape>
              <v:shape style="position:absolute;left:2052;top:2383;width:141;height:203" coordorigin="2052,2383" coordsize="141,203" path="m2180,2411l2100,2411,2114,2411,2134,2415,2146,2429,2149,2456,2135,2471,2111,2476,2172,2476,2173,2476,2183,2458,2188,2434,2182,2414,2180,2411e" filled="t" fillcolor="#383336" stroked="f">
                <v:path arrowok="t"/>
                <v:fill/>
              </v:shape>
            </v:group>
            <v:group style="position:absolute;left:2210;top:2384;width:178;height:202" coordorigin="2210,2384" coordsize="178,202">
              <v:shape style="position:absolute;left:2210;top:2384;width:178;height:202" coordorigin="2210,2384" coordsize="178,202" path="m2322,2384l2275,2384,2210,2587,2248,2587,2266,2529,2369,2529,2360,2501,2272,2501,2287,2452,2291,2440,2294,2425,2297,2414,2332,2414,2322,2384e" filled="t" fillcolor="#383336" stroked="f">
                <v:path arrowok="t"/>
                <v:fill/>
              </v:shape>
              <v:shape style="position:absolute;left:2210;top:2384;width:178;height:202" coordorigin="2210,2384" coordsize="178,202" path="m2369,2529l2330,2529,2348,2587,2388,2587,2369,2529e" filled="t" fillcolor="#383336" stroked="f">
                <v:path arrowok="t"/>
                <v:fill/>
              </v:shape>
              <v:shape style="position:absolute;left:2210;top:2384;width:178;height:202" coordorigin="2210,2384" coordsize="178,202" path="m2332,2414l2297,2414,2300,2425,2304,2439,2308,2452,2323,2501,2360,2501,2332,2414e" filled="t" fillcolor="#383336" stroked="f">
                <v:path arrowok="t"/>
                <v:fill/>
              </v:shape>
            </v:group>
            <v:group style="position:absolute;left:2373;top:2384;width:94;height:202" coordorigin="2373,2384" coordsize="94,202">
              <v:shape style="position:absolute;left:2373;top:2384;width:94;height:202" coordorigin="2373,2384" coordsize="94,202" path="m2467,2415l2430,2415,2430,2587,2467,2587,2467,2415e" filled="t" fillcolor="#383336" stroked="f">
                <v:path arrowok="t"/>
                <v:fill/>
              </v:shape>
              <v:shape style="position:absolute;left:2373;top:2384;width:94;height:202" coordorigin="2373,2384" coordsize="94,202" path="m2525,2384l2373,2384,2373,2415,2525,2415,2525,238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7.403603pt;margin-top:118.251801pt;width:23.07845pt;height:12.04920pt;mso-position-horizontal-relative:page;mso-position-vertical-relative:paragraph;z-index:-1513" coordorigin="2548,2365" coordsize="462,241">
            <v:group style="position:absolute;left:2568;top:2384;width:2;height:202" coordorigin="2568,2384" coordsize="2,202">
              <v:shape style="position:absolute;left:2568;top:2384;width:2;height:202" coordorigin="2568,2384" coordsize="0,202" path="m2568,2384l2568,2587e" filled="f" stroked="t" strokeweight="1.9451pt" strokecolor="#383336">
                <v:path arrowok="t"/>
              </v:shape>
            </v:group>
            <v:group style="position:absolute;left:2618;top:2381;width:190;height:209" coordorigin="2618,2381" coordsize="190,209">
              <v:shape style="position:absolute;left:2618;top:2381;width:190;height:209" coordorigin="2618,2381" coordsize="190,209" path="m2708,2381l2650,2405,2620,2464,2618,2490,2620,2513,2652,2569,2715,2590,2737,2587,2757,2579,2774,2568,2782,2559,2699,2559,2681,2549,2668,2533,2660,2512,2657,2486,2657,2477,2704,2416,2731,2414,2784,2414,2774,2402,2755,2391,2734,2384,2708,2381e" filled="t" fillcolor="#383336" stroked="f">
                <v:path arrowok="t"/>
                <v:fill/>
              </v:shape>
              <v:shape style="position:absolute;left:2618;top:2381;width:190;height:209" coordorigin="2618,2381" coordsize="190,209" path="m2784,2414l2731,2414,2747,2425,2759,2442,2766,2464,2769,2490,2765,2513,2757,2532,2744,2547,2724,2556,2699,2559,2782,2559,2788,2552,2799,2533,2805,2510,2808,2483,2808,2480,2805,2457,2798,2436,2788,2418,2784,2414e" filled="t" fillcolor="#383336" stroked="f">
                <v:path arrowok="t"/>
                <v:fill/>
              </v:shape>
            </v:group>
            <v:group style="position:absolute;left:2839;top:2384;width:160;height:202" coordorigin="2839,2384" coordsize="160,202">
              <v:shape style="position:absolute;left:2839;top:2384;width:160;height:202" coordorigin="2839,2384" coordsize="160,202" path="m2881,2384l2839,2384,2839,2587,2873,2587,2873,2480,2873,2471,2873,2462,2872,2447,2872,2428,2908,2428,2881,2384e" filled="t" fillcolor="#383336" stroked="f">
                <v:path arrowok="t"/>
                <v:fill/>
              </v:shape>
              <v:shape style="position:absolute;left:2839;top:2384;width:160;height:202" coordorigin="2839,2384" coordsize="160,202" path="m2908,2428l2872,2428,2880,2444,2889,2462,2899,2480,2909,2497,2962,2587,3000,2587,3000,2539,2969,2539,2953,2507,2944,2489,2934,2471,2908,2428e" filled="t" fillcolor="#383336" stroked="f">
                <v:path arrowok="t"/>
                <v:fill/>
              </v:shape>
              <v:shape style="position:absolute;left:2839;top:2384;width:160;height:202" coordorigin="2839,2384" coordsize="160,202" path="m3000,2384l2965,2384,2965,2462,2966,2480,2966,2500,2967,2520,2969,2539,3000,2539,3000,2384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1.219799pt;margin-top:-36.976799pt;width:493.2366pt;height:.1pt;mso-position-horizontal-relative:page;mso-position-vertical-relative:paragraph;z-index:-1501" coordorigin="1224,-740" coordsize="9865,2">
            <v:shape style="position:absolute;left:1224;top:-740;width:9865;height:2" coordorigin="1224,-740" coordsize="9865,0" path="m1224,-740l11089,-740e" filled="f" stroked="t" strokeweight=".7491pt" strokecolor="#383336">
              <v:path arrowok="t"/>
            </v:shape>
          </v:group>
          <w10:wrap type="none"/>
        </w:pict>
      </w:r>
      <w:r>
        <w:rPr/>
        <w:pict>
          <v:group style="position:absolute;margin-left:57.7616pt;margin-top:34.863049pt;width:496.4768pt;height:60.334pt;mso-position-horizontal-relative:page;mso-position-vertical-relative:paragraph;z-index:-1500" coordorigin="1155,697" coordsize="9930,1207">
            <v:shape style="position:absolute;left:1155;top:697;width:9930;height:1207" coordorigin="1155,697" coordsize="9930,1207" path="m11085,1904l1155,1904,1155,697,11085,697,11085,1904xe" filled="f" stroked="t" strokeweight="1.0001pt" strokecolor="#383336">
              <v:path arrowok="t"/>
            </v:shape>
          </v:group>
          <w10:wrap type="none"/>
        </w:pict>
      </w:r>
      <w:r>
        <w:rPr/>
        <w:pict>
          <v:shape style="width:436.722584pt;height:26.25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1" w:lineRule="exact"/>
        <w:ind w:left="49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8.547501pt;margin-top:-95.825516pt;width:384.43815pt;height:11.3658pt;mso-position-horizontal-relative:page;mso-position-vertical-relative:paragraph;z-index:-1512" type="#_x0000_t75">
            <v:imagedata r:id="rId68" o:title=""/>
          </v:shape>
        </w:pict>
      </w:r>
      <w:r>
        <w:rPr/>
        <w:pict>
          <v:shape style="position:absolute;margin-left:57.665451pt;margin-top:-77.624321pt;width:495.572598pt;height:37.7641pt;mso-position-horizontal-relative:page;mso-position-vertical-relative:paragraph;z-index:-1511" type="#_x0000_t75">
            <v:imagedata r:id="rId69" o:title=""/>
          </v:shape>
        </w:pict>
      </w:r>
      <w:r>
        <w:rPr/>
        <w:pict>
          <v:group style="position:absolute;margin-left:58.097752pt;margin-top:1.462182pt;width:26.11360pt;height:8.9687pt;mso-position-horizontal-relative:page;mso-position-vertical-relative:paragraph;z-index:-1510" coordorigin="1162,29" coordsize="522,179">
            <v:group style="position:absolute;left:1172;top:47;width:91;height:149" coordorigin="1172,47" coordsize="91,149">
              <v:shape style="position:absolute;left:1172;top:47;width:91;height:149" coordorigin="1172,47" coordsize="91,149" path="m1209,47l1193,47,1181,48,1172,50,1172,196,1191,196,1191,137,1219,137,1236,133,1251,123,1201,123,1195,122,1191,121,1191,63,1194,63,1201,62,1254,62,1248,57,1232,49,1209,47e" filled="t" fillcolor="#383336" stroked="f">
                <v:path arrowok="t"/>
                <v:fill/>
              </v:shape>
              <v:shape style="position:absolute;left:1172;top:47;width:91;height:149" coordorigin="1172,47" coordsize="91,149" path="m1219,137l1191,137,1196,138,1201,138,1216,138,1219,137e" filled="t" fillcolor="#383336" stroked="f">
                <v:path arrowok="t"/>
                <v:fill/>
              </v:shape>
              <v:shape style="position:absolute;left:1172;top:47;width:91;height:149" coordorigin="1172,47" coordsize="91,149" path="m1254,62l1201,62,1224,64,1238,76,1243,101,1230,117,1207,123,1251,123,1252,122,1259,114,1263,104,1263,77,1258,66,1254,62e" filled="t" fillcolor="#383336" stroked="f">
                <v:path arrowok="t"/>
                <v:fill/>
              </v:shape>
            </v:group>
            <v:group style="position:absolute;left:1297;top:40;width:2;height:156" coordorigin="1297,40" coordsize="2,156">
              <v:shape style="position:absolute;left:1297;top:40;width:2;height:156" coordorigin="1297,40" coordsize="0,156" path="m1297,40l1297,196e" filled="f" stroked="t" strokeweight="1.0689pt" strokecolor="#383336">
                <v:path arrowok="t"/>
              </v:shape>
            </v:group>
            <v:group style="position:absolute;left:1331;top:87;width:85;height:111" coordorigin="1331,87" coordsize="85,111">
              <v:shape style="position:absolute;left:1331;top:87;width:85;height:111" coordorigin="1331,87" coordsize="85,111" path="m1404,102l1392,102,1395,117,1395,126,1369,131,1348,139,1335,153,1331,173,1341,191,1363,199,1379,199,1390,191,1395,184,1359,184,1350,178,1353,154,1371,144,1395,142,1412,142,1411,110,1404,102e" filled="t" fillcolor="#383336" stroked="f">
                <v:path arrowok="t"/>
                <v:fill/>
              </v:shape>
              <v:shape style="position:absolute;left:1331;top:87;width:85;height:111" coordorigin="1331,87" coordsize="85,111" path="m1414,183l1397,183,1398,196,1416,196,1414,189,1414,183e" filled="t" fillcolor="#383336" stroked="f">
                <v:path arrowok="t"/>
                <v:fill/>
              </v:shape>
              <v:shape style="position:absolute;left:1331;top:87;width:85;height:111" coordorigin="1331,87" coordsize="85,111" path="m1412,142l1395,142,1395,162,1395,165,1391,175,1382,184,1395,184,1396,183,1414,183,1414,171,1412,142e" filled="t" fillcolor="#383336" stroked="f">
                <v:path arrowok="t"/>
                <v:fill/>
              </v:shape>
              <v:shape style="position:absolute;left:1331;top:87;width:85;height:111" coordorigin="1331,87" coordsize="85,111" path="m1373,87l1360,87,1347,91,1339,97,1343,109,1350,105,1361,102,1404,102,1399,94,1373,87e" filled="t" fillcolor="#383336" stroked="f">
                <v:path arrowok="t"/>
                <v:fill/>
              </v:shape>
            </v:group>
            <v:group style="position:absolute;left:1440;top:89;width:81;height:109" coordorigin="1440,89" coordsize="81,109">
              <v:shape style="position:absolute;left:1440;top:89;width:81;height:109" coordorigin="1440,89" coordsize="81,109" path="m1506,89l1449,113,1440,163,1451,182,1468,194,1491,199,1505,199,1516,195,1521,192,1519,183,1505,183,1486,182,1471,174,1462,156,1460,126,1473,109,1495,103,1518,103,1520,92,1506,89e" filled="t" fillcolor="#383336" stroked="f">
                <v:path arrowok="t"/>
                <v:fill/>
              </v:shape>
              <v:shape style="position:absolute;left:1440;top:89;width:81;height:109" coordorigin="1440,89" coordsize="81,109" path="m1518,178l1512,180,1505,183,1519,183,1518,178e" filled="t" fillcolor="#383336" stroked="f">
                <v:path arrowok="t"/>
                <v:fill/>
              </v:shape>
              <v:shape style="position:absolute;left:1440;top:89;width:81;height:109" coordorigin="1440,89" coordsize="81,109" path="m1518,103l1505,103,1513,105,1517,108,1518,103e" filled="t" fillcolor="#383336" stroked="f">
                <v:path arrowok="t"/>
                <v:fill/>
              </v:shape>
            </v:group>
            <v:group style="position:absolute;left:1537;top:89;width:92;height:110" coordorigin="1537,89" coordsize="92,110">
              <v:shape style="position:absolute;left:1537;top:89;width:92;height:110" coordorigin="1537,89" coordsize="92,110" path="m1573,89l1557,96,1545,111,1538,134,1537,163,1547,182,1564,194,1587,199,1604,199,1616,195,1623,192,1619,182,1604,182,1577,182,1560,170,1553,146,1628,146,1628,144,1629,141,1628,133,1610,133,1554,128,1564,110,1586,101,1613,101,1603,93,1573,89e" filled="t" fillcolor="#383336" stroked="f">
                <v:path arrowok="t"/>
                <v:fill/>
              </v:shape>
              <v:shape style="position:absolute;left:1537;top:89;width:92;height:110" coordorigin="1537,89" coordsize="92,110" path="m1618,179l1604,182,1619,182,1618,179e" filled="t" fillcolor="#383336" stroked="f">
                <v:path arrowok="t"/>
                <v:fill/>
              </v:shape>
              <v:shape style="position:absolute;left:1537;top:89;width:92;height:110" coordorigin="1537,89" coordsize="92,110" path="m1613,101l1586,101,1605,113,1610,133,1628,133,1627,124,1620,107,1613,101e" filled="t" fillcolor="#383336" stroked="f">
                <v:path arrowok="t"/>
                <v:fill/>
              </v:shape>
            </v:group>
            <v:group style="position:absolute;left:1648;top:93;width:26;height:105" coordorigin="1648,93" coordsize="26,105">
              <v:shape style="position:absolute;left:1648;top:93;width:26;height:105" coordorigin="1648,93" coordsize="26,105" path="m1669,171l1654,171,1648,177,1648,193,1653,199,1669,199,1674,193,1674,185,1674,177,1669,171e" filled="t" fillcolor="#383336" stroked="f">
                <v:path arrowok="t"/>
                <v:fill/>
              </v:shape>
              <v:shape style="position:absolute;left:1648;top:93;width:26;height:105" coordorigin="1648,93" coordsize="26,105" path="m1669,93l1654,93,1648,99,1648,115,1653,121,1669,121,1674,115,1674,107,1674,99,1669,93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8.097752pt;margin-top:53.639759pt;width:23.7152pt;height:8.590023pt;mso-position-horizontal-relative:page;mso-position-vertical-relative:paragraph;z-index:-1509" coordorigin="1162,1073" coordsize="474,172">
            <v:group style="position:absolute;left:1172;top:1083;width:119;height:150" coordorigin="1172,1083" coordsize="119,150">
              <v:shape style="position:absolute;left:1172;top:1083;width:119;height:150" coordorigin="1172,1083" coordsize="119,150" path="m1212,1083l1191,1084,1172,1086,1177,1232,1193,1233,1220,1233,1241,1229,1259,1222,1264,1218,1203,1218,1196,1218,1191,1217,1191,1100,1196,1099,1204,1098,1268,1098,1255,1090,1236,1085,1212,1083e" filled="t" fillcolor="#383336" stroked="f">
                <v:path arrowok="t"/>
                <v:fill/>
              </v:shape>
              <v:shape style="position:absolute;left:1172;top:1083;width:119;height:150" coordorigin="1172,1083" coordsize="119,150" path="m1268,1098l1204,1098,1229,1099,1248,1106,1262,1120,1271,1140,1273,1167,1267,1189,1254,1205,1235,1215,1210,1218,1264,1218,1274,1211,1282,1199,1288,1183,1291,1162,1291,1133,1283,1115,1270,1099,1268,1098e" filled="t" fillcolor="#383336" stroked="f">
                <v:path arrowok="t"/>
                <v:fill/>
              </v:shape>
            </v:group>
            <v:group style="position:absolute;left:1310;top:1123;width:85;height:111" coordorigin="1310,1123" coordsize="85,111">
              <v:shape style="position:absolute;left:1310;top:1123;width:85;height:111" coordorigin="1310,1123" coordsize="85,111" path="m1383,1138l1371,1138,1374,1153,1374,1162,1348,1167,1327,1175,1314,1189,1310,1209,1319,1227,1342,1235,1357,1235,1369,1227,1374,1220,1337,1220,1329,1214,1332,1190,1350,1180,1374,1178,1391,1178,1390,1146,1383,1138e" filled="t" fillcolor="#383336" stroked="f">
                <v:path arrowok="t"/>
                <v:fill/>
              </v:shape>
              <v:shape style="position:absolute;left:1310;top:1123;width:85;height:111" coordorigin="1310,1123" coordsize="85,111" path="m1393,1219l1375,1219,1377,1232,1394,1232,1393,1225,1393,1219e" filled="t" fillcolor="#383336" stroked="f">
                <v:path arrowok="t"/>
                <v:fill/>
              </v:shape>
              <v:shape style="position:absolute;left:1310;top:1123;width:85;height:111" coordorigin="1310,1123" coordsize="85,111" path="m1391,1178l1374,1178,1374,1198,1374,1200,1370,1212,1361,1220,1374,1220,1375,1219,1393,1219,1393,1207,1391,1178e" filled="t" fillcolor="#383336" stroked="f">
                <v:path arrowok="t"/>
                <v:fill/>
              </v:shape>
              <v:shape style="position:absolute;left:1310;top:1123;width:85;height:111" coordorigin="1310,1123" coordsize="85,111" path="m1352,1123l1339,1123,1326,1127,1317,1133,1322,1145,1329,1141,1339,1138,1383,1138,1377,1130,1352,1123e" filled="t" fillcolor="#383336" stroked="f">
                <v:path arrowok="t"/>
                <v:fill/>
              </v:shape>
            </v:group>
            <v:group style="position:absolute;left:1411;top:1100;width:62;height:134" coordorigin="1411,1100" coordsize="62,134">
              <v:shape style="position:absolute;left:1411;top:1100;width:62;height:134" coordorigin="1411,1100" coordsize="62,134" path="m1446,1140l1427,1140,1427,1211,1429,1221,1435,1226,1439,1231,1447,1235,1463,1235,1469,1233,1473,1232,1472,1219,1450,1219,1446,1211,1446,1140e" filled="t" fillcolor="#383336" stroked="f">
                <v:path arrowok="t"/>
                <v:fill/>
              </v:shape>
              <v:shape style="position:absolute;left:1411;top:1100;width:62;height:134" coordorigin="1411,1100" coordsize="62,134" path="m1472,1217l1469,1218,1466,1219,1472,1219,1472,1217e" filled="t" fillcolor="#383336" stroked="f">
                <v:path arrowok="t"/>
                <v:fill/>
              </v:shape>
              <v:shape style="position:absolute;left:1411;top:1100;width:62;height:134" coordorigin="1411,1100" coordsize="62,134" path="m1474,1126l1411,1126,1411,1140,1474,1140,1474,1126e" filled="t" fillcolor="#383336" stroked="f">
                <v:path arrowok="t"/>
                <v:fill/>
              </v:shape>
              <v:shape style="position:absolute;left:1411;top:1100;width:62;height:134" coordorigin="1411,1100" coordsize="62,134" path="m1446,1100l1427,1106,1427,1126,1446,1126,1446,1100e" filled="t" fillcolor="#383336" stroked="f">
                <v:path arrowok="t"/>
                <v:fill/>
              </v:shape>
            </v:group>
            <v:group style="position:absolute;left:1489;top:1125;width:92;height:110" coordorigin="1489,1125" coordsize="92,110">
              <v:shape style="position:absolute;left:1489;top:1125;width:92;height:110" coordorigin="1489,1125" coordsize="92,110" path="m1525,1125l1509,1132,1497,1147,1491,1170,1489,1199,1499,1218,1516,1230,1539,1235,1556,1235,1568,1231,1575,1228,1571,1218,1556,1218,1529,1218,1512,1206,1505,1182,1580,1182,1580,1180,1581,1177,1580,1169,1562,1169,1506,1164,1516,1146,1538,1137,1565,1137,1555,1129,1525,1125e" filled="t" fillcolor="#383336" stroked="f">
                <v:path arrowok="t"/>
                <v:fill/>
              </v:shape>
              <v:shape style="position:absolute;left:1489;top:1125;width:92;height:110" coordorigin="1489,1125" coordsize="92,110" path="m1570,1215l1556,1218,1571,1218,1570,1215e" filled="t" fillcolor="#383336" stroked="f">
                <v:path arrowok="t"/>
                <v:fill/>
              </v:shape>
              <v:shape style="position:absolute;left:1489;top:1125;width:92;height:110" coordorigin="1489,1125" coordsize="92,110" path="m1565,1137l1538,1137,1557,1149,1562,1169,1580,1169,1579,1160,1572,1143,1565,1137e" filled="t" fillcolor="#383336" stroked="f">
                <v:path arrowok="t"/>
                <v:fill/>
              </v:shape>
            </v:group>
            <v:group style="position:absolute;left:1600;top:1129;width:26;height:105" coordorigin="1600,1129" coordsize="26,105">
              <v:shape style="position:absolute;left:1600;top:1129;width:26;height:105" coordorigin="1600,1129" coordsize="26,105" path="m1621,1207l1606,1207,1600,1213,1600,1229,1605,1235,1621,1235,1626,1229,1626,1221,1626,1213,1621,1207e" filled="t" fillcolor="#383336" stroked="f">
                <v:path arrowok="t"/>
                <v:fill/>
              </v:shape>
              <v:shape style="position:absolute;left:1600;top:1129;width:26;height:105" coordorigin="1600,1129" coordsize="26,105" path="m1621,1129l1606,1129,1600,1135,1600,1151,1605,1157,1621,1157,1626,1151,1626,1143,1626,1135,1621,1129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6.614136pt;margin-top:53.262032pt;width:18.080258pt;height:8.96775pt;mso-position-horizontal-relative:page;mso-position-vertical-relative:paragraph;z-index:-1508" coordorigin="6532,1065" coordsize="362,179">
            <v:group style="position:absolute;left:6542;top:1083;width:84;height:151" coordorigin="6542,1083" coordsize="84,151">
              <v:shape style="position:absolute;left:6542;top:1083;width:84;height:151" coordorigin="6542,1083" coordsize="84,151" path="m6546,1209l6542,1226,6559,1232,6582,1235,6603,1230,6618,1219,6567,1219,6554,1214,6546,1209e" filled="t" fillcolor="#383336" stroked="f">
                <v:path arrowok="t"/>
                <v:fill/>
              </v:shape>
              <v:shape style="position:absolute;left:6542;top:1083;width:84;height:151" coordorigin="6542,1083" coordsize="84,151" path="m6603,1083l6574,1084,6558,1094,6549,1112,6548,1139,6562,1153,6584,1164,6605,1176,6611,1193,6603,1212,6580,1219,6618,1219,6618,1218,6626,1199,6626,1173,6613,1159,6591,1147,6570,1136,6563,1120,6563,1109,6571,1097,6619,1097,6619,1086,6603,1083e" filled="t" fillcolor="#383336" stroked="f">
                <v:path arrowok="t"/>
                <v:fill/>
              </v:shape>
              <v:shape style="position:absolute;left:6542;top:1083;width:84;height:151" coordorigin="6542,1083" coordsize="84,151" path="m6619,1097l6604,1097,6614,1102,6619,1104,6619,1097e" filled="t" fillcolor="#383336" stroked="f">
                <v:path arrowok="t"/>
                <v:fill/>
              </v:shape>
            </v:group>
            <v:group style="position:absolute;left:6652;top:1125;width:92;height:110" coordorigin="6652,1125" coordsize="92,110">
              <v:shape style="position:absolute;left:6652;top:1125;width:92;height:110" coordorigin="6652,1125" coordsize="92,110" path="m6688,1125l6672,1132,6660,1147,6653,1170,6652,1199,6662,1218,6679,1230,6702,1235,6719,1235,6731,1231,6737,1228,6734,1218,6719,1218,6692,1218,6675,1206,6668,1182,6743,1182,6743,1180,6744,1177,6743,1169,6725,1169,6669,1164,6679,1146,6700,1137,6727,1137,6718,1129,6688,1125e" filled="t" fillcolor="#383336" stroked="f">
                <v:path arrowok="t"/>
                <v:fill/>
              </v:shape>
              <v:shape style="position:absolute;left:6652;top:1125;width:92;height:110" coordorigin="6652,1125" coordsize="92,110" path="m6733,1215l6719,1218,6734,1218,6733,1215e" filled="t" fillcolor="#383336" stroked="f">
                <v:path arrowok="t"/>
                <v:fill/>
              </v:shape>
              <v:shape style="position:absolute;left:6652;top:1125;width:92;height:110" coordorigin="6652,1125" coordsize="92,110" path="m6727,1137l6700,1137,6720,1149,6725,1169,6743,1169,6742,1160,6735,1143,6727,1137e" filled="t" fillcolor="#383336" stroked="f">
                <v:path arrowok="t"/>
                <v:fill/>
              </v:shape>
            </v:group>
            <v:group style="position:absolute;left:6759;top:1123;width:85;height:111" coordorigin="6759,1123" coordsize="85,111">
              <v:shape style="position:absolute;left:6759;top:1123;width:85;height:111" coordorigin="6759,1123" coordsize="85,111" path="m6833,1138l6821,1138,6823,1153,6823,1162,6797,1167,6776,1175,6764,1189,6759,1209,6769,1227,6792,1235,6807,1235,6818,1227,6823,1220,6787,1220,6778,1214,6782,1190,6799,1180,6824,1178,6841,1178,6839,1146,6833,1138e" filled="t" fillcolor="#383336" stroked="f">
                <v:path arrowok="t"/>
                <v:fill/>
              </v:shape>
              <v:shape style="position:absolute;left:6759;top:1123;width:85;height:111" coordorigin="6759,1123" coordsize="85,111" path="m6842,1219l6825,1219,6827,1232,6844,1232,6843,1225,6842,1219e" filled="t" fillcolor="#383336" stroked="f">
                <v:path arrowok="t"/>
                <v:fill/>
              </v:shape>
              <v:shape style="position:absolute;left:6759;top:1123;width:85;height:111" coordorigin="6759,1123" coordsize="85,111" path="m6841,1178l6824,1178,6824,1198,6823,1200,6822,1202,6819,1212,6811,1220,6823,1220,6824,1219,6842,1219,6842,1207,6841,1178e" filled="t" fillcolor="#383336" stroked="f">
                <v:path arrowok="t"/>
                <v:fill/>
              </v:shape>
              <v:shape style="position:absolute;left:6759;top:1123;width:85;height:111" coordorigin="6759,1123" coordsize="85,111" path="m6802,1123l6788,1123,6776,1127,6767,1133,6771,1145,6779,1141,6789,1138,6833,1138,6827,1130,6802,1123e" filled="t" fillcolor="#383336" stroked="f">
                <v:path arrowok="t"/>
                <v:fill/>
              </v:shape>
            </v:group>
            <v:group style="position:absolute;left:6883;top:1076;width:2;height:156" coordorigin="6883,1076" coordsize="2,156">
              <v:shape style="position:absolute;left:6883;top:1076;width:2;height:156" coordorigin="6883,1076" coordsize="0,156" path="m6883,1076l6883,1232e" filled="f" stroked="t" strokeweight="1.0688pt" strokecolor="#38333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7.756226pt;margin-top:53.17448pt;width:26.990429pt;height:9.055300pt;mso-position-horizontal-relative:page;mso-position-vertical-relative:paragraph;z-index:-1507" coordorigin="6955,1063" coordsize="540,181">
            <v:group style="position:absolute;left:6965;top:1124;width:103;height:108" coordorigin="6965,1124" coordsize="103,108">
              <v:shape style="position:absolute;left:6965;top:1124;width:103;height:108" coordorigin="6965,1124" coordsize="103,108" path="m7012,1124l6993,1129,6978,1142,6968,1162,6965,1190,6972,1209,6985,1222,7005,1230,7033,1232,7051,1222,7054,1217,7004,1217,6989,1203,6984,1179,6984,1173,6990,1156,7005,1144,7032,1142,7056,1142,7054,1139,7036,1127,7012,1124e" filled="t" fillcolor="#383336" stroked="f">
                <v:path arrowok="t"/>
                <v:fill/>
              </v:shape>
              <v:shape style="position:absolute;left:6965;top:1124;width:103;height:108" coordorigin="6965,1124" coordsize="103,108" path="m7056,1142l7032,1142,7045,1159,7049,1182,7043,1201,7028,1214,7004,1217,7054,1217,7064,1204,7068,1178,7065,1156,7056,1142e" filled="t" fillcolor="#383336" stroked="f">
                <v:path arrowok="t"/>
                <v:fill/>
              </v:shape>
            </v:group>
            <v:group style="position:absolute;left:7080;top:1073;width:70;height:159" coordorigin="7080,1073" coordsize="70,159">
              <v:shape style="position:absolute;left:7080;top:1073;width:70;height:159" coordorigin="7080,1073" coordsize="70,159" path="m7114,1140l7095,1140,7095,1232,7114,1232,7114,1140e" filled="t" fillcolor="#383336" stroked="f">
                <v:path arrowok="t"/>
                <v:fill/>
              </v:shape>
              <v:shape style="position:absolute;left:7080;top:1073;width:70;height:159" coordorigin="7080,1073" coordsize="70,159" path="m7140,1126l7080,1126,7080,1140,7140,1140,7140,1126e" filled="t" fillcolor="#383336" stroked="f">
                <v:path arrowok="t"/>
                <v:fill/>
              </v:shape>
              <v:shape style="position:absolute;left:7080;top:1073;width:70;height:159" coordorigin="7080,1073" coordsize="70,159" path="m7140,1073l7124,1073,7114,1076,7107,1083,7098,1092,7095,1106,7095,1126,7114,1126,7114,1104,7118,1089,7147,1089,7150,1077,7146,1075,7140,1073e" filled="t" fillcolor="#383336" stroked="f">
                <v:path arrowok="t"/>
                <v:fill/>
              </v:shape>
              <v:shape style="position:absolute;left:7080;top:1073;width:70;height:159" coordorigin="7080,1073" coordsize="70,159" path="m7147,1089l7140,1089,7144,1090,7147,1092,7147,1089e" filled="t" fillcolor="#383336" stroked="f">
                <v:path arrowok="t"/>
                <v:fill/>
              </v:shape>
            </v:group>
            <v:group style="position:absolute;left:7192;top:1100;width:62;height:134" coordorigin="7192,1100" coordsize="62,134">
              <v:shape style="position:absolute;left:7192;top:1100;width:62;height:134" coordorigin="7192,1100" coordsize="62,134" path="m7227,1140l7208,1140,7208,1211,7210,1221,7216,1226,7220,1231,7228,1235,7244,1235,7250,1233,7254,1232,7253,1219,7231,1219,7227,1211,7227,1140e" filled="t" fillcolor="#383336" stroked="f">
                <v:path arrowok="t"/>
                <v:fill/>
              </v:shape>
              <v:shape style="position:absolute;left:7192;top:1100;width:62;height:134" coordorigin="7192,1100" coordsize="62,134" path="m7253,1217l7250,1218,7247,1219,7253,1219,7253,1217e" filled="t" fillcolor="#383336" stroked="f">
                <v:path arrowok="t"/>
                <v:fill/>
              </v:shape>
              <v:shape style="position:absolute;left:7192;top:1100;width:62;height:134" coordorigin="7192,1100" coordsize="62,134" path="m7255,1126l7192,1126,7192,1140,7255,1140,7255,1126e" filled="t" fillcolor="#383336" stroked="f">
                <v:path arrowok="t"/>
                <v:fill/>
              </v:shape>
              <v:shape style="position:absolute;left:7192;top:1100;width:62;height:134" coordorigin="7192,1100" coordsize="62,134" path="m7227,1100l7208,1106,7208,1126,7227,1126,7227,1100e" filled="t" fillcolor="#383336" stroked="f">
                <v:path arrowok="t"/>
                <v:fill/>
              </v:shape>
            </v:group>
            <v:group style="position:absolute;left:7277;top:1076;width:91;height:156" coordorigin="7277,1076" coordsize="91,156">
              <v:shape style="position:absolute;left:7277;top:1076;width:91;height:156" coordorigin="7277,1076" coordsize="91,156" path="m7296,1076l7277,1076,7277,1232,7296,1232,7296,1161,7297,1159,7301,1148,7307,1142,7296,1142,7296,1076e" filled="t" fillcolor="#383336" stroked="f">
                <v:path arrowok="t"/>
                <v:fill/>
              </v:shape>
              <v:shape style="position:absolute;left:7277;top:1076;width:91;height:156" coordorigin="7277,1076" coordsize="91,156" path="m7359,1139l7311,1139,7323,1139,7342,1149,7348,1171,7348,1232,7367,1232,7361,1142,7359,1139e" filled="t" fillcolor="#383336" stroked="f">
                <v:path arrowok="t"/>
                <v:fill/>
              </v:shape>
              <v:shape style="position:absolute;left:7277;top:1076;width:91;height:156" coordorigin="7277,1076" coordsize="91,156" path="m7330,1123l7323,1123,7316,1125,7310,1129,7304,1132,7299,1137,7296,1142,7307,1142,7311,1139,7359,1139,7346,1127,7330,1123e" filled="t" fillcolor="#383336" stroked="f">
                <v:path arrowok="t"/>
                <v:fill/>
              </v:shape>
            </v:group>
            <v:group style="position:absolute;left:7393;top:1125;width:92;height:110" coordorigin="7393,1125" coordsize="92,110">
              <v:shape style="position:absolute;left:7393;top:1125;width:92;height:110" coordorigin="7393,1125" coordsize="92,110" path="m7429,1125l7413,1132,7402,1147,7395,1170,7393,1199,7403,1218,7420,1230,7443,1235,7460,1235,7472,1231,7479,1228,7475,1218,7460,1218,7433,1218,7416,1206,7409,1182,7484,1182,7484,1180,7485,1177,7484,1169,7466,1169,7410,1164,7420,1146,7442,1137,7469,1137,7459,1129,7429,1125e" filled="t" fillcolor="#383336" stroked="f">
                <v:path arrowok="t"/>
                <v:fill/>
              </v:shape>
              <v:shape style="position:absolute;left:7393;top:1125;width:92;height:110" coordorigin="7393,1125" coordsize="92,110" path="m7474,1215l7460,1218,7475,1218,7474,1215e" filled="t" fillcolor="#383336" stroked="f">
                <v:path arrowok="t"/>
                <v:fill/>
              </v:shape>
              <v:shape style="position:absolute;left:7393;top:1125;width:92;height:110" coordorigin="7393,1125" coordsize="92,110" path="m7469,1137l7442,1137,7461,1149,7466,1169,7484,1169,7484,1160,7476,1143,7469,1137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294739pt;margin-top:53.68248pt;width:19.2739pt;height:8.5473pt;mso-position-horizontal-relative:page;mso-position-vertical-relative:paragraph;z-index:-1506" coordorigin="7546,1074" coordsize="385,171">
            <v:group style="position:absolute;left:7556;top:1084;width:109;height:151" coordorigin="7556,1084" coordsize="109,151">
              <v:shape style="position:absolute;left:7556;top:1084;width:109;height:151" coordorigin="7556,1084" coordsize="109,151" path="m7575,1084l7556,1084,7556,1182,7562,1206,7574,1222,7592,1232,7615,1234,7635,1229,7651,1218,7653,1215,7593,1215,7580,1199,7575,1172,7575,1084e" filled="t" fillcolor="#383336" stroked="f">
                <v:path arrowok="t"/>
                <v:fill/>
              </v:shape>
              <v:shape style="position:absolute;left:7556;top:1084;width:109;height:151" coordorigin="7556,1084" coordsize="109,151" path="m7665,1084l7646,1084,7644,1188,7636,1205,7619,1214,7593,1215,7653,1215,7662,1198,7665,1172,7665,1084e" filled="t" fillcolor="#383336" stroked="f">
                <v:path arrowok="t"/>
                <v:fill/>
              </v:shape>
            </v:group>
            <v:group style="position:absolute;left:7697;top:1123;width:92;height:109" coordorigin="7697,1123" coordsize="92,109">
              <v:shape style="position:absolute;left:7697;top:1123;width:92;height:109" coordorigin="7697,1123" coordsize="92,109" path="m7714,1126l7697,1126,7698,1134,7698,1139,7698,1232,7717,1232,7717,1165,7718,1162,7718,1159,7722,1148,7727,1143,7715,1143,7714,1126e" filled="t" fillcolor="#383336" stroked="f">
                <v:path arrowok="t"/>
                <v:fill/>
              </v:shape>
              <v:shape style="position:absolute;left:7697;top:1123;width:92;height:109" coordorigin="7697,1123" coordsize="92,109" path="m7780,1139l7763,1139,7769,1154,7769,1232,7788,1232,7782,1141,7780,1139e" filled="t" fillcolor="#383336" stroked="f">
                <v:path arrowok="t"/>
                <v:fill/>
              </v:shape>
              <v:shape style="position:absolute;left:7697;top:1123;width:92;height:109" coordorigin="7697,1123" coordsize="92,109" path="m7750,1123l7728,1130,7716,1143,7727,1143,7732,1139,7780,1139,7767,1127,7750,1123e" filled="t" fillcolor="#383336" stroked="f">
                <v:path arrowok="t"/>
                <v:fill/>
              </v:shape>
            </v:group>
            <v:group style="position:absolute;left:7818;top:1084;width:22;height:149" coordorigin="7818,1084" coordsize="22,149">
              <v:shape style="position:absolute;left:7818;top:1084;width:22;height:149" coordorigin="7818,1084" coordsize="22,149" path="m7839,1126l7820,1126,7820,1232,7839,1232,7839,1126e" filled="t" fillcolor="#383336" stroked="f">
                <v:path arrowok="t"/>
                <v:fill/>
              </v:shape>
              <v:shape style="position:absolute;left:7818;top:1084;width:22;height:149" coordorigin="7818,1084" coordsize="22,149" path="m7837,1084l7823,1084,7818,1089,7818,1102,7822,1108,7837,1108,7842,1102,7841,1096,7841,1089,7837,1084e" filled="t" fillcolor="#383336" stroked="f">
                <v:path arrowok="t"/>
                <v:fill/>
              </v:shape>
            </v:group>
            <v:group style="position:absolute;left:7859;top:1100;width:62;height:134" coordorigin="7859,1100" coordsize="62,134">
              <v:shape style="position:absolute;left:7859;top:1100;width:62;height:134" coordorigin="7859,1100" coordsize="62,134" path="m7895,1140l7876,1140,7876,1211,7878,1221,7883,1226,7888,1231,7895,1235,7912,1235,7918,1233,7921,1232,7921,1219,7899,1219,7895,1211,7895,1140e" filled="t" fillcolor="#383336" stroked="f">
                <v:path arrowok="t"/>
                <v:fill/>
              </v:shape>
              <v:shape style="position:absolute;left:7859;top:1100;width:62;height:134" coordorigin="7859,1100" coordsize="62,134" path="m7920,1217l7918,1218,7915,1219,7921,1219,7920,1217e" filled="t" fillcolor="#383336" stroked="f">
                <v:path arrowok="t"/>
                <v:fill/>
              </v:shape>
              <v:shape style="position:absolute;left:7859;top:1100;width:62;height:134" coordorigin="7859,1100" coordsize="62,134" path="m7922,1126l7859,1126,7859,1140,7922,1140,7922,1126e" filled="t" fillcolor="#383336" stroked="f">
                <v:path arrowok="t"/>
                <v:fill/>
              </v:shape>
              <v:shape style="position:absolute;left:7859;top:1100;width:62;height:134" coordorigin="7859,1100" coordsize="62,134" path="m7895,1100l7876,1106,7876,1126,7895,1126,7895,1100e" filled="t" fillcolor="#383336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7.717728pt;margin-top:77.574783pt;width:487.162772pt;height:24.5651pt;mso-position-horizontal-relative:page;mso-position-vertical-relative:paragraph;z-index:-1505" coordorigin="1154,1551" coordsize="9743,491">
            <v:shape style="position:absolute;left:1162;top:1551;width:9736;height:227" type="#_x0000_t75">
              <v:imagedata r:id="rId70" o:title=""/>
            </v:shape>
            <v:shape style="position:absolute;left:1154;top:1815;width:2222;height:227" type="#_x0000_t75">
              <v:imagedata r:id="rId71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natu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5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5"/>
        </w:rPr>
        <w:t>ep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5"/>
        </w:rPr>
        <w:t>eneur/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3"/>
          <w:w w:val="105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5"/>
        </w:rPr>
        <w:t>uthorised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96"/>
        </w:rPr>
        <w:t>Sig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2"/>
          <w:w w:val="111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5"/>
          <w:w w:val="105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94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7180"/>
          <w:pgMar w:top="1600" w:bottom="340" w:left="0" w:right="0"/>
          <w:cols w:num="2" w:equalWidth="0">
            <w:col w:w="1491" w:space="108"/>
            <w:col w:w="10641"/>
          </w:cols>
        </w:sectPr>
      </w:pPr>
      <w:rPr/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159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57.405251pt;margin-top:-59.884918pt;width:486.6679pt;height:38.7643pt;mso-position-horizontal-relative:page;mso-position-vertical-relative:paragraph;z-index:-1504" coordorigin="1148,-1198" coordsize="9733,775">
            <v:shape style="position:absolute;left:1148;top:-1198;width:9733;height:491" type="#_x0000_t75">
              <v:imagedata r:id="rId72" o:title=""/>
            </v:shape>
            <v:shape style="position:absolute;left:1151;top:-650;width:7101;height:227" type="#_x0000_t75">
              <v:imagedata r:id="rId73" o:title=""/>
            </v:shape>
            <w10:wrap type="none"/>
          </v:group>
        </w:pict>
      </w:r>
      <w:r>
        <w:rPr/>
        <w:pict>
          <v:group style="position:absolute;margin-left:.79815pt;margin-top:-9.009719pt;width:611.20185pt;height:2.1002pt;mso-position-horizontal-relative:page;mso-position-vertical-relative:paragraph;z-index:-1503" coordorigin="16,-180" coordsize="12224,42">
            <v:group style="position:absolute;left:27;top:-169;width:44;height:20" coordorigin="27,-169" coordsize="44,20">
              <v:shape style="position:absolute;left:27;top:-169;width:44;height:20" coordorigin="27,-169" coordsize="44,20" path="m27,-159l71,-159e" filled="f" stroked="t" strokeweight="1.1001pt" strokecolor="#383336">
                <v:path arrowok="t"/>
              </v:shape>
            </v:group>
            <v:group style="position:absolute;left:116;top:-169;width:44;height:20" coordorigin="116,-169" coordsize="44,20">
              <v:shape style="position:absolute;left:116;top:-169;width:44;height:20" coordorigin="116,-169" coordsize="44,20" path="m116,-159l160,-159e" filled="f" stroked="t" strokeweight="1.1001pt" strokecolor="#383336">
                <v:path arrowok="t"/>
              </v:shape>
            </v:group>
            <v:group style="position:absolute;left:205;top:-169;width:44;height:20" coordorigin="205,-169" coordsize="44,20">
              <v:shape style="position:absolute;left:205;top:-169;width:44;height:20" coordorigin="205,-169" coordsize="44,20" path="m205,-159l249,-159e" filled="f" stroked="t" strokeweight="1.1001pt" strokecolor="#383336">
                <v:path arrowok="t"/>
              </v:shape>
            </v:group>
            <v:group style="position:absolute;left:293;top:-169;width:44;height:20" coordorigin="293,-169" coordsize="44,20">
              <v:shape style="position:absolute;left:293;top:-169;width:44;height:20" coordorigin="293,-169" coordsize="44,20" path="m293,-159l338,-159e" filled="f" stroked="t" strokeweight="1.1001pt" strokecolor="#383336">
                <v:path arrowok="t"/>
              </v:shape>
            </v:group>
            <v:group style="position:absolute;left:382;top:-169;width:44;height:20" coordorigin="382,-169" coordsize="44,20">
              <v:shape style="position:absolute;left:382;top:-169;width:44;height:20" coordorigin="382,-169" coordsize="44,20" path="m382,-159l427,-159e" filled="f" stroked="t" strokeweight="1.1001pt" strokecolor="#383336">
                <v:path arrowok="t"/>
              </v:shape>
            </v:group>
            <v:group style="position:absolute;left:471;top:-169;width:44;height:20" coordorigin="471,-169" coordsize="44,20">
              <v:shape style="position:absolute;left:471;top:-169;width:44;height:20" coordorigin="471,-169" coordsize="44,20" path="m471,-159l515,-159e" filled="f" stroked="t" strokeweight="1.1001pt" strokecolor="#383336">
                <v:path arrowok="t"/>
              </v:shape>
            </v:group>
            <v:group style="position:absolute;left:560;top:-169;width:44;height:20" coordorigin="560,-169" coordsize="44,20">
              <v:shape style="position:absolute;left:560;top:-169;width:44;height:20" coordorigin="560,-169" coordsize="44,20" path="m560,-159l604,-159e" filled="f" stroked="t" strokeweight="1.1001pt" strokecolor="#383336">
                <v:path arrowok="t"/>
              </v:shape>
            </v:group>
            <v:group style="position:absolute;left:648;top:-169;width:44;height:20" coordorigin="648,-169" coordsize="44,20">
              <v:shape style="position:absolute;left:648;top:-169;width:44;height:20" coordorigin="648,-169" coordsize="44,20" path="m648,-159l693,-159e" filled="f" stroked="t" strokeweight="1.1001pt" strokecolor="#383336">
                <v:path arrowok="t"/>
              </v:shape>
            </v:group>
            <v:group style="position:absolute;left:737;top:-169;width:44;height:20" coordorigin="737,-169" coordsize="44,20">
              <v:shape style="position:absolute;left:737;top:-169;width:44;height:20" coordorigin="737,-169" coordsize="44,20" path="m737,-159l782,-159e" filled="f" stroked="t" strokeweight="1.1001pt" strokecolor="#383336">
                <v:path arrowok="t"/>
              </v:shape>
            </v:group>
            <v:group style="position:absolute;left:826;top:-169;width:44;height:20" coordorigin="826,-169" coordsize="44,20">
              <v:shape style="position:absolute;left:826;top:-169;width:44;height:20" coordorigin="826,-169" coordsize="44,20" path="m826,-159l870,-159e" filled="f" stroked="t" strokeweight="1.1001pt" strokecolor="#383336">
                <v:path arrowok="t"/>
              </v:shape>
            </v:group>
            <v:group style="position:absolute;left:915;top:-169;width:44;height:20" coordorigin="915,-169" coordsize="44,20">
              <v:shape style="position:absolute;left:915;top:-169;width:44;height:20" coordorigin="915,-169" coordsize="44,20" path="m915,-159l959,-159e" filled="f" stroked="t" strokeweight="1.1001pt" strokecolor="#383336">
                <v:path arrowok="t"/>
              </v:shape>
            </v:group>
            <v:group style="position:absolute;left:1004;top:-169;width:44;height:20" coordorigin="1004,-169" coordsize="44,20">
              <v:shape style="position:absolute;left:1004;top:-169;width:44;height:20" coordorigin="1004,-169" coordsize="44,20" path="m1004,-159l1048,-159e" filled="f" stroked="t" strokeweight="1.1001pt" strokecolor="#383336">
                <v:path arrowok="t"/>
              </v:shape>
            </v:group>
            <v:group style="position:absolute;left:1092;top:-169;width:44;height:20" coordorigin="1092,-169" coordsize="44,20">
              <v:shape style="position:absolute;left:1092;top:-169;width:44;height:20" coordorigin="1092,-169" coordsize="44,20" path="m1092,-159l1137,-159e" filled="f" stroked="t" strokeweight="1.1001pt" strokecolor="#383336">
                <v:path arrowok="t"/>
              </v:shape>
            </v:group>
            <v:group style="position:absolute;left:1181;top:-169;width:44;height:20" coordorigin="1181,-169" coordsize="44,20">
              <v:shape style="position:absolute;left:1181;top:-169;width:44;height:20" coordorigin="1181,-169" coordsize="44,20" path="m1181,-159l1226,-159e" filled="f" stroked="t" strokeweight="1.1001pt" strokecolor="#383336">
                <v:path arrowok="t"/>
              </v:shape>
            </v:group>
            <v:group style="position:absolute;left:1270;top:-169;width:44;height:20" coordorigin="1270,-169" coordsize="44,20">
              <v:shape style="position:absolute;left:1270;top:-169;width:44;height:20" coordorigin="1270,-169" coordsize="44,20" path="m1270,-159l1314,-159e" filled="f" stroked="t" strokeweight="1.1001pt" strokecolor="#383336">
                <v:path arrowok="t"/>
              </v:shape>
            </v:group>
            <v:group style="position:absolute;left:1359;top:-169;width:44;height:20" coordorigin="1359,-169" coordsize="44,20">
              <v:shape style="position:absolute;left:1359;top:-169;width:44;height:20" coordorigin="1359,-169" coordsize="44,20" path="m1359,-159l1403,-159e" filled="f" stroked="t" strokeweight="1.1001pt" strokecolor="#383336">
                <v:path arrowok="t"/>
              </v:shape>
            </v:group>
            <v:group style="position:absolute;left:1448;top:-169;width:44;height:20" coordorigin="1448,-169" coordsize="44,20">
              <v:shape style="position:absolute;left:1448;top:-169;width:44;height:20" coordorigin="1448,-169" coordsize="44,20" path="m1448,-159l1492,-159e" filled="f" stroked="t" strokeweight="1.1001pt" strokecolor="#383336">
                <v:path arrowok="t"/>
              </v:shape>
            </v:group>
            <v:group style="position:absolute;left:1536;top:-169;width:44;height:20" coordorigin="1536,-169" coordsize="44,20">
              <v:shape style="position:absolute;left:1536;top:-169;width:44;height:20" coordorigin="1536,-169" coordsize="44,20" path="m1536,-159l1581,-159e" filled="f" stroked="t" strokeweight="1.1001pt" strokecolor="#383336">
                <v:path arrowok="t"/>
              </v:shape>
            </v:group>
            <v:group style="position:absolute;left:1625;top:-169;width:44;height:20" coordorigin="1625,-169" coordsize="44,20">
              <v:shape style="position:absolute;left:1625;top:-169;width:44;height:20" coordorigin="1625,-169" coordsize="44,20" path="m1625,-159l1670,-159e" filled="f" stroked="t" strokeweight="1.1001pt" strokecolor="#383336">
                <v:path arrowok="t"/>
              </v:shape>
            </v:group>
            <v:group style="position:absolute;left:1714;top:-169;width:44;height:20" coordorigin="1714,-169" coordsize="44,20">
              <v:shape style="position:absolute;left:1714;top:-169;width:44;height:20" coordorigin="1714,-169" coordsize="44,20" path="m1714,-159l1758,-159e" filled="f" stroked="t" strokeweight="1.1001pt" strokecolor="#383336">
                <v:path arrowok="t"/>
              </v:shape>
            </v:group>
            <v:group style="position:absolute;left:1803;top:-169;width:44;height:20" coordorigin="1803,-169" coordsize="44,20">
              <v:shape style="position:absolute;left:1803;top:-169;width:44;height:20" coordorigin="1803,-169" coordsize="44,20" path="m1803,-159l1847,-159e" filled="f" stroked="t" strokeweight="1.1001pt" strokecolor="#383336">
                <v:path arrowok="t"/>
              </v:shape>
            </v:group>
            <v:group style="position:absolute;left:1892;top:-169;width:44;height:20" coordorigin="1892,-169" coordsize="44,20">
              <v:shape style="position:absolute;left:1892;top:-169;width:44;height:20" coordorigin="1892,-169" coordsize="44,20" path="m1892,-159l1936,-159e" filled="f" stroked="t" strokeweight="1.1001pt" strokecolor="#383336">
                <v:path arrowok="t"/>
              </v:shape>
            </v:group>
            <v:group style="position:absolute;left:1980;top:-169;width:44;height:20" coordorigin="1980,-169" coordsize="44,20">
              <v:shape style="position:absolute;left:1980;top:-169;width:44;height:20" coordorigin="1980,-169" coordsize="44,20" path="m1980,-159l2025,-159e" filled="f" stroked="t" strokeweight="1.1001pt" strokecolor="#383336">
                <v:path arrowok="t"/>
              </v:shape>
            </v:group>
            <v:group style="position:absolute;left:2069;top:-169;width:44;height:20" coordorigin="2069,-169" coordsize="44,20">
              <v:shape style="position:absolute;left:2069;top:-169;width:44;height:20" coordorigin="2069,-169" coordsize="44,20" path="m2069,-159l2113,-159e" filled="f" stroked="t" strokeweight="1.1001pt" strokecolor="#383336">
                <v:path arrowok="t"/>
              </v:shape>
            </v:group>
            <v:group style="position:absolute;left:2158;top:-169;width:44;height:20" coordorigin="2158,-169" coordsize="44,20">
              <v:shape style="position:absolute;left:2158;top:-169;width:44;height:20" coordorigin="2158,-169" coordsize="44,20" path="m2158,-159l2202,-159e" filled="f" stroked="t" strokeweight="1.1001pt" strokecolor="#383336">
                <v:path arrowok="t"/>
              </v:shape>
            </v:group>
            <v:group style="position:absolute;left:2247;top:-169;width:44;height:20" coordorigin="2247,-169" coordsize="44,20">
              <v:shape style="position:absolute;left:2247;top:-169;width:44;height:20" coordorigin="2247,-169" coordsize="44,20" path="m2247,-159l2291,-159e" filled="f" stroked="t" strokeweight="1.1001pt" strokecolor="#383336">
                <v:path arrowok="t"/>
              </v:shape>
            </v:group>
            <v:group style="position:absolute;left:2335;top:-169;width:44;height:20" coordorigin="2335,-169" coordsize="44,20">
              <v:shape style="position:absolute;left:2335;top:-169;width:44;height:20" coordorigin="2335,-169" coordsize="44,20" path="m2335,-159l2380,-159e" filled="f" stroked="t" strokeweight="1.1001pt" strokecolor="#383336">
                <v:path arrowok="t"/>
              </v:shape>
            </v:group>
            <v:group style="position:absolute;left:2424;top:-169;width:44;height:20" coordorigin="2424,-169" coordsize="44,20">
              <v:shape style="position:absolute;left:2424;top:-169;width:44;height:20" coordorigin="2424,-169" coordsize="44,20" path="m2424,-159l2469,-159e" filled="f" stroked="t" strokeweight="1.1001pt" strokecolor="#383336">
                <v:path arrowok="t"/>
              </v:shape>
            </v:group>
            <v:group style="position:absolute;left:2513;top:-169;width:44;height:20" coordorigin="2513,-169" coordsize="44,20">
              <v:shape style="position:absolute;left:2513;top:-169;width:44;height:20" coordorigin="2513,-169" coordsize="44,20" path="m2513,-159l2557,-159e" filled="f" stroked="t" strokeweight="1.1001pt" strokecolor="#383336">
                <v:path arrowok="t"/>
              </v:shape>
            </v:group>
            <v:group style="position:absolute;left:2602;top:-169;width:44;height:20" coordorigin="2602,-169" coordsize="44,20">
              <v:shape style="position:absolute;left:2602;top:-169;width:44;height:20" coordorigin="2602,-169" coordsize="44,20" path="m2602,-159l2646,-159e" filled="f" stroked="t" strokeweight="1.1001pt" strokecolor="#383336">
                <v:path arrowok="t"/>
              </v:shape>
            </v:group>
            <v:group style="position:absolute;left:2691;top:-169;width:44;height:20" coordorigin="2691,-169" coordsize="44,20">
              <v:shape style="position:absolute;left:2691;top:-169;width:44;height:20" coordorigin="2691,-169" coordsize="44,20" path="m2691,-159l2735,-159e" filled="f" stroked="t" strokeweight="1.1001pt" strokecolor="#383336">
                <v:path arrowok="t"/>
              </v:shape>
            </v:group>
            <v:group style="position:absolute;left:2779;top:-169;width:44;height:20" coordorigin="2779,-169" coordsize="44,20">
              <v:shape style="position:absolute;left:2779;top:-169;width:44;height:20" coordorigin="2779,-169" coordsize="44,20" path="m2779,-159l2824,-159e" filled="f" stroked="t" strokeweight="1.1001pt" strokecolor="#383336">
                <v:path arrowok="t"/>
              </v:shape>
            </v:group>
            <v:group style="position:absolute;left:2868;top:-169;width:44;height:20" coordorigin="2868,-169" coordsize="44,20">
              <v:shape style="position:absolute;left:2868;top:-169;width:44;height:20" coordorigin="2868,-169" coordsize="44,20" path="m2868,-159l2913,-159e" filled="f" stroked="t" strokeweight="1.1001pt" strokecolor="#383336">
                <v:path arrowok="t"/>
              </v:shape>
            </v:group>
            <v:group style="position:absolute;left:2957;top:-169;width:44;height:20" coordorigin="2957,-169" coordsize="44,20">
              <v:shape style="position:absolute;left:2957;top:-169;width:44;height:20" coordorigin="2957,-169" coordsize="44,20" path="m2957,-159l3001,-159e" filled="f" stroked="t" strokeweight="1.1001pt" strokecolor="#383336">
                <v:path arrowok="t"/>
              </v:shape>
            </v:group>
            <v:group style="position:absolute;left:3046;top:-169;width:44;height:20" coordorigin="3046,-169" coordsize="44,20">
              <v:shape style="position:absolute;left:3046;top:-169;width:44;height:20" coordorigin="3046,-169" coordsize="44,20" path="m3046,-159l3090,-159e" filled="f" stroked="t" strokeweight="1.1001pt" strokecolor="#383336">
                <v:path arrowok="t"/>
              </v:shape>
            </v:group>
            <v:group style="position:absolute;left:3135;top:-169;width:44;height:20" coordorigin="3135,-169" coordsize="44,20">
              <v:shape style="position:absolute;left:3135;top:-169;width:44;height:20" coordorigin="3135,-169" coordsize="44,20" path="m3135,-159l3179,-159e" filled="f" stroked="t" strokeweight="1.1001pt" strokecolor="#383336">
                <v:path arrowok="t"/>
              </v:shape>
            </v:group>
            <v:group style="position:absolute;left:3223;top:-169;width:44;height:20" coordorigin="3223,-169" coordsize="44,20">
              <v:shape style="position:absolute;left:3223;top:-169;width:44;height:20" coordorigin="3223,-169" coordsize="44,20" path="m3223,-159l3268,-159e" filled="f" stroked="t" strokeweight="1.1001pt" strokecolor="#383336">
                <v:path arrowok="t"/>
              </v:shape>
            </v:group>
            <v:group style="position:absolute;left:3312;top:-169;width:44;height:20" coordorigin="3312,-169" coordsize="44,20">
              <v:shape style="position:absolute;left:3312;top:-169;width:44;height:20" coordorigin="3312,-169" coordsize="44,20" path="m3312,-159l3357,-159e" filled="f" stroked="t" strokeweight="1.1001pt" strokecolor="#383336">
                <v:path arrowok="t"/>
              </v:shape>
            </v:group>
            <v:group style="position:absolute;left:3401;top:-169;width:44;height:20" coordorigin="3401,-169" coordsize="44,20">
              <v:shape style="position:absolute;left:3401;top:-169;width:44;height:20" coordorigin="3401,-169" coordsize="44,20" path="m3401,-159l3445,-159e" filled="f" stroked="t" strokeweight="1.1001pt" strokecolor="#383336">
                <v:path arrowok="t"/>
              </v:shape>
            </v:group>
            <v:group style="position:absolute;left:3490;top:-169;width:44;height:20" coordorigin="3490,-169" coordsize="44,20">
              <v:shape style="position:absolute;left:3490;top:-169;width:44;height:20" coordorigin="3490,-169" coordsize="44,20" path="m3490,-159l3534,-159e" filled="f" stroked="t" strokeweight="1.1001pt" strokecolor="#383336">
                <v:path arrowok="t"/>
              </v:shape>
            </v:group>
            <v:group style="position:absolute;left:3579;top:-169;width:44;height:20" coordorigin="3579,-169" coordsize="44,20">
              <v:shape style="position:absolute;left:3579;top:-169;width:44;height:20" coordorigin="3579,-169" coordsize="44,20" path="m3579,-159l3623,-159e" filled="f" stroked="t" strokeweight="1.1001pt" strokecolor="#383336">
                <v:path arrowok="t"/>
              </v:shape>
            </v:group>
            <v:group style="position:absolute;left:3667;top:-169;width:44;height:20" coordorigin="3667,-169" coordsize="44,20">
              <v:shape style="position:absolute;left:3667;top:-169;width:44;height:20" coordorigin="3667,-169" coordsize="44,20" path="m3667,-159l3712,-159e" filled="f" stroked="t" strokeweight="1.1001pt" strokecolor="#383336">
                <v:path arrowok="t"/>
              </v:shape>
            </v:group>
            <v:group style="position:absolute;left:3756;top:-169;width:44;height:20" coordorigin="3756,-169" coordsize="44,20">
              <v:shape style="position:absolute;left:3756;top:-169;width:44;height:20" coordorigin="3756,-169" coordsize="44,20" path="m3756,-159l3800,-159e" filled="f" stroked="t" strokeweight="1.1001pt" strokecolor="#383336">
                <v:path arrowok="t"/>
              </v:shape>
            </v:group>
            <v:group style="position:absolute;left:3845;top:-169;width:44;height:20" coordorigin="3845,-169" coordsize="44,20">
              <v:shape style="position:absolute;left:3845;top:-169;width:44;height:20" coordorigin="3845,-169" coordsize="44,20" path="m3845,-159l3889,-159e" filled="f" stroked="t" strokeweight="1.1001pt" strokecolor="#383336">
                <v:path arrowok="t"/>
              </v:shape>
            </v:group>
            <v:group style="position:absolute;left:3934;top:-169;width:44;height:20" coordorigin="3934,-169" coordsize="44,20">
              <v:shape style="position:absolute;left:3934;top:-169;width:44;height:20" coordorigin="3934,-169" coordsize="44,20" path="m3934,-159l3978,-159e" filled="f" stroked="t" strokeweight="1.1001pt" strokecolor="#383336">
                <v:path arrowok="t"/>
              </v:shape>
            </v:group>
            <v:group style="position:absolute;left:4022;top:-169;width:44;height:20" coordorigin="4022,-169" coordsize="44,20">
              <v:shape style="position:absolute;left:4022;top:-169;width:44;height:20" coordorigin="4022,-169" coordsize="44,20" path="m4022,-159l4067,-159e" filled="f" stroked="t" strokeweight="1.1001pt" strokecolor="#383336">
                <v:path arrowok="t"/>
              </v:shape>
            </v:group>
            <v:group style="position:absolute;left:4111;top:-169;width:44;height:20" coordorigin="4111,-169" coordsize="44,20">
              <v:shape style="position:absolute;left:4111;top:-169;width:44;height:20" coordorigin="4111,-169" coordsize="44,20" path="m4111,-159l4156,-159e" filled="f" stroked="t" strokeweight="1.1001pt" strokecolor="#383336">
                <v:path arrowok="t"/>
              </v:shape>
            </v:group>
            <v:group style="position:absolute;left:4200;top:-169;width:44;height:20" coordorigin="4200,-169" coordsize="44,20">
              <v:shape style="position:absolute;left:4200;top:-169;width:44;height:20" coordorigin="4200,-169" coordsize="44,20" path="m4200,-159l4244,-159e" filled="f" stroked="t" strokeweight="1.1001pt" strokecolor="#383336">
                <v:path arrowok="t"/>
              </v:shape>
            </v:group>
            <v:group style="position:absolute;left:4289;top:-169;width:44;height:20" coordorigin="4289,-169" coordsize="44,20">
              <v:shape style="position:absolute;left:4289;top:-169;width:44;height:20" coordorigin="4289,-169" coordsize="44,20" path="m4289,-159l4333,-159e" filled="f" stroked="t" strokeweight="1.1001pt" strokecolor="#383336">
                <v:path arrowok="t"/>
              </v:shape>
            </v:group>
            <v:group style="position:absolute;left:4378;top:-169;width:44;height:20" coordorigin="4378,-169" coordsize="44,20">
              <v:shape style="position:absolute;left:4378;top:-169;width:44;height:20" coordorigin="4378,-169" coordsize="44,20" path="m4378,-159l4422,-159e" filled="f" stroked="t" strokeweight="1.1001pt" strokecolor="#383336">
                <v:path arrowok="t"/>
              </v:shape>
            </v:group>
            <v:group style="position:absolute;left:4466;top:-169;width:44;height:20" coordorigin="4466,-169" coordsize="44,20">
              <v:shape style="position:absolute;left:4466;top:-169;width:44;height:20" coordorigin="4466,-169" coordsize="44,20" path="m4466,-159l4511,-159e" filled="f" stroked="t" strokeweight="1.1001pt" strokecolor="#383336">
                <v:path arrowok="t"/>
              </v:shape>
            </v:group>
            <v:group style="position:absolute;left:4555;top:-169;width:44;height:20" coordorigin="4555,-169" coordsize="44,20">
              <v:shape style="position:absolute;left:4555;top:-169;width:44;height:20" coordorigin="4555,-169" coordsize="44,20" path="m4555,-159l4600,-159e" filled="f" stroked="t" strokeweight="1.1001pt" strokecolor="#383336">
                <v:path arrowok="t"/>
              </v:shape>
            </v:group>
            <v:group style="position:absolute;left:4644;top:-169;width:44;height:20" coordorigin="4644,-169" coordsize="44,20">
              <v:shape style="position:absolute;left:4644;top:-169;width:44;height:20" coordorigin="4644,-169" coordsize="44,20" path="m4644,-159l4688,-159e" filled="f" stroked="t" strokeweight="1.1001pt" strokecolor="#383336">
                <v:path arrowok="t"/>
              </v:shape>
            </v:group>
            <v:group style="position:absolute;left:4733;top:-169;width:44;height:20" coordorigin="4733,-169" coordsize="44,20">
              <v:shape style="position:absolute;left:4733;top:-169;width:44;height:20" coordorigin="4733,-169" coordsize="44,20" path="m4733,-159l4777,-159e" filled="f" stroked="t" strokeweight="1.1001pt" strokecolor="#383336">
                <v:path arrowok="t"/>
              </v:shape>
            </v:group>
            <v:group style="position:absolute;left:4822;top:-169;width:44;height:20" coordorigin="4822,-169" coordsize="44,20">
              <v:shape style="position:absolute;left:4822;top:-169;width:44;height:20" coordorigin="4822,-169" coordsize="44,20" path="m4822,-159l4866,-159e" filled="f" stroked="t" strokeweight="1.1001pt" strokecolor="#383336">
                <v:path arrowok="t"/>
              </v:shape>
            </v:group>
            <v:group style="position:absolute;left:4910;top:-169;width:44;height:20" coordorigin="4910,-169" coordsize="44,20">
              <v:shape style="position:absolute;left:4910;top:-169;width:44;height:20" coordorigin="4910,-169" coordsize="44,20" path="m4910,-159l4955,-159e" filled="f" stroked="t" strokeweight="1.1001pt" strokecolor="#383336">
                <v:path arrowok="t"/>
              </v:shape>
            </v:group>
            <v:group style="position:absolute;left:4999;top:-169;width:44;height:20" coordorigin="4999,-169" coordsize="44,20">
              <v:shape style="position:absolute;left:4999;top:-169;width:44;height:20" coordorigin="4999,-169" coordsize="44,20" path="m4999,-159l5044,-159e" filled="f" stroked="t" strokeweight="1.1001pt" strokecolor="#383336">
                <v:path arrowok="t"/>
              </v:shape>
            </v:group>
            <v:group style="position:absolute;left:5088;top:-169;width:44;height:20" coordorigin="5088,-169" coordsize="44,20">
              <v:shape style="position:absolute;left:5088;top:-169;width:44;height:20" coordorigin="5088,-169" coordsize="44,20" path="m5088,-159l5132,-159e" filled="f" stroked="t" strokeweight="1.1001pt" strokecolor="#383336">
                <v:path arrowok="t"/>
              </v:shape>
            </v:group>
            <v:group style="position:absolute;left:5177;top:-169;width:44;height:20" coordorigin="5177,-169" coordsize="44,20">
              <v:shape style="position:absolute;left:5177;top:-169;width:44;height:20" coordorigin="5177,-169" coordsize="44,20" path="m5177,-159l5221,-159e" filled="f" stroked="t" strokeweight="1.1001pt" strokecolor="#383336">
                <v:path arrowok="t"/>
              </v:shape>
            </v:group>
            <v:group style="position:absolute;left:5265;top:-169;width:44;height:20" coordorigin="5265,-169" coordsize="44,20">
              <v:shape style="position:absolute;left:5265;top:-169;width:44;height:20" coordorigin="5265,-169" coordsize="44,20" path="m5265,-159l5310,-159e" filled="f" stroked="t" strokeweight="1.1001pt" strokecolor="#383336">
                <v:path arrowok="t"/>
              </v:shape>
            </v:group>
            <v:group style="position:absolute;left:5354;top:-169;width:44;height:20" coordorigin="5354,-169" coordsize="44,20">
              <v:shape style="position:absolute;left:5354;top:-169;width:44;height:20" coordorigin="5354,-169" coordsize="44,20" path="m5354,-159l5399,-159e" filled="f" stroked="t" strokeweight="1.1001pt" strokecolor="#383336">
                <v:path arrowok="t"/>
              </v:shape>
            </v:group>
            <v:group style="position:absolute;left:5443;top:-169;width:44;height:20" coordorigin="5443,-169" coordsize="44,20">
              <v:shape style="position:absolute;left:5443;top:-169;width:44;height:20" coordorigin="5443,-169" coordsize="44,20" path="m5443,-159l5487,-159e" filled="f" stroked="t" strokeweight="1.1001pt" strokecolor="#383336">
                <v:path arrowok="t"/>
              </v:shape>
            </v:group>
            <v:group style="position:absolute;left:5532;top:-169;width:44;height:20" coordorigin="5532,-169" coordsize="44,20">
              <v:shape style="position:absolute;left:5532;top:-169;width:44;height:20" coordorigin="5532,-169" coordsize="44,20" path="m5532,-159l5576,-159e" filled="f" stroked="t" strokeweight="1.1001pt" strokecolor="#383336">
                <v:path arrowok="t"/>
              </v:shape>
            </v:group>
            <v:group style="position:absolute;left:5621;top:-169;width:44;height:20" coordorigin="5621,-169" coordsize="44,20">
              <v:shape style="position:absolute;left:5621;top:-169;width:44;height:20" coordorigin="5621,-169" coordsize="44,20" path="m5621,-159l5665,-159e" filled="f" stroked="t" strokeweight="1.1001pt" strokecolor="#383336">
                <v:path arrowok="t"/>
              </v:shape>
            </v:group>
            <v:group style="position:absolute;left:5709;top:-169;width:44;height:20" coordorigin="5709,-169" coordsize="44,20">
              <v:shape style="position:absolute;left:5709;top:-169;width:44;height:20" coordorigin="5709,-169" coordsize="44,20" path="m5709,-159l5754,-159e" filled="f" stroked="t" strokeweight="1.1001pt" strokecolor="#383336">
                <v:path arrowok="t"/>
              </v:shape>
            </v:group>
            <v:group style="position:absolute;left:5798;top:-169;width:44;height:20" coordorigin="5798,-169" coordsize="44,20">
              <v:shape style="position:absolute;left:5798;top:-169;width:44;height:20" coordorigin="5798,-169" coordsize="44,20" path="m5798,-159l5843,-159e" filled="f" stroked="t" strokeweight="1.1001pt" strokecolor="#383336">
                <v:path arrowok="t"/>
              </v:shape>
            </v:group>
            <v:group style="position:absolute;left:5887;top:-169;width:44;height:20" coordorigin="5887,-169" coordsize="44,20">
              <v:shape style="position:absolute;left:5887;top:-169;width:44;height:20" coordorigin="5887,-169" coordsize="44,20" path="m5887,-159l5931,-159e" filled="f" stroked="t" strokeweight="1.1001pt" strokecolor="#383336">
                <v:path arrowok="t"/>
              </v:shape>
            </v:group>
            <v:group style="position:absolute;left:5976;top:-169;width:44;height:20" coordorigin="5976,-169" coordsize="44,20">
              <v:shape style="position:absolute;left:5976;top:-169;width:44;height:20" coordorigin="5976,-169" coordsize="44,20" path="m5976,-159l6020,-159e" filled="f" stroked="t" strokeweight="1.1001pt" strokecolor="#383336">
                <v:path arrowok="t"/>
              </v:shape>
            </v:group>
            <v:group style="position:absolute;left:6065;top:-169;width:44;height:20" coordorigin="6065,-169" coordsize="44,20">
              <v:shape style="position:absolute;left:6065;top:-169;width:44;height:20" coordorigin="6065,-169" coordsize="44,20" path="m6065,-159l6109,-159e" filled="f" stroked="t" strokeweight="1.1001pt" strokecolor="#383336">
                <v:path arrowok="t"/>
              </v:shape>
            </v:group>
            <v:group style="position:absolute;left:6153;top:-169;width:44;height:20" coordorigin="6153,-169" coordsize="44,20">
              <v:shape style="position:absolute;left:6153;top:-169;width:44;height:20" coordorigin="6153,-169" coordsize="44,20" path="m6153,-159l6198,-159e" filled="f" stroked="t" strokeweight="1.1001pt" strokecolor="#383336">
                <v:path arrowok="t"/>
              </v:shape>
            </v:group>
            <v:group style="position:absolute;left:6242;top:-169;width:44;height:20" coordorigin="6242,-169" coordsize="44,20">
              <v:shape style="position:absolute;left:6242;top:-169;width:44;height:20" coordorigin="6242,-169" coordsize="44,20" path="m6242,-159l6287,-159e" filled="f" stroked="t" strokeweight="1.1001pt" strokecolor="#383336">
                <v:path arrowok="t"/>
              </v:shape>
            </v:group>
            <v:group style="position:absolute;left:6331;top:-169;width:44;height:20" coordorigin="6331,-169" coordsize="44,20">
              <v:shape style="position:absolute;left:6331;top:-169;width:44;height:20" coordorigin="6331,-169" coordsize="44,20" path="m6331,-159l6375,-159e" filled="f" stroked="t" strokeweight="1.1001pt" strokecolor="#383336">
                <v:path arrowok="t"/>
              </v:shape>
            </v:group>
            <v:group style="position:absolute;left:6420;top:-169;width:44;height:20" coordorigin="6420,-169" coordsize="44,20">
              <v:shape style="position:absolute;left:6420;top:-169;width:44;height:20" coordorigin="6420,-169" coordsize="44,20" path="m6420,-159l6464,-159e" filled="f" stroked="t" strokeweight="1.1001pt" strokecolor="#383336">
                <v:path arrowok="t"/>
              </v:shape>
            </v:group>
            <v:group style="position:absolute;left:6509;top:-169;width:44;height:20" coordorigin="6509,-169" coordsize="44,20">
              <v:shape style="position:absolute;left:6509;top:-169;width:44;height:20" coordorigin="6509,-169" coordsize="44,20" path="m6509,-159l6553,-159e" filled="f" stroked="t" strokeweight="1.1001pt" strokecolor="#383336">
                <v:path arrowok="t"/>
              </v:shape>
            </v:group>
            <v:group style="position:absolute;left:6597;top:-169;width:44;height:20" coordorigin="6597,-169" coordsize="44,20">
              <v:shape style="position:absolute;left:6597;top:-169;width:44;height:20" coordorigin="6597,-169" coordsize="44,20" path="m6597,-159l6642,-159e" filled="f" stroked="t" strokeweight="1.1001pt" strokecolor="#383336">
                <v:path arrowok="t"/>
              </v:shape>
            </v:group>
            <v:group style="position:absolute;left:6686;top:-169;width:44;height:20" coordorigin="6686,-169" coordsize="44,20">
              <v:shape style="position:absolute;left:6686;top:-169;width:44;height:20" coordorigin="6686,-169" coordsize="44,20" path="m6686,-159l6730,-159e" filled="f" stroked="t" strokeweight="1.1001pt" strokecolor="#383336">
                <v:path arrowok="t"/>
              </v:shape>
            </v:group>
            <v:group style="position:absolute;left:6775;top:-169;width:44;height:20" coordorigin="6775,-169" coordsize="44,20">
              <v:shape style="position:absolute;left:6775;top:-169;width:44;height:20" coordorigin="6775,-169" coordsize="44,20" path="m6775,-159l6819,-159e" filled="f" stroked="t" strokeweight="1.1001pt" strokecolor="#383336">
                <v:path arrowok="t"/>
              </v:shape>
            </v:group>
            <v:group style="position:absolute;left:6864;top:-169;width:44;height:20" coordorigin="6864,-169" coordsize="44,20">
              <v:shape style="position:absolute;left:6864;top:-169;width:44;height:20" coordorigin="6864,-169" coordsize="44,20" path="m6864,-159l6908,-159e" filled="f" stroked="t" strokeweight="1.1001pt" strokecolor="#383336">
                <v:path arrowok="t"/>
              </v:shape>
            </v:group>
            <v:group style="position:absolute;left:6952;top:-169;width:44;height:20" coordorigin="6952,-169" coordsize="44,20">
              <v:shape style="position:absolute;left:6952;top:-169;width:44;height:20" coordorigin="6952,-169" coordsize="44,20" path="m6952,-159l6997,-159e" filled="f" stroked="t" strokeweight="1.1001pt" strokecolor="#383336">
                <v:path arrowok="t"/>
              </v:shape>
            </v:group>
            <v:group style="position:absolute;left:7041;top:-169;width:44;height:20" coordorigin="7041,-169" coordsize="44,20">
              <v:shape style="position:absolute;left:7041;top:-169;width:44;height:20" coordorigin="7041,-169" coordsize="44,20" path="m7041,-159l7086,-159e" filled="f" stroked="t" strokeweight="1.1001pt" strokecolor="#383336">
                <v:path arrowok="t"/>
              </v:shape>
            </v:group>
            <v:group style="position:absolute;left:7130;top:-169;width:44;height:20" coordorigin="7130,-169" coordsize="44,20">
              <v:shape style="position:absolute;left:7130;top:-169;width:44;height:20" coordorigin="7130,-169" coordsize="44,20" path="m7130,-159l7174,-159e" filled="f" stroked="t" strokeweight="1.1001pt" strokecolor="#383336">
                <v:path arrowok="t"/>
              </v:shape>
            </v:group>
            <v:group style="position:absolute;left:7219;top:-169;width:44;height:20" coordorigin="7219,-169" coordsize="44,20">
              <v:shape style="position:absolute;left:7219;top:-169;width:44;height:20" coordorigin="7219,-169" coordsize="44,20" path="m7219,-159l7263,-159e" filled="f" stroked="t" strokeweight="1.1001pt" strokecolor="#383336">
                <v:path arrowok="t"/>
              </v:shape>
            </v:group>
            <v:group style="position:absolute;left:7308;top:-169;width:44;height:20" coordorigin="7308,-169" coordsize="44,20">
              <v:shape style="position:absolute;left:7308;top:-169;width:44;height:20" coordorigin="7308,-169" coordsize="44,20" path="m7308,-159l7352,-159e" filled="f" stroked="t" strokeweight="1.1001pt" strokecolor="#383336">
                <v:path arrowok="t"/>
              </v:shape>
            </v:group>
            <v:group style="position:absolute;left:7396;top:-169;width:44;height:20" coordorigin="7396,-169" coordsize="44,20">
              <v:shape style="position:absolute;left:7396;top:-169;width:44;height:20" coordorigin="7396,-169" coordsize="44,20" path="m7396,-159l7441,-159e" filled="f" stroked="t" strokeweight="1.1001pt" strokecolor="#383336">
                <v:path arrowok="t"/>
              </v:shape>
            </v:group>
            <v:group style="position:absolute;left:7485;top:-169;width:44;height:20" coordorigin="7485,-169" coordsize="44,20">
              <v:shape style="position:absolute;left:7485;top:-169;width:44;height:20" coordorigin="7485,-169" coordsize="44,20" path="m7485,-159l7530,-159e" filled="f" stroked="t" strokeweight="1.1001pt" strokecolor="#383336">
                <v:path arrowok="t"/>
              </v:shape>
            </v:group>
            <v:group style="position:absolute;left:7574;top:-169;width:44;height:20" coordorigin="7574,-169" coordsize="44,20">
              <v:shape style="position:absolute;left:7574;top:-169;width:44;height:20" coordorigin="7574,-169" coordsize="44,20" path="m7574,-159l7618,-159e" filled="f" stroked="t" strokeweight="1.1001pt" strokecolor="#383336">
                <v:path arrowok="t"/>
              </v:shape>
            </v:group>
            <v:group style="position:absolute;left:7663;top:-169;width:44;height:20" coordorigin="7663,-169" coordsize="44,20">
              <v:shape style="position:absolute;left:7663;top:-169;width:44;height:20" coordorigin="7663,-169" coordsize="44,20" path="m7663,-159l7707,-159e" filled="f" stroked="t" strokeweight="1.1001pt" strokecolor="#383336">
                <v:path arrowok="t"/>
              </v:shape>
            </v:group>
            <v:group style="position:absolute;left:7752;top:-169;width:44;height:20" coordorigin="7752,-169" coordsize="44,20">
              <v:shape style="position:absolute;left:7752;top:-169;width:44;height:20" coordorigin="7752,-169" coordsize="44,20" path="m7752,-159l7796,-159e" filled="f" stroked="t" strokeweight="1.1001pt" strokecolor="#383336">
                <v:path arrowok="t"/>
              </v:shape>
            </v:group>
            <v:group style="position:absolute;left:7840;top:-169;width:44;height:20" coordorigin="7840,-169" coordsize="44,20">
              <v:shape style="position:absolute;left:7840;top:-169;width:44;height:20" coordorigin="7840,-169" coordsize="44,20" path="m7840,-159l7885,-159e" filled="f" stroked="t" strokeweight="1.1001pt" strokecolor="#383336">
                <v:path arrowok="t"/>
              </v:shape>
            </v:group>
            <v:group style="position:absolute;left:7929;top:-169;width:44;height:20" coordorigin="7929,-169" coordsize="44,20">
              <v:shape style="position:absolute;left:7929;top:-169;width:44;height:20" coordorigin="7929,-169" coordsize="44,20" path="m7929,-159l7974,-159e" filled="f" stroked="t" strokeweight="1.1001pt" strokecolor="#383336">
                <v:path arrowok="t"/>
              </v:shape>
            </v:group>
            <v:group style="position:absolute;left:8018;top:-169;width:44;height:20" coordorigin="8018,-169" coordsize="44,20">
              <v:shape style="position:absolute;left:8018;top:-169;width:44;height:20" coordorigin="8018,-169" coordsize="44,20" path="m8018,-159l8062,-159e" filled="f" stroked="t" strokeweight="1.1001pt" strokecolor="#383336">
                <v:path arrowok="t"/>
              </v:shape>
            </v:group>
            <v:group style="position:absolute;left:8107;top:-169;width:44;height:20" coordorigin="8107,-169" coordsize="44,20">
              <v:shape style="position:absolute;left:8107;top:-169;width:44;height:20" coordorigin="8107,-169" coordsize="44,20" path="m8107,-159l8151,-159e" filled="f" stroked="t" strokeweight="1.1001pt" strokecolor="#383336">
                <v:path arrowok="t"/>
              </v:shape>
            </v:group>
            <v:group style="position:absolute;left:8196;top:-169;width:44;height:20" coordorigin="8196,-169" coordsize="44,20">
              <v:shape style="position:absolute;left:8196;top:-169;width:44;height:20" coordorigin="8196,-169" coordsize="44,20" path="m8196,-159l8240,-159e" filled="f" stroked="t" strokeweight="1.1001pt" strokecolor="#383336">
                <v:path arrowok="t"/>
              </v:shape>
            </v:group>
            <v:group style="position:absolute;left:8284;top:-169;width:44;height:20" coordorigin="8284,-169" coordsize="44,20">
              <v:shape style="position:absolute;left:8284;top:-169;width:44;height:20" coordorigin="8284,-169" coordsize="44,20" path="m8284,-159l8329,-159e" filled="f" stroked="t" strokeweight="1.1001pt" strokecolor="#383336">
                <v:path arrowok="t"/>
              </v:shape>
            </v:group>
            <v:group style="position:absolute;left:8373;top:-169;width:44;height:20" coordorigin="8373,-169" coordsize="44,20">
              <v:shape style="position:absolute;left:8373;top:-169;width:44;height:20" coordorigin="8373,-169" coordsize="44,20" path="m8373,-159l8417,-159e" filled="f" stroked="t" strokeweight="1.1001pt" strokecolor="#383336">
                <v:path arrowok="t"/>
              </v:shape>
            </v:group>
            <v:group style="position:absolute;left:8462;top:-169;width:44;height:20" coordorigin="8462,-169" coordsize="44,20">
              <v:shape style="position:absolute;left:8462;top:-169;width:44;height:20" coordorigin="8462,-169" coordsize="44,20" path="m8462,-159l8506,-159e" filled="f" stroked="t" strokeweight="1.1001pt" strokecolor="#383336">
                <v:path arrowok="t"/>
              </v:shape>
            </v:group>
            <v:group style="position:absolute;left:8551;top:-169;width:44;height:20" coordorigin="8551,-169" coordsize="44,20">
              <v:shape style="position:absolute;left:8551;top:-169;width:44;height:20" coordorigin="8551,-169" coordsize="44,20" path="m8551,-159l8595,-159e" filled="f" stroked="t" strokeweight="1.1001pt" strokecolor="#383336">
                <v:path arrowok="t"/>
              </v:shape>
            </v:group>
            <v:group style="position:absolute;left:8639;top:-169;width:44;height:20" coordorigin="8639,-169" coordsize="44,20">
              <v:shape style="position:absolute;left:8639;top:-169;width:44;height:20" coordorigin="8639,-169" coordsize="44,20" path="m8639,-159l8684,-159e" filled="f" stroked="t" strokeweight="1.1001pt" strokecolor="#383336">
                <v:path arrowok="t"/>
              </v:shape>
            </v:group>
            <v:group style="position:absolute;left:8728;top:-169;width:44;height:20" coordorigin="8728,-169" coordsize="44,20">
              <v:shape style="position:absolute;left:8728;top:-169;width:44;height:20" coordorigin="8728,-169" coordsize="44,20" path="m8728,-159l8773,-159e" filled="f" stroked="t" strokeweight="1.1001pt" strokecolor="#383336">
                <v:path arrowok="t"/>
              </v:shape>
            </v:group>
            <v:group style="position:absolute;left:8817;top:-169;width:44;height:20" coordorigin="8817,-169" coordsize="44,20">
              <v:shape style="position:absolute;left:8817;top:-169;width:44;height:20" coordorigin="8817,-169" coordsize="44,20" path="m8817,-159l8861,-159e" filled="f" stroked="t" strokeweight="1.1001pt" strokecolor="#383336">
                <v:path arrowok="t"/>
              </v:shape>
            </v:group>
            <v:group style="position:absolute;left:8906;top:-169;width:44;height:20" coordorigin="8906,-169" coordsize="44,20">
              <v:shape style="position:absolute;left:8906;top:-169;width:44;height:20" coordorigin="8906,-169" coordsize="44,20" path="m8906,-159l8950,-159e" filled="f" stroked="t" strokeweight="1.1001pt" strokecolor="#383336">
                <v:path arrowok="t"/>
              </v:shape>
            </v:group>
            <v:group style="position:absolute;left:8995;top:-169;width:44;height:20" coordorigin="8995,-169" coordsize="44,20">
              <v:shape style="position:absolute;left:8995;top:-169;width:44;height:20" coordorigin="8995,-169" coordsize="44,20" path="m8995,-159l9039,-159e" filled="f" stroked="t" strokeweight="1.1001pt" strokecolor="#383336">
                <v:path arrowok="t"/>
              </v:shape>
            </v:group>
            <v:group style="position:absolute;left:9083;top:-169;width:44;height:20" coordorigin="9083,-169" coordsize="44,20">
              <v:shape style="position:absolute;left:9083;top:-169;width:44;height:20" coordorigin="9083,-169" coordsize="44,20" path="m9083,-159l9128,-159e" filled="f" stroked="t" strokeweight="1.1001pt" strokecolor="#383336">
                <v:path arrowok="t"/>
              </v:shape>
            </v:group>
            <v:group style="position:absolute;left:9172;top:-169;width:44;height:20" coordorigin="9172,-169" coordsize="44,20">
              <v:shape style="position:absolute;left:9172;top:-169;width:44;height:20" coordorigin="9172,-169" coordsize="44,20" path="m9172,-159l9217,-159e" filled="f" stroked="t" strokeweight="1.1001pt" strokecolor="#383336">
                <v:path arrowok="t"/>
              </v:shape>
            </v:group>
            <v:group style="position:absolute;left:9261;top:-169;width:44;height:20" coordorigin="9261,-169" coordsize="44,20">
              <v:shape style="position:absolute;left:9261;top:-169;width:44;height:20" coordorigin="9261,-169" coordsize="44,20" path="m9261,-159l9305,-159e" filled="f" stroked="t" strokeweight="1.1001pt" strokecolor="#383336">
                <v:path arrowok="t"/>
              </v:shape>
            </v:group>
            <v:group style="position:absolute;left:9350;top:-169;width:44;height:20" coordorigin="9350,-169" coordsize="44,20">
              <v:shape style="position:absolute;left:9350;top:-169;width:44;height:20" coordorigin="9350,-169" coordsize="44,20" path="m9350,-159l9394,-159e" filled="f" stroked="t" strokeweight="1.1001pt" strokecolor="#383336">
                <v:path arrowok="t"/>
              </v:shape>
            </v:group>
            <v:group style="position:absolute;left:9439;top:-169;width:44;height:20" coordorigin="9439,-169" coordsize="44,20">
              <v:shape style="position:absolute;left:9439;top:-169;width:44;height:20" coordorigin="9439,-169" coordsize="44,20" path="m9439,-159l9483,-159e" filled="f" stroked="t" strokeweight="1.1001pt" strokecolor="#383336">
                <v:path arrowok="t"/>
              </v:shape>
            </v:group>
            <v:group style="position:absolute;left:9527;top:-169;width:44;height:20" coordorigin="9527,-169" coordsize="44,20">
              <v:shape style="position:absolute;left:9527;top:-169;width:44;height:20" coordorigin="9527,-169" coordsize="44,20" path="m9527,-159l9572,-159e" filled="f" stroked="t" strokeweight="1.1001pt" strokecolor="#383336">
                <v:path arrowok="t"/>
              </v:shape>
            </v:group>
            <v:group style="position:absolute;left:9616;top:-169;width:44;height:20" coordorigin="9616,-169" coordsize="44,20">
              <v:shape style="position:absolute;left:9616;top:-169;width:44;height:20" coordorigin="9616,-169" coordsize="44,20" path="m9616,-159l9661,-159e" filled="f" stroked="t" strokeweight="1.1001pt" strokecolor="#383336">
                <v:path arrowok="t"/>
              </v:shape>
            </v:group>
            <v:group style="position:absolute;left:9705;top:-169;width:44;height:20" coordorigin="9705,-169" coordsize="44,20">
              <v:shape style="position:absolute;left:9705;top:-169;width:44;height:20" coordorigin="9705,-169" coordsize="44,20" path="m9705,-159l9749,-159e" filled="f" stroked="t" strokeweight="1.1001pt" strokecolor="#383336">
                <v:path arrowok="t"/>
              </v:shape>
            </v:group>
            <v:group style="position:absolute;left:9794;top:-169;width:44;height:20" coordorigin="9794,-169" coordsize="44,20">
              <v:shape style="position:absolute;left:9794;top:-169;width:44;height:20" coordorigin="9794,-169" coordsize="44,20" path="m9794,-159l9838,-159e" filled="f" stroked="t" strokeweight="1.1001pt" strokecolor="#383336">
                <v:path arrowok="t"/>
              </v:shape>
            </v:group>
            <v:group style="position:absolute;left:9882;top:-169;width:44;height:20" coordorigin="9882,-169" coordsize="44,20">
              <v:shape style="position:absolute;left:9882;top:-169;width:44;height:20" coordorigin="9882,-169" coordsize="44,20" path="m9882,-159l9927,-159e" filled="f" stroked="t" strokeweight="1.1001pt" strokecolor="#383336">
                <v:path arrowok="t"/>
              </v:shape>
            </v:group>
            <v:group style="position:absolute;left:9971;top:-169;width:44;height:20" coordorigin="9971,-169" coordsize="44,20">
              <v:shape style="position:absolute;left:9971;top:-169;width:44;height:20" coordorigin="9971,-169" coordsize="44,20" path="m9971,-159l10016,-159e" filled="f" stroked="t" strokeweight="1.1001pt" strokecolor="#383336">
                <v:path arrowok="t"/>
              </v:shape>
            </v:group>
            <v:group style="position:absolute;left:10060;top:-169;width:44;height:20" coordorigin="10060,-169" coordsize="44,20">
              <v:shape style="position:absolute;left:10060;top:-169;width:44;height:20" coordorigin="10060,-169" coordsize="44,20" path="m10060,-159l10104,-159e" filled="f" stroked="t" strokeweight="1.1001pt" strokecolor="#383336">
                <v:path arrowok="t"/>
              </v:shape>
            </v:group>
            <v:group style="position:absolute;left:10149;top:-169;width:44;height:20" coordorigin="10149,-169" coordsize="44,20">
              <v:shape style="position:absolute;left:10149;top:-169;width:44;height:20" coordorigin="10149,-169" coordsize="44,20" path="m10149,-159l10193,-159e" filled="f" stroked="t" strokeweight="1.1001pt" strokecolor="#383336">
                <v:path arrowok="t"/>
              </v:shape>
            </v:group>
            <v:group style="position:absolute;left:10238;top:-169;width:44;height:20" coordorigin="10238,-169" coordsize="44,20">
              <v:shape style="position:absolute;left:10238;top:-169;width:44;height:20" coordorigin="10238,-169" coordsize="44,20" path="m10238,-159l10282,-159e" filled="f" stroked="t" strokeweight="1.1001pt" strokecolor="#383336">
                <v:path arrowok="t"/>
              </v:shape>
            </v:group>
            <v:group style="position:absolute;left:10326;top:-169;width:44;height:20" coordorigin="10326,-169" coordsize="44,20">
              <v:shape style="position:absolute;left:10326;top:-169;width:44;height:20" coordorigin="10326,-169" coordsize="44,20" path="m10326,-159l10371,-159e" filled="f" stroked="t" strokeweight="1.1001pt" strokecolor="#383336">
                <v:path arrowok="t"/>
              </v:shape>
            </v:group>
            <v:group style="position:absolute;left:10415;top:-169;width:44;height:20" coordorigin="10415,-169" coordsize="44,20">
              <v:shape style="position:absolute;left:10415;top:-169;width:44;height:20" coordorigin="10415,-169" coordsize="44,20" path="m10415,-159l10460,-159e" filled="f" stroked="t" strokeweight="1.1001pt" strokecolor="#383336">
                <v:path arrowok="t"/>
              </v:shape>
            </v:group>
            <v:group style="position:absolute;left:10504;top:-169;width:44;height:20" coordorigin="10504,-169" coordsize="44,20">
              <v:shape style="position:absolute;left:10504;top:-169;width:44;height:20" coordorigin="10504,-169" coordsize="44,20" path="m10504,-159l10548,-159e" filled="f" stroked="t" strokeweight="1.1001pt" strokecolor="#383336">
                <v:path arrowok="t"/>
              </v:shape>
            </v:group>
            <v:group style="position:absolute;left:10593;top:-169;width:44;height:20" coordorigin="10593,-169" coordsize="44,20">
              <v:shape style="position:absolute;left:10593;top:-169;width:44;height:20" coordorigin="10593,-169" coordsize="44,20" path="m10593,-159l10637,-159e" filled="f" stroked="t" strokeweight="1.1001pt" strokecolor="#383336">
                <v:path arrowok="t"/>
              </v:shape>
            </v:group>
            <v:group style="position:absolute;left:10682;top:-169;width:44;height:20" coordorigin="10682,-169" coordsize="44,20">
              <v:shape style="position:absolute;left:10682;top:-169;width:44;height:20" coordorigin="10682,-169" coordsize="44,20" path="m10682,-159l10726,-159e" filled="f" stroked="t" strokeweight="1.1001pt" strokecolor="#383336">
                <v:path arrowok="t"/>
              </v:shape>
            </v:group>
            <v:group style="position:absolute;left:10770;top:-169;width:44;height:20" coordorigin="10770,-169" coordsize="44,20">
              <v:shape style="position:absolute;left:10770;top:-169;width:44;height:20" coordorigin="10770,-169" coordsize="44,20" path="m10770,-159l10815,-159e" filled="f" stroked="t" strokeweight="1.1001pt" strokecolor="#383336">
                <v:path arrowok="t"/>
              </v:shape>
            </v:group>
            <v:group style="position:absolute;left:10859;top:-169;width:44;height:20" coordorigin="10859,-169" coordsize="44,20">
              <v:shape style="position:absolute;left:10859;top:-169;width:44;height:20" coordorigin="10859,-169" coordsize="44,20" path="m10859,-159l10904,-159e" filled="f" stroked="t" strokeweight="1.1001pt" strokecolor="#383336">
                <v:path arrowok="t"/>
              </v:shape>
            </v:group>
            <v:group style="position:absolute;left:10948;top:-169;width:44;height:20" coordorigin="10948,-169" coordsize="44,20">
              <v:shape style="position:absolute;left:10948;top:-169;width:44;height:20" coordorigin="10948,-169" coordsize="44,20" path="m10948,-159l10992,-159e" filled="f" stroked="t" strokeweight="1.1001pt" strokecolor="#383336">
                <v:path arrowok="t"/>
              </v:shape>
            </v:group>
            <v:group style="position:absolute;left:11037;top:-169;width:44;height:20" coordorigin="11037,-169" coordsize="44,20">
              <v:shape style="position:absolute;left:11037;top:-169;width:44;height:20" coordorigin="11037,-169" coordsize="44,20" path="m11037,-159l11081,-159e" filled="f" stroked="t" strokeweight="1.1001pt" strokecolor="#383336">
                <v:path arrowok="t"/>
              </v:shape>
            </v:group>
            <v:group style="position:absolute;left:11126;top:-169;width:44;height:20" coordorigin="11126,-169" coordsize="44,20">
              <v:shape style="position:absolute;left:11126;top:-169;width:44;height:20" coordorigin="11126,-169" coordsize="44,20" path="m11126,-159l11170,-159e" filled="f" stroked="t" strokeweight="1.1001pt" strokecolor="#383336">
                <v:path arrowok="t"/>
              </v:shape>
            </v:group>
            <v:group style="position:absolute;left:11214;top:-169;width:44;height:20" coordorigin="11214,-169" coordsize="44,20">
              <v:shape style="position:absolute;left:11214;top:-169;width:44;height:20" coordorigin="11214,-169" coordsize="44,20" path="m11214,-159l11259,-159e" filled="f" stroked="t" strokeweight="1.1001pt" strokecolor="#383336">
                <v:path arrowok="t"/>
              </v:shape>
            </v:group>
            <v:group style="position:absolute;left:11303;top:-169;width:44;height:20" coordorigin="11303,-169" coordsize="44,20">
              <v:shape style="position:absolute;left:11303;top:-169;width:44;height:20" coordorigin="11303,-169" coordsize="44,20" path="m11303,-159l11348,-159e" filled="f" stroked="t" strokeweight="1.1001pt" strokecolor="#383336">
                <v:path arrowok="t"/>
              </v:shape>
            </v:group>
            <v:group style="position:absolute;left:11392;top:-169;width:44;height:20" coordorigin="11392,-169" coordsize="44,20">
              <v:shape style="position:absolute;left:11392;top:-169;width:44;height:20" coordorigin="11392,-169" coordsize="44,20" path="m11392,-159l11436,-159e" filled="f" stroked="t" strokeweight="1.1001pt" strokecolor="#383336">
                <v:path arrowok="t"/>
              </v:shape>
            </v:group>
            <v:group style="position:absolute;left:11481;top:-169;width:44;height:20" coordorigin="11481,-169" coordsize="44,20">
              <v:shape style="position:absolute;left:11481;top:-169;width:44;height:20" coordorigin="11481,-169" coordsize="44,20" path="m11481,-159l11525,-159e" filled="f" stroked="t" strokeweight="1.1001pt" strokecolor="#383336">
                <v:path arrowok="t"/>
              </v:shape>
            </v:group>
            <v:group style="position:absolute;left:11569;top:-169;width:44;height:20" coordorigin="11569,-169" coordsize="44,20">
              <v:shape style="position:absolute;left:11569;top:-169;width:44;height:20" coordorigin="11569,-169" coordsize="44,20" path="m11569,-159l11614,-159e" filled="f" stroked="t" strokeweight="1.1001pt" strokecolor="#383336">
                <v:path arrowok="t"/>
              </v:shape>
            </v:group>
            <v:group style="position:absolute;left:11658;top:-169;width:44;height:20" coordorigin="11658,-169" coordsize="44,20">
              <v:shape style="position:absolute;left:11658;top:-169;width:44;height:20" coordorigin="11658,-169" coordsize="44,20" path="m11658,-159l11703,-159e" filled="f" stroked="t" strokeweight="1.1001pt" strokecolor="#383336">
                <v:path arrowok="t"/>
              </v:shape>
            </v:group>
            <v:group style="position:absolute;left:11747;top:-169;width:44;height:20" coordorigin="11747,-169" coordsize="44,20">
              <v:shape style="position:absolute;left:11747;top:-169;width:44;height:20" coordorigin="11747,-169" coordsize="44,20" path="m11747,-159l11791,-159e" filled="f" stroked="t" strokeweight="1.1001pt" strokecolor="#383336">
                <v:path arrowok="t"/>
              </v:shape>
            </v:group>
            <v:group style="position:absolute;left:11836;top:-169;width:44;height:20" coordorigin="11836,-169" coordsize="44,20">
              <v:shape style="position:absolute;left:11836;top:-169;width:44;height:20" coordorigin="11836,-169" coordsize="44,20" path="m11836,-159l11880,-159e" filled="f" stroked="t" strokeweight="1.1001pt" strokecolor="#383336">
                <v:path arrowok="t"/>
              </v:shape>
            </v:group>
            <v:group style="position:absolute;left:11925;top:-169;width:44;height:20" coordorigin="11925,-169" coordsize="44,20">
              <v:shape style="position:absolute;left:11925;top:-169;width:44;height:20" coordorigin="11925,-169" coordsize="44,20" path="m11925,-159l11969,-159e" filled="f" stroked="t" strokeweight="1.1001pt" strokecolor="#383336">
                <v:path arrowok="t"/>
              </v:shape>
            </v:group>
            <v:group style="position:absolute;left:12013;top:-169;width:44;height:20" coordorigin="12013,-169" coordsize="44,20">
              <v:shape style="position:absolute;left:12013;top:-169;width:44;height:20" coordorigin="12013,-169" coordsize="44,20" path="m12013,-159l12058,-159e" filled="f" stroked="t" strokeweight="1.1001pt" strokecolor="#383336">
                <v:path arrowok="t"/>
              </v:shape>
            </v:group>
            <v:group style="position:absolute;left:12102;top:-169;width:44;height:20" coordorigin="12102,-169" coordsize="44,20">
              <v:shape style="position:absolute;left:12102;top:-169;width:44;height:20" coordorigin="12102,-169" coordsize="44,20" path="m12102,-159l12147,-159e" filled="f" stroked="t" strokeweight="1.1001pt" strokecolor="#383336">
                <v:path arrowok="t"/>
              </v:shape>
            </v:group>
            <v:group style="position:absolute;left:12191;top:-169;width:44;height:20" coordorigin="12191,-169" coordsize="44,20">
              <v:shape style="position:absolute;left:12191;top:-169;width:44;height:20" coordorigin="12191,-169" coordsize="44,20" path="m12191,-159l12235,-159e" filled="f" stroked="t" strokeweight="1.1001pt" strokecolor="#383336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78"/>
          <w:b/>
          <w:bCs/>
        </w:rPr>
        <w:t>K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98"/>
          <w:b/>
          <w:bCs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105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2"/>
          <w:w w:val="107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2"/>
          <w:b/>
          <w:bCs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8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6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3"/>
          <w:w w:val="107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383336"/>
          <w:spacing w:val="0"/>
          <w:w w:val="108"/>
          <w:b/>
          <w:bCs/>
        </w:rPr>
        <w:t>etails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2" w:after="0" w:line="240" w:lineRule="auto"/>
        <w:ind w:left="115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3"/>
          <w:w w:val="92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9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3"/>
          <w:w w:val="9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Arun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3"/>
          <w:w w:val="75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8"/>
        </w:rPr>
        <w:t>apoo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11"/>
          <w:w w:val="108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Depu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92"/>
        </w:rPr>
        <w:t>Di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3"/>
          <w:w w:val="106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1"/>
          <w:w w:val="119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11"/>
          <w:w w:val="105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88"/>
        </w:rPr>
        <w:t>MSME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2"/>
          <w:w w:val="8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Division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40" w:lineRule="auto"/>
        <w:ind w:left="115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84"/>
        </w:rPr>
        <w:t>All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1"/>
          <w:w w:val="71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6"/>
        </w:rPr>
        <w:t>ndia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1"/>
          <w:w w:val="106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6"/>
        </w:rPr>
        <w:t>anagement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5"/>
          <w:w w:val="10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2"/>
          <w:w w:val="84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4"/>
        </w:rPr>
        <w:t>ssociation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40" w:lineRule="auto"/>
        <w:ind w:left="115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15,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94"/>
        </w:rPr>
        <w:t>Link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17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94"/>
        </w:rPr>
        <w:t>Roa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1"/>
          <w:w w:val="94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20"/>
          <w:w w:val="94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Lajpat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92"/>
        </w:rPr>
        <w:t>Naga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2"/>
          <w:w w:val="9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92"/>
        </w:rPr>
        <w:t>-III,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2"/>
          <w:w w:val="9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Delhi,110024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11" w:after="0" w:line="240" w:lineRule="auto"/>
        <w:ind w:left="1159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583.627686pt;margin-top:12.632535pt;width:3.439pt;height:5.823574pt;mso-position-horizontal-relative:page;mso-position-vertical-relative:paragraph;z-index:-1519" coordorigin="11673,253" coordsize="69,116">
            <v:shape style="position:absolute;left:11673;top:253;width:69;height:116" coordorigin="11673,253" coordsize="69,116" path="m11673,352l11674,367,11689,369,11720,367,11728,359,11687,359,11677,355,11673,352e" filled="t" fillcolor="#383336" stroked="f">
              <v:path arrowok="t"/>
              <v:fill/>
            </v:shape>
            <v:shape style="position:absolute;left:11673;top:253;width:69;height:116" coordorigin="11673,253" coordsize="69,116" path="m11734,308l11685,308,11696,308,11718,316,11725,334,11725,349,11713,359,11728,359,11736,352,11741,332,11741,317,11734,308e" filled="t" fillcolor="#383336" stroked="f">
              <v:path arrowok="t"/>
              <v:fill/>
            </v:shape>
            <v:shape style="position:absolute;left:11673;top:253;width:69;height:116" coordorigin="11673,253" coordsize="69,116" path="m11739,253l11683,253,11675,309,11680,308,11685,308,11734,308,11734,307,11725,302,11717,297,11712,296,11690,296,11694,266,11739,266,11739,253e" filled="t" fillcolor="#383336" stroked="f">
              <v:path arrowok="t"/>
              <v:fill/>
            </v:shape>
            <v:shape style="position:absolute;left:11673;top:253;width:69;height:116" coordorigin="11673,253" coordsize="69,116" path="m11708,295l11695,295,11693,296,11690,296,11712,296,11708,295e" filled="t" fillcolor="#383336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13"/>
          <w:w w:val="88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88"/>
        </w:rPr>
        <w:t>el: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011-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47673000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77"/>
        </w:rPr>
        <w:t>&amp;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4"/>
          <w:w w:val="7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011-49868399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t.707,47673008(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color w:val="383336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sectPr>
      <w:type w:val="continuous"/>
      <w:pgSz w:w="12240" w:h="17180"/>
      <w:pgMar w:top="1600" w:bottom="3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841.200928pt;width:612pt;height:17.7271pt;mso-position-horizontal-relative:page;mso-position-vertical-relative:page;z-index:-1699" coordorigin="0,16824" coordsize="12240,355">
          <v:shape style="position:absolute;left:0;top:16824;width:12240;height:355" coordorigin="0,16824" coordsize="12240,355" path="m0,16824l0,17179,12240,17179,12240,16824,0,16824e" filled="t" fillcolor="#737375" stroked="f">
            <v:path arrowok="t"/>
            <v:fill/>
          </v:shape>
        </v:group>
        <w10:wrap type="none"/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841.200928pt;width:612pt;height:17.667pt;mso-position-horizontal-relative:page;mso-position-vertical-relative:page;z-index:-1698" coordorigin="0,16824" coordsize="12240,353">
          <v:shape style="position:absolute;left:0;top:16824;width:12240;height:353" coordorigin="0,16824" coordsize="12240,353" path="m0,16824l0,17177,12240,17177,12240,16824,0,16824e" filled="t" fillcolor="#737375" stroked="f">
            <v:path arrowok="t"/>
            <v:fill/>
          </v:shape>
        </v:group>
        <w10:wrap type="none"/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841.201843pt;width:612pt;height:17.727pt;mso-position-horizontal-relative:page;mso-position-vertical-relative:page;z-index:-1697" coordorigin="0,16824" coordsize="12240,355">
          <v:shape style="position:absolute;left:0;top:16824;width:12240;height:355" coordorigin="0,16824" coordsize="12240,355" path="m0,16824l0,17179,12240,17179,12240,16824,0,16824e" filled="t" fillcolor="#737375" stroked="f">
            <v:path arrowok="t"/>
            <v:fill/>
          </v:shape>
        </v:group>
        <w10:wrap type="none"/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footer" Target="footer2.xml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footer" Target="footer3.xml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MUKESH</dc:creator>
  <dc:title>Application Form.cdr</dc:title>
  <dcterms:created xsi:type="dcterms:W3CDTF">2017-12-08T16:47:43Z</dcterms:created>
  <dcterms:modified xsi:type="dcterms:W3CDTF">2017-12-08T16:47:43Z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LastSaved">
    <vt:filetime>2017-12-08T00:00:00Z</vt:filetime>
  </property>
</Properties>
</file>